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3CBE8" w:themeColor="accent5" w:themeTint="99"/>
  <w:body>
    <w:sdt>
      <w:sdtPr>
        <w:rPr>
          <w:rFonts w:ascii="Fighter" w:hAnsi="Fighter"/>
        </w:rPr>
        <w:id w:val="664973101"/>
        <w:docPartObj>
          <w:docPartGallery w:val="Cover Pages"/>
          <w:docPartUnique/>
        </w:docPartObj>
      </w:sdtPr>
      <w:sdtContent>
        <w:p w14:paraId="672A6659" w14:textId="77777777" w:rsidR="005A3F0A" w:rsidRDefault="005A3F0A" w:rsidP="0024309D">
          <w:pPr>
            <w:rPr>
              <w:rFonts w:ascii="Fighter" w:hAnsi="Fighter"/>
            </w:rPr>
          </w:pPr>
        </w:p>
        <w:p w14:paraId="6E2C83BF" w14:textId="190D26F6" w:rsidR="0024309D" w:rsidRPr="005A3F0A" w:rsidRDefault="00A105A0" w:rsidP="0024309D">
          <w:pPr>
            <w:rPr>
              <w:rFonts w:ascii="Fighter" w:hAnsi="Fighter"/>
            </w:rPr>
          </w:pPr>
          <w:r>
            <w:rPr>
              <w:rFonts w:ascii="Fighter" w:hAnsi="Fighter"/>
              <w:color w:val="FF0000"/>
              <w:sz w:val="40"/>
              <w:szCs w:val="40"/>
            </w:rPr>
            <w:t>Samlede r</w:t>
          </w:r>
          <w:r w:rsidR="00383CB2">
            <w:rPr>
              <w:rFonts w:ascii="Fighter" w:hAnsi="Fighter"/>
              <w:color w:val="FF0000"/>
              <w:sz w:val="40"/>
              <w:szCs w:val="40"/>
            </w:rPr>
            <w:t>etningslinje</w:t>
          </w:r>
          <w:r>
            <w:rPr>
              <w:rFonts w:ascii="Fighter" w:hAnsi="Fighter"/>
              <w:color w:val="FF0000"/>
              <w:sz w:val="40"/>
              <w:szCs w:val="40"/>
            </w:rPr>
            <w:t>r</w:t>
          </w:r>
          <w:r w:rsidR="003B0A7C" w:rsidRPr="0059403D">
            <w:rPr>
              <w:rFonts w:ascii="Fighter" w:hAnsi="Fighter"/>
              <w:color w:val="FF0000"/>
              <w:sz w:val="40"/>
              <w:szCs w:val="40"/>
            </w:rPr>
            <w:t xml:space="preserve"> </w:t>
          </w:r>
        </w:p>
        <w:p w14:paraId="7181D33B" w14:textId="2AD7EFD3" w:rsidR="003B0A7C" w:rsidRPr="0059403D" w:rsidRDefault="00A105A0" w:rsidP="0024309D">
          <w:pPr>
            <w:rPr>
              <w:rFonts w:ascii="Fighter" w:hAnsi="Fighter"/>
              <w:color w:val="FF0000"/>
              <w:sz w:val="48"/>
              <w:szCs w:val="48"/>
            </w:rPr>
          </w:pPr>
          <w:r>
            <w:rPr>
              <w:rFonts w:ascii="Fighter" w:hAnsi="Fighter"/>
              <w:color w:val="FF0000"/>
              <w:sz w:val="48"/>
              <w:szCs w:val="48"/>
            </w:rPr>
            <w:t>H</w:t>
          </w:r>
          <w:r w:rsidR="00DD672E">
            <w:rPr>
              <w:rFonts w:ascii="Fighter" w:hAnsi="Fighter"/>
              <w:color w:val="FF0000"/>
              <w:sz w:val="48"/>
              <w:szCs w:val="48"/>
            </w:rPr>
            <w:t>åndtering af personoplysninger</w:t>
          </w:r>
          <w:r>
            <w:rPr>
              <w:rFonts w:ascii="Fighter" w:hAnsi="Fighter"/>
              <w:color w:val="FF0000"/>
              <w:sz w:val="48"/>
              <w:szCs w:val="48"/>
            </w:rPr>
            <w:t>, når du er frivillig</w:t>
          </w:r>
        </w:p>
        <w:p w14:paraId="0A37501D" w14:textId="77777777" w:rsidR="0024309D" w:rsidRPr="0059403D" w:rsidRDefault="0024309D" w:rsidP="0024309D">
          <w:pPr>
            <w:rPr>
              <w:rFonts w:ascii="Fighter" w:hAnsi="Fighter"/>
              <w:color w:val="FF0000"/>
            </w:rPr>
          </w:pPr>
        </w:p>
        <w:p w14:paraId="5DAB6C7B" w14:textId="77777777" w:rsidR="0024309D" w:rsidRPr="0024309D" w:rsidRDefault="0024309D" w:rsidP="0024309D">
          <w:pPr>
            <w:rPr>
              <w:rFonts w:ascii="Fighter" w:hAnsi="Fighter"/>
            </w:rPr>
          </w:pPr>
        </w:p>
        <w:p w14:paraId="02EB378F" w14:textId="77777777" w:rsidR="0024309D" w:rsidRPr="0024309D" w:rsidRDefault="0024309D" w:rsidP="0024309D">
          <w:pPr>
            <w:rPr>
              <w:rFonts w:ascii="Fighter" w:hAnsi="Fighter"/>
            </w:rPr>
          </w:pPr>
        </w:p>
        <w:p w14:paraId="6A05A809" w14:textId="77777777" w:rsidR="0024309D" w:rsidRPr="0024309D" w:rsidRDefault="00000000" w:rsidP="0024309D">
          <w:pPr>
            <w:rPr>
              <w:rFonts w:ascii="Fighter" w:hAnsi="Fighter"/>
            </w:rPr>
          </w:pPr>
          <w:r>
            <w:rPr>
              <w:noProof/>
            </w:rPr>
            <w:pict w14:anchorId="4FBAD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5.05pt;margin-top:149.05pt;width:495pt;height:402pt;z-index:251673600;mso-position-horizontal-relative:margin;mso-position-vertical-relative:margin">
                <v:imagedata r:id="rId12" o:title="Gruppe-Farve"/>
                <w10:wrap type="square" anchorx="margin" anchory="margin"/>
              </v:shape>
            </w:pict>
          </w:r>
        </w:p>
        <w:p w14:paraId="5A39BBE3" w14:textId="77777777" w:rsidR="0024309D" w:rsidRPr="0024309D" w:rsidRDefault="0024309D" w:rsidP="0024309D">
          <w:pPr>
            <w:rPr>
              <w:rFonts w:ascii="Fighter" w:hAnsi="Fighter"/>
            </w:rPr>
          </w:pPr>
        </w:p>
        <w:p w14:paraId="41C8F396" w14:textId="77777777" w:rsidR="0024309D" w:rsidRPr="0024309D" w:rsidRDefault="0024309D" w:rsidP="0024309D">
          <w:pPr>
            <w:rPr>
              <w:rFonts w:ascii="Fighter" w:hAnsi="Fighter"/>
            </w:rPr>
          </w:pPr>
        </w:p>
        <w:p w14:paraId="72A3D3EC" w14:textId="77777777" w:rsidR="0024309D" w:rsidRPr="0024309D" w:rsidRDefault="0024309D" w:rsidP="0024309D">
          <w:pPr>
            <w:rPr>
              <w:rFonts w:ascii="Fighter" w:hAnsi="Fighter"/>
            </w:rPr>
          </w:pPr>
        </w:p>
        <w:p w14:paraId="0D0B940D" w14:textId="77777777" w:rsidR="0024309D" w:rsidRPr="0024309D" w:rsidRDefault="0024309D" w:rsidP="0024309D">
          <w:pPr>
            <w:rPr>
              <w:rFonts w:ascii="Fighter" w:hAnsi="Fighter"/>
            </w:rPr>
          </w:pPr>
        </w:p>
        <w:p w14:paraId="0E27B00A" w14:textId="77777777" w:rsidR="0024309D" w:rsidRPr="0024309D" w:rsidRDefault="0024309D" w:rsidP="0024309D">
          <w:pPr>
            <w:rPr>
              <w:rFonts w:ascii="Fighter" w:hAnsi="Fighter"/>
            </w:rPr>
          </w:pPr>
        </w:p>
        <w:p w14:paraId="60061E4C" w14:textId="77777777" w:rsidR="0024309D" w:rsidRDefault="0024309D" w:rsidP="0024309D">
          <w:pPr>
            <w:rPr>
              <w:rFonts w:ascii="Fighter" w:hAnsi="Fighter"/>
            </w:rPr>
          </w:pPr>
        </w:p>
        <w:p w14:paraId="44EAFD9C" w14:textId="77777777" w:rsidR="00BA0F51" w:rsidRDefault="00BA0F51" w:rsidP="0059403D">
          <w:pPr>
            <w:rPr>
              <w:rFonts w:ascii="Fighter" w:hAnsi="Fighter"/>
            </w:rPr>
          </w:pPr>
        </w:p>
        <w:p w14:paraId="621830FC" w14:textId="4D89B155" w:rsidR="0059403D" w:rsidRPr="00344F96" w:rsidRDefault="0059403D" w:rsidP="0059403D">
          <w:pPr>
            <w:rPr>
              <w:rFonts w:ascii="Fighter" w:hAnsi="Fighter"/>
              <w:szCs w:val="22"/>
            </w:rPr>
          </w:pPr>
          <w:r w:rsidRPr="00344F96">
            <w:rPr>
              <w:rFonts w:ascii="Fighter" w:hAnsi="Fighter"/>
              <w:szCs w:val="22"/>
            </w:rPr>
            <w:lastRenderedPageBreak/>
            <w:t xml:space="preserve">Som frivillig i Kræftens Bekæmpelse kan du som led i dit frivilligarbejde komme ud for at skulle håndtere oplysninger om andre personer, </w:t>
          </w:r>
          <w:r w:rsidR="0003358C" w:rsidRPr="00344F96">
            <w:rPr>
              <w:rFonts w:ascii="Fighter" w:hAnsi="Fighter"/>
              <w:szCs w:val="22"/>
            </w:rPr>
            <w:t>f.eks.</w:t>
          </w:r>
          <w:r w:rsidRPr="00344F96">
            <w:rPr>
              <w:rFonts w:ascii="Fighter" w:hAnsi="Fighter"/>
              <w:szCs w:val="22"/>
            </w:rPr>
            <w:t xml:space="preserve"> i forbindelse med mailkorrespondance, brug af sociale medier og opbevaring af dokumenter.</w:t>
          </w:r>
        </w:p>
        <w:p w14:paraId="3DEEC669" w14:textId="77777777" w:rsidR="0059403D" w:rsidRPr="00344F96" w:rsidRDefault="0059403D" w:rsidP="0059403D">
          <w:pPr>
            <w:rPr>
              <w:rFonts w:ascii="Fighter" w:hAnsi="Fighter"/>
              <w:szCs w:val="22"/>
            </w:rPr>
          </w:pPr>
        </w:p>
        <w:p w14:paraId="065468E8" w14:textId="512D9067" w:rsidR="002E40DE" w:rsidRPr="00344F96" w:rsidRDefault="00F10EE2" w:rsidP="002E40DE">
          <w:pPr>
            <w:rPr>
              <w:rFonts w:ascii="Fighter" w:hAnsi="Fighter"/>
              <w:szCs w:val="22"/>
            </w:rPr>
          </w:pPr>
          <w:r>
            <w:rPr>
              <w:rFonts w:ascii="Fighter" w:hAnsi="Fighter"/>
              <w:szCs w:val="22"/>
            </w:rPr>
            <w:t xml:space="preserve">Disse </w:t>
          </w:r>
          <w:r w:rsidR="005B177F">
            <w:rPr>
              <w:rFonts w:ascii="Fighter" w:hAnsi="Fighter"/>
              <w:szCs w:val="22"/>
            </w:rPr>
            <w:t xml:space="preserve">samlede </w:t>
          </w:r>
          <w:r>
            <w:rPr>
              <w:rFonts w:ascii="Fighter" w:hAnsi="Fighter"/>
              <w:szCs w:val="22"/>
            </w:rPr>
            <w:t>r</w:t>
          </w:r>
          <w:r w:rsidR="00383CB2" w:rsidRPr="00344F96">
            <w:rPr>
              <w:rFonts w:ascii="Fighter" w:hAnsi="Fighter"/>
              <w:szCs w:val="22"/>
            </w:rPr>
            <w:t>etningslinje</w:t>
          </w:r>
          <w:r w:rsidR="00A105A0" w:rsidRPr="00344F96">
            <w:rPr>
              <w:rFonts w:ascii="Fighter" w:hAnsi="Fighter"/>
              <w:szCs w:val="22"/>
            </w:rPr>
            <w:t>r</w:t>
          </w:r>
          <w:r w:rsidR="0059403D" w:rsidRPr="00344F96">
            <w:rPr>
              <w:rFonts w:ascii="Fighter" w:hAnsi="Fighter"/>
              <w:szCs w:val="22"/>
            </w:rPr>
            <w:t xml:space="preserve"> </w:t>
          </w:r>
          <w:r w:rsidR="0003358C" w:rsidRPr="00344F96">
            <w:rPr>
              <w:rFonts w:ascii="Fighter" w:hAnsi="Fighter"/>
              <w:szCs w:val="22"/>
            </w:rPr>
            <w:t>er ment som en hjælp til dig</w:t>
          </w:r>
          <w:r w:rsidR="00344F96">
            <w:rPr>
              <w:rFonts w:ascii="Fighter" w:hAnsi="Fighter"/>
              <w:szCs w:val="22"/>
            </w:rPr>
            <w:t xml:space="preserve"> med </w:t>
          </w:r>
          <w:r w:rsidR="0059403D" w:rsidRPr="00344F96">
            <w:rPr>
              <w:rFonts w:ascii="Fighter" w:hAnsi="Fighter"/>
              <w:szCs w:val="22"/>
            </w:rPr>
            <w:t xml:space="preserve">anvisninger </w:t>
          </w:r>
          <w:r w:rsidR="00A105A0" w:rsidRPr="00344F96">
            <w:rPr>
              <w:rFonts w:ascii="Fighter" w:hAnsi="Fighter"/>
              <w:szCs w:val="22"/>
            </w:rPr>
            <w:t>på</w:t>
          </w:r>
          <w:r w:rsidR="0059403D" w:rsidRPr="00344F96">
            <w:rPr>
              <w:rFonts w:ascii="Fighter" w:hAnsi="Fighter"/>
              <w:szCs w:val="22"/>
            </w:rPr>
            <w:t>, hvordan du på lovlig vis håndterer personoplysninger som frivillig i Kræftens Bekæmpelse</w:t>
          </w:r>
          <w:r w:rsidR="00B31B77" w:rsidRPr="00344F96">
            <w:rPr>
              <w:rFonts w:ascii="Fighter" w:hAnsi="Fighter"/>
              <w:szCs w:val="22"/>
            </w:rPr>
            <w:t>.</w:t>
          </w:r>
          <w:r w:rsidR="002E40DE" w:rsidRPr="00344F96">
            <w:rPr>
              <w:rFonts w:ascii="Fighter" w:hAnsi="Fighter"/>
              <w:szCs w:val="22"/>
            </w:rPr>
            <w:t xml:space="preserve"> </w:t>
          </w:r>
        </w:p>
        <w:p w14:paraId="68B2608D" w14:textId="77777777" w:rsidR="002E40DE" w:rsidRPr="00344F96" w:rsidRDefault="002E40DE" w:rsidP="002E40DE">
          <w:pPr>
            <w:rPr>
              <w:rFonts w:ascii="Fighter" w:hAnsi="Fighter"/>
              <w:szCs w:val="22"/>
            </w:rPr>
          </w:pPr>
        </w:p>
        <w:p w14:paraId="6F32833B" w14:textId="46FC91D8" w:rsidR="00344F96" w:rsidRPr="00344F96" w:rsidRDefault="002E40DE" w:rsidP="002E40DE">
          <w:pPr>
            <w:rPr>
              <w:rFonts w:ascii="Fighter" w:hAnsi="Fighter"/>
              <w:szCs w:val="22"/>
            </w:rPr>
          </w:pPr>
          <w:r w:rsidRPr="00344F96">
            <w:rPr>
              <w:rFonts w:ascii="Fighter" w:hAnsi="Fighter"/>
              <w:szCs w:val="22"/>
            </w:rPr>
            <w:t xml:space="preserve">Indholdet heri er blevet brugt til at lave de korte og målrettede pjecer: </w:t>
          </w:r>
        </w:p>
        <w:p w14:paraId="1B24D31B" w14:textId="7587A965" w:rsidR="002E40DE" w:rsidRPr="00344F96" w:rsidRDefault="00344F96" w:rsidP="00344F96">
          <w:pPr>
            <w:pStyle w:val="Listeafsnit"/>
            <w:numPr>
              <w:ilvl w:val="0"/>
              <w:numId w:val="22"/>
            </w:numPr>
            <w:rPr>
              <w:rFonts w:ascii="Fighter" w:hAnsi="Fighter"/>
              <w:szCs w:val="22"/>
            </w:rPr>
          </w:pPr>
          <w:r w:rsidRPr="00344F96">
            <w:rPr>
              <w:rFonts w:ascii="Fighter" w:hAnsi="Fighter"/>
              <w:szCs w:val="22"/>
            </w:rPr>
            <w:t>Til dig, som bruger telefon, pc og e-mails i dit frivillige arbejde</w:t>
          </w:r>
        </w:p>
        <w:p w14:paraId="25242BBD" w14:textId="5B01BA8A" w:rsidR="00344F96" w:rsidRPr="00344F96" w:rsidRDefault="00344F96" w:rsidP="00344F96">
          <w:pPr>
            <w:pStyle w:val="Listeafsnit"/>
            <w:numPr>
              <w:ilvl w:val="0"/>
              <w:numId w:val="22"/>
            </w:numPr>
            <w:rPr>
              <w:rFonts w:ascii="Fighter" w:hAnsi="Fighter"/>
              <w:szCs w:val="22"/>
            </w:rPr>
          </w:pPr>
          <w:r w:rsidRPr="00344F96">
            <w:rPr>
              <w:rFonts w:ascii="Fighter" w:hAnsi="Fighter"/>
              <w:szCs w:val="22"/>
            </w:rPr>
            <w:t>Til dig, som bruger frivillig.dk</w:t>
          </w:r>
        </w:p>
        <w:p w14:paraId="1EB84643" w14:textId="3686180A" w:rsidR="00A105A0" w:rsidRPr="00344F96" w:rsidRDefault="00A105A0" w:rsidP="0059403D">
          <w:pPr>
            <w:rPr>
              <w:rFonts w:ascii="Fighter" w:hAnsi="Fighter"/>
              <w:szCs w:val="22"/>
            </w:rPr>
          </w:pPr>
          <w:r w:rsidRPr="00344F96">
            <w:rPr>
              <w:rFonts w:ascii="Fighter" w:hAnsi="Fighter"/>
              <w:szCs w:val="22"/>
            </w:rPr>
            <w:t xml:space="preserve"> </w:t>
          </w:r>
        </w:p>
        <w:p w14:paraId="44015EA2" w14:textId="282732CF" w:rsidR="007105DF" w:rsidRPr="00344F96" w:rsidRDefault="007105DF" w:rsidP="0059403D">
          <w:pPr>
            <w:rPr>
              <w:rFonts w:ascii="Fighter" w:hAnsi="Fighter"/>
              <w:i/>
              <w:iCs/>
              <w:szCs w:val="22"/>
            </w:rPr>
          </w:pPr>
          <w:r w:rsidRPr="00344F96">
            <w:rPr>
              <w:rFonts w:ascii="Fighter" w:hAnsi="Fighter"/>
              <w:i/>
              <w:iCs/>
              <w:szCs w:val="22"/>
            </w:rPr>
            <w:t xml:space="preserve">Patientstøtte &amp; Frivillig Indsats, </w:t>
          </w:r>
          <w:r w:rsidR="004F0657">
            <w:rPr>
              <w:rFonts w:ascii="Fighter" w:hAnsi="Fighter"/>
              <w:i/>
              <w:iCs/>
              <w:szCs w:val="22"/>
            </w:rPr>
            <w:t>marts</w:t>
          </w:r>
          <w:r w:rsidRPr="00344F96">
            <w:rPr>
              <w:rFonts w:ascii="Fighter" w:hAnsi="Fighter"/>
              <w:i/>
              <w:iCs/>
              <w:szCs w:val="22"/>
            </w:rPr>
            <w:t xml:space="preserve"> 202</w:t>
          </w:r>
          <w:r w:rsidR="004F0657">
            <w:rPr>
              <w:rFonts w:ascii="Fighter" w:hAnsi="Fighter"/>
              <w:i/>
              <w:iCs/>
              <w:szCs w:val="22"/>
            </w:rPr>
            <w:t>4</w:t>
          </w:r>
        </w:p>
        <w:sdt>
          <w:sdtPr>
            <w:rPr>
              <w:rFonts w:asciiTheme="minorHAnsi" w:eastAsia="Times New Roman" w:hAnsiTheme="minorHAnsi" w:cs="Times New Roman"/>
              <w:b w:val="0"/>
              <w:noProof/>
              <w:color w:val="3B3B3B" w:themeColor="text2"/>
              <w:sz w:val="22"/>
              <w:szCs w:val="24"/>
              <w:bdr w:val="none" w:sz="0" w:space="0" w:color="auto" w:frame="1"/>
            </w:rPr>
            <w:id w:val="1487288313"/>
            <w:docPartObj>
              <w:docPartGallery w:val="Table of Contents"/>
              <w:docPartUnique/>
            </w:docPartObj>
          </w:sdtPr>
          <w:sdtEndPr>
            <w:rPr>
              <w:rFonts w:ascii="Fighter" w:eastAsiaTheme="minorEastAsia" w:hAnsi="Fighter"/>
              <w:b/>
              <w:bCs/>
              <w:color w:val="auto"/>
              <w:szCs w:val="22"/>
            </w:rPr>
          </w:sdtEndPr>
          <w:sdtContent>
            <w:p w14:paraId="08DDBD6C" w14:textId="77777777" w:rsidR="001D3A22" w:rsidRPr="001D3A22" w:rsidRDefault="001D3A22" w:rsidP="00344F96">
              <w:pPr>
                <w:pStyle w:val="Overskrift"/>
                <w:spacing w:line="240" w:lineRule="auto"/>
                <w:rPr>
                  <w:rFonts w:ascii="Fighter" w:hAnsi="Fighter"/>
                  <w:b w:val="0"/>
                </w:rPr>
              </w:pPr>
              <w:r w:rsidRPr="001D3A22">
                <w:rPr>
                  <w:rFonts w:ascii="Fighter" w:hAnsi="Fighter"/>
                  <w:b w:val="0"/>
                </w:rPr>
                <w:t>Indhold</w:t>
              </w:r>
            </w:p>
            <w:p w14:paraId="7C7C91CC" w14:textId="2A844A8E" w:rsidR="00BE1E2D" w:rsidRDefault="001D3A22">
              <w:pPr>
                <w:pStyle w:val="Indholdsfortegnelse2"/>
                <w:rPr>
                  <w:rFonts w:asciiTheme="minorHAnsi" w:hAnsiTheme="minorHAnsi" w:cstheme="minorBidi"/>
                  <w:b w:val="0"/>
                  <w:kern w:val="2"/>
                  <w:bdr w:val="none" w:sz="0" w:space="0" w:color="auto"/>
                  <w14:ligatures w14:val="standardContextual"/>
                </w:rPr>
              </w:pPr>
              <w:r w:rsidRPr="001D3A22">
                <w:fldChar w:fldCharType="begin"/>
              </w:r>
              <w:r w:rsidRPr="001D3A22">
                <w:instrText xml:space="preserve"> TOC \o "1-3" \h \z \u </w:instrText>
              </w:r>
              <w:r w:rsidRPr="001D3A22">
                <w:fldChar w:fldCharType="separate"/>
              </w:r>
              <w:hyperlink w:anchor="_Toc147402723" w:history="1">
                <w:r w:rsidR="00BE1E2D" w:rsidRPr="00C04AB6">
                  <w:rPr>
                    <w:rStyle w:val="Hyperlink"/>
                  </w:rPr>
                  <w:t>1. Din telefon og pc</w:t>
                </w:r>
                <w:r w:rsidR="00BE1E2D">
                  <w:rPr>
                    <w:webHidden/>
                  </w:rPr>
                  <w:tab/>
                </w:r>
                <w:r w:rsidR="00BE1E2D">
                  <w:rPr>
                    <w:webHidden/>
                  </w:rPr>
                  <w:fldChar w:fldCharType="begin"/>
                </w:r>
                <w:r w:rsidR="00BE1E2D">
                  <w:rPr>
                    <w:webHidden/>
                  </w:rPr>
                  <w:instrText xml:space="preserve"> PAGEREF _Toc147402723 \h </w:instrText>
                </w:r>
                <w:r w:rsidR="00BE1E2D">
                  <w:rPr>
                    <w:webHidden/>
                  </w:rPr>
                </w:r>
                <w:r w:rsidR="00BE1E2D">
                  <w:rPr>
                    <w:webHidden/>
                  </w:rPr>
                  <w:fldChar w:fldCharType="separate"/>
                </w:r>
                <w:r w:rsidR="00376B6E">
                  <w:rPr>
                    <w:webHidden/>
                  </w:rPr>
                  <w:t>2</w:t>
                </w:r>
                <w:r w:rsidR="00BE1E2D">
                  <w:rPr>
                    <w:webHidden/>
                  </w:rPr>
                  <w:fldChar w:fldCharType="end"/>
                </w:r>
              </w:hyperlink>
            </w:p>
            <w:p w14:paraId="51F22A08" w14:textId="41CE6BC0"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24" w:history="1">
                <w:r w:rsidR="00BE1E2D" w:rsidRPr="00C04AB6">
                  <w:rPr>
                    <w:rStyle w:val="Hyperlink"/>
                  </w:rPr>
                  <w:t>1.1. Almindelige personoplysninger</w:t>
                </w:r>
                <w:r w:rsidR="00BE1E2D">
                  <w:rPr>
                    <w:webHidden/>
                  </w:rPr>
                  <w:tab/>
                </w:r>
                <w:r w:rsidR="00BE1E2D">
                  <w:rPr>
                    <w:webHidden/>
                  </w:rPr>
                  <w:fldChar w:fldCharType="begin"/>
                </w:r>
                <w:r w:rsidR="00BE1E2D">
                  <w:rPr>
                    <w:webHidden/>
                  </w:rPr>
                  <w:instrText xml:space="preserve"> PAGEREF _Toc147402724 \h </w:instrText>
                </w:r>
                <w:r w:rsidR="00BE1E2D">
                  <w:rPr>
                    <w:webHidden/>
                  </w:rPr>
                </w:r>
                <w:r w:rsidR="00BE1E2D">
                  <w:rPr>
                    <w:webHidden/>
                  </w:rPr>
                  <w:fldChar w:fldCharType="separate"/>
                </w:r>
                <w:r w:rsidR="00376B6E">
                  <w:rPr>
                    <w:webHidden/>
                  </w:rPr>
                  <w:t>2</w:t>
                </w:r>
                <w:r w:rsidR="00BE1E2D">
                  <w:rPr>
                    <w:webHidden/>
                  </w:rPr>
                  <w:fldChar w:fldCharType="end"/>
                </w:r>
              </w:hyperlink>
            </w:p>
            <w:p w14:paraId="52435689" w14:textId="0E62BC35"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25" w:history="1">
                <w:r w:rsidR="00BE1E2D" w:rsidRPr="00C04AB6">
                  <w:rPr>
                    <w:rStyle w:val="Hyperlink"/>
                  </w:rPr>
                  <w:t>1.2. Følsomme personoplysninger</w:t>
                </w:r>
                <w:r w:rsidR="00BE1E2D">
                  <w:rPr>
                    <w:webHidden/>
                  </w:rPr>
                  <w:tab/>
                </w:r>
                <w:r w:rsidR="00BE1E2D">
                  <w:rPr>
                    <w:webHidden/>
                  </w:rPr>
                  <w:fldChar w:fldCharType="begin"/>
                </w:r>
                <w:r w:rsidR="00BE1E2D">
                  <w:rPr>
                    <w:webHidden/>
                  </w:rPr>
                  <w:instrText xml:space="preserve"> PAGEREF _Toc147402725 \h </w:instrText>
                </w:r>
                <w:r w:rsidR="00BE1E2D">
                  <w:rPr>
                    <w:webHidden/>
                  </w:rPr>
                </w:r>
                <w:r w:rsidR="00BE1E2D">
                  <w:rPr>
                    <w:webHidden/>
                  </w:rPr>
                  <w:fldChar w:fldCharType="separate"/>
                </w:r>
                <w:r w:rsidR="00376B6E">
                  <w:rPr>
                    <w:webHidden/>
                  </w:rPr>
                  <w:t>3</w:t>
                </w:r>
                <w:r w:rsidR="00BE1E2D">
                  <w:rPr>
                    <w:webHidden/>
                  </w:rPr>
                  <w:fldChar w:fldCharType="end"/>
                </w:r>
              </w:hyperlink>
            </w:p>
            <w:p w14:paraId="7C5BB99B" w14:textId="78FB48F4"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26" w:history="1">
                <w:r w:rsidR="00BE1E2D" w:rsidRPr="00C04AB6">
                  <w:rPr>
                    <w:rStyle w:val="Hyperlink"/>
                  </w:rPr>
                  <w:t>2. Brug af mails</w:t>
                </w:r>
                <w:r w:rsidR="00BE1E2D">
                  <w:rPr>
                    <w:webHidden/>
                  </w:rPr>
                  <w:tab/>
                </w:r>
                <w:r w:rsidR="00BE1E2D">
                  <w:rPr>
                    <w:webHidden/>
                  </w:rPr>
                  <w:fldChar w:fldCharType="begin"/>
                </w:r>
                <w:r w:rsidR="00BE1E2D">
                  <w:rPr>
                    <w:webHidden/>
                  </w:rPr>
                  <w:instrText xml:space="preserve"> PAGEREF _Toc147402726 \h </w:instrText>
                </w:r>
                <w:r w:rsidR="00BE1E2D">
                  <w:rPr>
                    <w:webHidden/>
                  </w:rPr>
                </w:r>
                <w:r w:rsidR="00BE1E2D">
                  <w:rPr>
                    <w:webHidden/>
                  </w:rPr>
                  <w:fldChar w:fldCharType="separate"/>
                </w:r>
                <w:r w:rsidR="00376B6E">
                  <w:rPr>
                    <w:webHidden/>
                  </w:rPr>
                  <w:t>3</w:t>
                </w:r>
                <w:r w:rsidR="00BE1E2D">
                  <w:rPr>
                    <w:webHidden/>
                  </w:rPr>
                  <w:fldChar w:fldCharType="end"/>
                </w:r>
              </w:hyperlink>
            </w:p>
            <w:p w14:paraId="65EC6877" w14:textId="0E502742"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27" w:history="1">
                <w:r w:rsidR="00BE1E2D" w:rsidRPr="00C04AB6">
                  <w:rPr>
                    <w:rStyle w:val="Hyperlink"/>
                  </w:rPr>
                  <w:t>2.1 Brug af privat mail</w:t>
                </w:r>
                <w:r w:rsidR="00BE1E2D">
                  <w:rPr>
                    <w:webHidden/>
                  </w:rPr>
                  <w:tab/>
                </w:r>
                <w:r w:rsidR="00BE1E2D">
                  <w:rPr>
                    <w:webHidden/>
                  </w:rPr>
                  <w:fldChar w:fldCharType="begin"/>
                </w:r>
                <w:r w:rsidR="00BE1E2D">
                  <w:rPr>
                    <w:webHidden/>
                  </w:rPr>
                  <w:instrText xml:space="preserve"> PAGEREF _Toc147402727 \h </w:instrText>
                </w:r>
                <w:r w:rsidR="00BE1E2D">
                  <w:rPr>
                    <w:webHidden/>
                  </w:rPr>
                </w:r>
                <w:r w:rsidR="00BE1E2D">
                  <w:rPr>
                    <w:webHidden/>
                  </w:rPr>
                  <w:fldChar w:fldCharType="separate"/>
                </w:r>
                <w:r w:rsidR="00376B6E">
                  <w:rPr>
                    <w:webHidden/>
                  </w:rPr>
                  <w:t>3</w:t>
                </w:r>
                <w:r w:rsidR="00BE1E2D">
                  <w:rPr>
                    <w:webHidden/>
                  </w:rPr>
                  <w:fldChar w:fldCharType="end"/>
                </w:r>
              </w:hyperlink>
            </w:p>
            <w:p w14:paraId="3970927E" w14:textId="4F2ED10C"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28" w:history="1">
                <w:r w:rsidR="00BE1E2D" w:rsidRPr="00C04AB6">
                  <w:rPr>
                    <w:rStyle w:val="Hyperlink"/>
                  </w:rPr>
                  <w:t>2.2 Generelt om mails</w:t>
                </w:r>
                <w:r w:rsidR="00BE1E2D">
                  <w:rPr>
                    <w:webHidden/>
                  </w:rPr>
                  <w:tab/>
                </w:r>
                <w:r w:rsidR="00BE1E2D">
                  <w:rPr>
                    <w:webHidden/>
                  </w:rPr>
                  <w:fldChar w:fldCharType="begin"/>
                </w:r>
                <w:r w:rsidR="00BE1E2D">
                  <w:rPr>
                    <w:webHidden/>
                  </w:rPr>
                  <w:instrText xml:space="preserve"> PAGEREF _Toc147402728 \h </w:instrText>
                </w:r>
                <w:r w:rsidR="00BE1E2D">
                  <w:rPr>
                    <w:webHidden/>
                  </w:rPr>
                </w:r>
                <w:r w:rsidR="00BE1E2D">
                  <w:rPr>
                    <w:webHidden/>
                  </w:rPr>
                  <w:fldChar w:fldCharType="separate"/>
                </w:r>
                <w:r w:rsidR="00376B6E">
                  <w:rPr>
                    <w:webHidden/>
                  </w:rPr>
                  <w:t>3</w:t>
                </w:r>
                <w:r w:rsidR="00BE1E2D">
                  <w:rPr>
                    <w:webHidden/>
                  </w:rPr>
                  <w:fldChar w:fldCharType="end"/>
                </w:r>
              </w:hyperlink>
            </w:p>
            <w:p w14:paraId="2EB0CFE1" w14:textId="4539D2CC"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29" w:history="1">
                <w:r w:rsidR="00BE1E2D" w:rsidRPr="00C04AB6">
                  <w:rPr>
                    <w:rStyle w:val="Hyperlink"/>
                  </w:rPr>
                  <w:t>2.3 For frivillige på Stafet For Livet: Brug af modul på frivillig.dk</w:t>
                </w:r>
                <w:r w:rsidR="00BE1E2D">
                  <w:rPr>
                    <w:webHidden/>
                  </w:rPr>
                  <w:tab/>
                </w:r>
                <w:r w:rsidR="00BE1E2D">
                  <w:rPr>
                    <w:webHidden/>
                  </w:rPr>
                  <w:fldChar w:fldCharType="begin"/>
                </w:r>
                <w:r w:rsidR="00BE1E2D">
                  <w:rPr>
                    <w:webHidden/>
                  </w:rPr>
                  <w:instrText xml:space="preserve"> PAGEREF _Toc147402729 \h </w:instrText>
                </w:r>
                <w:r w:rsidR="00BE1E2D">
                  <w:rPr>
                    <w:webHidden/>
                  </w:rPr>
                </w:r>
                <w:r w:rsidR="00BE1E2D">
                  <w:rPr>
                    <w:webHidden/>
                  </w:rPr>
                  <w:fldChar w:fldCharType="separate"/>
                </w:r>
                <w:r w:rsidR="00376B6E">
                  <w:rPr>
                    <w:webHidden/>
                  </w:rPr>
                  <w:t>4</w:t>
                </w:r>
                <w:r w:rsidR="00BE1E2D">
                  <w:rPr>
                    <w:webHidden/>
                  </w:rPr>
                  <w:fldChar w:fldCharType="end"/>
                </w:r>
              </w:hyperlink>
            </w:p>
            <w:p w14:paraId="5023B7FD" w14:textId="23DEA1BC"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0" w:history="1">
                <w:r w:rsidR="00BE1E2D" w:rsidRPr="00C04AB6">
                  <w:rPr>
                    <w:rStyle w:val="Hyperlink"/>
                  </w:rPr>
                  <w:t>3. Tavshedspligt</w:t>
                </w:r>
                <w:r w:rsidR="00BE1E2D">
                  <w:rPr>
                    <w:webHidden/>
                  </w:rPr>
                  <w:tab/>
                </w:r>
                <w:r w:rsidR="00BE1E2D">
                  <w:rPr>
                    <w:webHidden/>
                  </w:rPr>
                  <w:fldChar w:fldCharType="begin"/>
                </w:r>
                <w:r w:rsidR="00BE1E2D">
                  <w:rPr>
                    <w:webHidden/>
                  </w:rPr>
                  <w:instrText xml:space="preserve"> PAGEREF _Toc147402730 \h </w:instrText>
                </w:r>
                <w:r w:rsidR="00BE1E2D">
                  <w:rPr>
                    <w:webHidden/>
                  </w:rPr>
                </w:r>
                <w:r w:rsidR="00BE1E2D">
                  <w:rPr>
                    <w:webHidden/>
                  </w:rPr>
                  <w:fldChar w:fldCharType="separate"/>
                </w:r>
                <w:r w:rsidR="00376B6E">
                  <w:rPr>
                    <w:webHidden/>
                  </w:rPr>
                  <w:t>4</w:t>
                </w:r>
                <w:r w:rsidR="00BE1E2D">
                  <w:rPr>
                    <w:webHidden/>
                  </w:rPr>
                  <w:fldChar w:fldCharType="end"/>
                </w:r>
              </w:hyperlink>
            </w:p>
            <w:p w14:paraId="0556492B" w14:textId="355009D8"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1" w:history="1">
                <w:r w:rsidR="00BE1E2D" w:rsidRPr="00C04AB6">
                  <w:rPr>
                    <w:rStyle w:val="Hyperlink"/>
                  </w:rPr>
                  <w:t>4. Sociale medier</w:t>
                </w:r>
                <w:r w:rsidR="00BE1E2D">
                  <w:rPr>
                    <w:webHidden/>
                  </w:rPr>
                  <w:tab/>
                </w:r>
                <w:r w:rsidR="00BE1E2D">
                  <w:rPr>
                    <w:webHidden/>
                  </w:rPr>
                  <w:fldChar w:fldCharType="begin"/>
                </w:r>
                <w:r w:rsidR="00BE1E2D">
                  <w:rPr>
                    <w:webHidden/>
                  </w:rPr>
                  <w:instrText xml:space="preserve"> PAGEREF _Toc147402731 \h </w:instrText>
                </w:r>
                <w:r w:rsidR="00BE1E2D">
                  <w:rPr>
                    <w:webHidden/>
                  </w:rPr>
                </w:r>
                <w:r w:rsidR="00BE1E2D">
                  <w:rPr>
                    <w:webHidden/>
                  </w:rPr>
                  <w:fldChar w:fldCharType="separate"/>
                </w:r>
                <w:r w:rsidR="00376B6E">
                  <w:rPr>
                    <w:webHidden/>
                  </w:rPr>
                  <w:t>4</w:t>
                </w:r>
                <w:r w:rsidR="00BE1E2D">
                  <w:rPr>
                    <w:webHidden/>
                  </w:rPr>
                  <w:fldChar w:fldCharType="end"/>
                </w:r>
              </w:hyperlink>
            </w:p>
            <w:p w14:paraId="5A41AB72" w14:textId="5A7D2F6E"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2" w:history="1">
                <w:r w:rsidR="00BE1E2D" w:rsidRPr="00C04AB6">
                  <w:rPr>
                    <w:rStyle w:val="Hyperlink"/>
                  </w:rPr>
                  <w:t>4.1 Generelt</w:t>
                </w:r>
                <w:r w:rsidR="00BE1E2D">
                  <w:rPr>
                    <w:webHidden/>
                  </w:rPr>
                  <w:tab/>
                </w:r>
                <w:r w:rsidR="00BE1E2D">
                  <w:rPr>
                    <w:webHidden/>
                  </w:rPr>
                  <w:fldChar w:fldCharType="begin"/>
                </w:r>
                <w:r w:rsidR="00BE1E2D">
                  <w:rPr>
                    <w:webHidden/>
                  </w:rPr>
                  <w:instrText xml:space="preserve"> PAGEREF _Toc147402732 \h </w:instrText>
                </w:r>
                <w:r w:rsidR="00BE1E2D">
                  <w:rPr>
                    <w:webHidden/>
                  </w:rPr>
                </w:r>
                <w:r w:rsidR="00BE1E2D">
                  <w:rPr>
                    <w:webHidden/>
                  </w:rPr>
                  <w:fldChar w:fldCharType="separate"/>
                </w:r>
                <w:r w:rsidR="00376B6E">
                  <w:rPr>
                    <w:webHidden/>
                  </w:rPr>
                  <w:t>4</w:t>
                </w:r>
                <w:r w:rsidR="00BE1E2D">
                  <w:rPr>
                    <w:webHidden/>
                  </w:rPr>
                  <w:fldChar w:fldCharType="end"/>
                </w:r>
              </w:hyperlink>
            </w:p>
            <w:p w14:paraId="245B106E" w14:textId="5A99192F"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3" w:history="1">
                <w:r w:rsidR="00BE1E2D" w:rsidRPr="00C04AB6">
                  <w:rPr>
                    <w:rStyle w:val="Hyperlink"/>
                  </w:rPr>
                  <w:t>4.2 Særligt om billeder på sociale medier</w:t>
                </w:r>
                <w:r w:rsidR="00BE1E2D">
                  <w:rPr>
                    <w:webHidden/>
                  </w:rPr>
                  <w:tab/>
                </w:r>
                <w:r w:rsidR="00BE1E2D">
                  <w:rPr>
                    <w:webHidden/>
                  </w:rPr>
                  <w:fldChar w:fldCharType="begin"/>
                </w:r>
                <w:r w:rsidR="00BE1E2D">
                  <w:rPr>
                    <w:webHidden/>
                  </w:rPr>
                  <w:instrText xml:space="preserve"> PAGEREF _Toc147402733 \h </w:instrText>
                </w:r>
                <w:r w:rsidR="00BE1E2D">
                  <w:rPr>
                    <w:webHidden/>
                  </w:rPr>
                </w:r>
                <w:r w:rsidR="00BE1E2D">
                  <w:rPr>
                    <w:webHidden/>
                  </w:rPr>
                  <w:fldChar w:fldCharType="separate"/>
                </w:r>
                <w:r w:rsidR="00376B6E">
                  <w:rPr>
                    <w:webHidden/>
                  </w:rPr>
                  <w:t>5</w:t>
                </w:r>
                <w:r w:rsidR="00BE1E2D">
                  <w:rPr>
                    <w:webHidden/>
                  </w:rPr>
                  <w:fldChar w:fldCharType="end"/>
                </w:r>
              </w:hyperlink>
            </w:p>
            <w:p w14:paraId="54920189" w14:textId="3763E6BD"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4" w:history="1">
                <w:r w:rsidR="00BE1E2D" w:rsidRPr="00C04AB6">
                  <w:rPr>
                    <w:rStyle w:val="Hyperlink"/>
                  </w:rPr>
                  <w:t>5. Frivillig.dk</w:t>
                </w:r>
                <w:r w:rsidR="00BE1E2D">
                  <w:rPr>
                    <w:webHidden/>
                  </w:rPr>
                  <w:tab/>
                </w:r>
                <w:r w:rsidR="00BE1E2D">
                  <w:rPr>
                    <w:webHidden/>
                  </w:rPr>
                  <w:fldChar w:fldCharType="begin"/>
                </w:r>
                <w:r w:rsidR="00BE1E2D">
                  <w:rPr>
                    <w:webHidden/>
                  </w:rPr>
                  <w:instrText xml:space="preserve"> PAGEREF _Toc147402734 \h </w:instrText>
                </w:r>
                <w:r w:rsidR="00BE1E2D">
                  <w:rPr>
                    <w:webHidden/>
                  </w:rPr>
                </w:r>
                <w:r w:rsidR="00BE1E2D">
                  <w:rPr>
                    <w:webHidden/>
                  </w:rPr>
                  <w:fldChar w:fldCharType="separate"/>
                </w:r>
                <w:r w:rsidR="00376B6E">
                  <w:rPr>
                    <w:webHidden/>
                  </w:rPr>
                  <w:t>5</w:t>
                </w:r>
                <w:r w:rsidR="00BE1E2D">
                  <w:rPr>
                    <w:webHidden/>
                  </w:rPr>
                  <w:fldChar w:fldCharType="end"/>
                </w:r>
              </w:hyperlink>
            </w:p>
            <w:p w14:paraId="0051B9BE" w14:textId="6D5EF7BB"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5" w:history="1">
                <w:r w:rsidR="00BE1E2D" w:rsidRPr="00C04AB6">
                  <w:rPr>
                    <w:rStyle w:val="Hyperlink"/>
                  </w:rPr>
                  <w:t>5.1 Dokumenter på frivillig.dk</w:t>
                </w:r>
                <w:r w:rsidR="00BE1E2D">
                  <w:rPr>
                    <w:webHidden/>
                  </w:rPr>
                  <w:tab/>
                </w:r>
                <w:r w:rsidR="00BE1E2D">
                  <w:rPr>
                    <w:webHidden/>
                  </w:rPr>
                  <w:fldChar w:fldCharType="begin"/>
                </w:r>
                <w:r w:rsidR="00BE1E2D">
                  <w:rPr>
                    <w:webHidden/>
                  </w:rPr>
                  <w:instrText xml:space="preserve"> PAGEREF _Toc147402735 \h </w:instrText>
                </w:r>
                <w:r w:rsidR="00BE1E2D">
                  <w:rPr>
                    <w:webHidden/>
                  </w:rPr>
                </w:r>
                <w:r w:rsidR="00BE1E2D">
                  <w:rPr>
                    <w:webHidden/>
                  </w:rPr>
                  <w:fldChar w:fldCharType="separate"/>
                </w:r>
                <w:r w:rsidR="00376B6E">
                  <w:rPr>
                    <w:webHidden/>
                  </w:rPr>
                  <w:t>5</w:t>
                </w:r>
                <w:r w:rsidR="00BE1E2D">
                  <w:rPr>
                    <w:webHidden/>
                  </w:rPr>
                  <w:fldChar w:fldCharType="end"/>
                </w:r>
              </w:hyperlink>
            </w:p>
            <w:p w14:paraId="5A4F60C0" w14:textId="52866788"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6" w:history="1">
                <w:r w:rsidR="00BE1E2D" w:rsidRPr="00C04AB6">
                  <w:rPr>
                    <w:rStyle w:val="Hyperlink"/>
                  </w:rPr>
                  <w:t>5.2 For frivillige på Stafet For Livet: Fighterlister</w:t>
                </w:r>
                <w:r w:rsidR="00BE1E2D">
                  <w:rPr>
                    <w:webHidden/>
                  </w:rPr>
                  <w:tab/>
                </w:r>
                <w:r w:rsidR="00BE1E2D">
                  <w:rPr>
                    <w:webHidden/>
                  </w:rPr>
                  <w:fldChar w:fldCharType="begin"/>
                </w:r>
                <w:r w:rsidR="00BE1E2D">
                  <w:rPr>
                    <w:webHidden/>
                  </w:rPr>
                  <w:instrText xml:space="preserve"> PAGEREF _Toc147402736 \h </w:instrText>
                </w:r>
                <w:r w:rsidR="00BE1E2D">
                  <w:rPr>
                    <w:webHidden/>
                  </w:rPr>
                </w:r>
                <w:r w:rsidR="00BE1E2D">
                  <w:rPr>
                    <w:webHidden/>
                  </w:rPr>
                  <w:fldChar w:fldCharType="separate"/>
                </w:r>
                <w:r w:rsidR="00376B6E">
                  <w:rPr>
                    <w:webHidden/>
                  </w:rPr>
                  <w:t>5</w:t>
                </w:r>
                <w:r w:rsidR="00BE1E2D">
                  <w:rPr>
                    <w:webHidden/>
                  </w:rPr>
                  <w:fldChar w:fldCharType="end"/>
                </w:r>
              </w:hyperlink>
            </w:p>
            <w:p w14:paraId="323F7E78" w14:textId="432C142E"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7" w:history="1">
                <w:r w:rsidR="00BE1E2D" w:rsidRPr="00C04AB6">
                  <w:rPr>
                    <w:rStyle w:val="Hyperlink"/>
                  </w:rPr>
                  <w:t>5.3 Referater</w:t>
                </w:r>
                <w:r w:rsidR="00BE1E2D">
                  <w:rPr>
                    <w:webHidden/>
                  </w:rPr>
                  <w:tab/>
                </w:r>
                <w:r w:rsidR="00BE1E2D">
                  <w:rPr>
                    <w:webHidden/>
                  </w:rPr>
                  <w:fldChar w:fldCharType="begin"/>
                </w:r>
                <w:r w:rsidR="00BE1E2D">
                  <w:rPr>
                    <w:webHidden/>
                  </w:rPr>
                  <w:instrText xml:space="preserve"> PAGEREF _Toc147402737 \h </w:instrText>
                </w:r>
                <w:r w:rsidR="00BE1E2D">
                  <w:rPr>
                    <w:webHidden/>
                  </w:rPr>
                </w:r>
                <w:r w:rsidR="00BE1E2D">
                  <w:rPr>
                    <w:webHidden/>
                  </w:rPr>
                  <w:fldChar w:fldCharType="separate"/>
                </w:r>
                <w:r w:rsidR="00376B6E">
                  <w:rPr>
                    <w:webHidden/>
                  </w:rPr>
                  <w:t>6</w:t>
                </w:r>
                <w:r w:rsidR="00BE1E2D">
                  <w:rPr>
                    <w:webHidden/>
                  </w:rPr>
                  <w:fldChar w:fldCharType="end"/>
                </w:r>
              </w:hyperlink>
            </w:p>
            <w:p w14:paraId="48E385DA" w14:textId="13DBED28"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8" w:history="1">
                <w:r w:rsidR="00BE1E2D" w:rsidRPr="00C04AB6">
                  <w:rPr>
                    <w:rStyle w:val="Hyperlink"/>
                  </w:rPr>
                  <w:t>5.4 Sletning af dokumenter på frivillig.dk</w:t>
                </w:r>
                <w:r w:rsidR="00BE1E2D">
                  <w:rPr>
                    <w:webHidden/>
                  </w:rPr>
                  <w:tab/>
                </w:r>
                <w:r w:rsidR="00BE1E2D">
                  <w:rPr>
                    <w:webHidden/>
                  </w:rPr>
                  <w:fldChar w:fldCharType="begin"/>
                </w:r>
                <w:r w:rsidR="00BE1E2D">
                  <w:rPr>
                    <w:webHidden/>
                  </w:rPr>
                  <w:instrText xml:space="preserve"> PAGEREF _Toc147402738 \h </w:instrText>
                </w:r>
                <w:r w:rsidR="00BE1E2D">
                  <w:rPr>
                    <w:webHidden/>
                  </w:rPr>
                </w:r>
                <w:r w:rsidR="00BE1E2D">
                  <w:rPr>
                    <w:webHidden/>
                  </w:rPr>
                  <w:fldChar w:fldCharType="separate"/>
                </w:r>
                <w:r w:rsidR="00376B6E">
                  <w:rPr>
                    <w:webHidden/>
                  </w:rPr>
                  <w:t>6</w:t>
                </w:r>
                <w:r w:rsidR="00BE1E2D">
                  <w:rPr>
                    <w:webHidden/>
                  </w:rPr>
                  <w:fldChar w:fldCharType="end"/>
                </w:r>
              </w:hyperlink>
            </w:p>
            <w:p w14:paraId="5B92E83E" w14:textId="0114CFF4"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39" w:history="1">
                <w:r w:rsidR="00BE1E2D" w:rsidRPr="00C04AB6">
                  <w:rPr>
                    <w:rStyle w:val="Hyperlink"/>
                  </w:rPr>
                  <w:t>6. Videomøder</w:t>
                </w:r>
                <w:r w:rsidR="00BE1E2D">
                  <w:rPr>
                    <w:webHidden/>
                  </w:rPr>
                  <w:tab/>
                </w:r>
                <w:r w:rsidR="00BE1E2D">
                  <w:rPr>
                    <w:webHidden/>
                  </w:rPr>
                  <w:fldChar w:fldCharType="begin"/>
                </w:r>
                <w:r w:rsidR="00BE1E2D">
                  <w:rPr>
                    <w:webHidden/>
                  </w:rPr>
                  <w:instrText xml:space="preserve"> PAGEREF _Toc147402739 \h </w:instrText>
                </w:r>
                <w:r w:rsidR="00BE1E2D">
                  <w:rPr>
                    <w:webHidden/>
                  </w:rPr>
                </w:r>
                <w:r w:rsidR="00BE1E2D">
                  <w:rPr>
                    <w:webHidden/>
                  </w:rPr>
                  <w:fldChar w:fldCharType="separate"/>
                </w:r>
                <w:r w:rsidR="00376B6E">
                  <w:rPr>
                    <w:webHidden/>
                  </w:rPr>
                  <w:t>7</w:t>
                </w:r>
                <w:r w:rsidR="00BE1E2D">
                  <w:rPr>
                    <w:webHidden/>
                  </w:rPr>
                  <w:fldChar w:fldCharType="end"/>
                </w:r>
              </w:hyperlink>
            </w:p>
            <w:p w14:paraId="2DE46984" w14:textId="72301777"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40" w:history="1">
                <w:r w:rsidR="00BE1E2D" w:rsidRPr="00C04AB6">
                  <w:rPr>
                    <w:rStyle w:val="Hyperlink"/>
                  </w:rPr>
                  <w:t>7. Oplysninger på papir</w:t>
                </w:r>
                <w:r w:rsidR="00BE1E2D">
                  <w:rPr>
                    <w:webHidden/>
                  </w:rPr>
                  <w:tab/>
                </w:r>
                <w:r w:rsidR="00BE1E2D">
                  <w:rPr>
                    <w:webHidden/>
                  </w:rPr>
                  <w:fldChar w:fldCharType="begin"/>
                </w:r>
                <w:r w:rsidR="00BE1E2D">
                  <w:rPr>
                    <w:webHidden/>
                  </w:rPr>
                  <w:instrText xml:space="preserve"> PAGEREF _Toc147402740 \h </w:instrText>
                </w:r>
                <w:r w:rsidR="00BE1E2D">
                  <w:rPr>
                    <w:webHidden/>
                  </w:rPr>
                </w:r>
                <w:r w:rsidR="00BE1E2D">
                  <w:rPr>
                    <w:webHidden/>
                  </w:rPr>
                  <w:fldChar w:fldCharType="separate"/>
                </w:r>
                <w:r w:rsidR="00376B6E">
                  <w:rPr>
                    <w:webHidden/>
                  </w:rPr>
                  <w:t>7</w:t>
                </w:r>
                <w:r w:rsidR="00BE1E2D">
                  <w:rPr>
                    <w:webHidden/>
                  </w:rPr>
                  <w:fldChar w:fldCharType="end"/>
                </w:r>
              </w:hyperlink>
            </w:p>
            <w:p w14:paraId="2EB0C25F" w14:textId="5BA768CB"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41" w:history="1">
                <w:r w:rsidR="00BE1E2D" w:rsidRPr="00C04AB6">
                  <w:rPr>
                    <w:rStyle w:val="Hyperlink"/>
                  </w:rPr>
                  <w:t>8. Overblik over slettefrister</w:t>
                </w:r>
                <w:r w:rsidR="00BE1E2D">
                  <w:rPr>
                    <w:webHidden/>
                  </w:rPr>
                  <w:tab/>
                </w:r>
                <w:r w:rsidR="00BE1E2D">
                  <w:rPr>
                    <w:webHidden/>
                  </w:rPr>
                  <w:fldChar w:fldCharType="begin"/>
                </w:r>
                <w:r w:rsidR="00BE1E2D">
                  <w:rPr>
                    <w:webHidden/>
                  </w:rPr>
                  <w:instrText xml:space="preserve"> PAGEREF _Toc147402741 \h </w:instrText>
                </w:r>
                <w:r w:rsidR="00BE1E2D">
                  <w:rPr>
                    <w:webHidden/>
                  </w:rPr>
                </w:r>
                <w:r w:rsidR="00BE1E2D">
                  <w:rPr>
                    <w:webHidden/>
                  </w:rPr>
                  <w:fldChar w:fldCharType="separate"/>
                </w:r>
                <w:r w:rsidR="00376B6E">
                  <w:rPr>
                    <w:webHidden/>
                  </w:rPr>
                  <w:t>7</w:t>
                </w:r>
                <w:r w:rsidR="00BE1E2D">
                  <w:rPr>
                    <w:webHidden/>
                  </w:rPr>
                  <w:fldChar w:fldCharType="end"/>
                </w:r>
              </w:hyperlink>
            </w:p>
            <w:p w14:paraId="4E1D930C" w14:textId="0B85EE5A"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42" w:history="1">
                <w:r w:rsidR="00BE1E2D" w:rsidRPr="00C04AB6">
                  <w:rPr>
                    <w:rStyle w:val="Hyperlink"/>
                  </w:rPr>
                  <w:t>9. Sikkerhedshændelse</w:t>
                </w:r>
                <w:r w:rsidR="00BE1E2D">
                  <w:rPr>
                    <w:webHidden/>
                  </w:rPr>
                  <w:tab/>
                </w:r>
                <w:r w:rsidR="00BE1E2D">
                  <w:rPr>
                    <w:webHidden/>
                  </w:rPr>
                  <w:fldChar w:fldCharType="begin"/>
                </w:r>
                <w:r w:rsidR="00BE1E2D">
                  <w:rPr>
                    <w:webHidden/>
                  </w:rPr>
                  <w:instrText xml:space="preserve"> PAGEREF _Toc147402742 \h </w:instrText>
                </w:r>
                <w:r w:rsidR="00BE1E2D">
                  <w:rPr>
                    <w:webHidden/>
                  </w:rPr>
                </w:r>
                <w:r w:rsidR="00BE1E2D">
                  <w:rPr>
                    <w:webHidden/>
                  </w:rPr>
                  <w:fldChar w:fldCharType="separate"/>
                </w:r>
                <w:r w:rsidR="00376B6E">
                  <w:rPr>
                    <w:webHidden/>
                  </w:rPr>
                  <w:t>8</w:t>
                </w:r>
                <w:r w:rsidR="00BE1E2D">
                  <w:rPr>
                    <w:webHidden/>
                  </w:rPr>
                  <w:fldChar w:fldCharType="end"/>
                </w:r>
              </w:hyperlink>
            </w:p>
            <w:p w14:paraId="5F9F19B6" w14:textId="535E7122" w:rsidR="00BE1E2D" w:rsidRDefault="00000000">
              <w:pPr>
                <w:pStyle w:val="Indholdsfortegnelse2"/>
                <w:rPr>
                  <w:rFonts w:asciiTheme="minorHAnsi" w:hAnsiTheme="minorHAnsi" w:cstheme="minorBidi"/>
                  <w:b w:val="0"/>
                  <w:kern w:val="2"/>
                  <w:bdr w:val="none" w:sz="0" w:space="0" w:color="auto"/>
                  <w14:ligatures w14:val="standardContextual"/>
                </w:rPr>
              </w:pPr>
              <w:hyperlink w:anchor="_Toc147402743" w:history="1">
                <w:r w:rsidR="00BE1E2D" w:rsidRPr="00C04AB6">
                  <w:rPr>
                    <w:rStyle w:val="Hyperlink"/>
                  </w:rPr>
                  <w:t>10. Spørgsmål</w:t>
                </w:r>
                <w:r w:rsidR="00BE1E2D">
                  <w:rPr>
                    <w:webHidden/>
                  </w:rPr>
                  <w:tab/>
                </w:r>
                <w:r w:rsidR="00BE1E2D">
                  <w:rPr>
                    <w:webHidden/>
                  </w:rPr>
                  <w:fldChar w:fldCharType="begin"/>
                </w:r>
                <w:r w:rsidR="00BE1E2D">
                  <w:rPr>
                    <w:webHidden/>
                  </w:rPr>
                  <w:instrText xml:space="preserve"> PAGEREF _Toc147402743 \h </w:instrText>
                </w:r>
                <w:r w:rsidR="00BE1E2D">
                  <w:rPr>
                    <w:webHidden/>
                  </w:rPr>
                </w:r>
                <w:r w:rsidR="00BE1E2D">
                  <w:rPr>
                    <w:webHidden/>
                  </w:rPr>
                  <w:fldChar w:fldCharType="separate"/>
                </w:r>
                <w:r w:rsidR="00376B6E">
                  <w:rPr>
                    <w:webHidden/>
                  </w:rPr>
                  <w:t>8</w:t>
                </w:r>
                <w:r w:rsidR="00BE1E2D">
                  <w:rPr>
                    <w:webHidden/>
                  </w:rPr>
                  <w:fldChar w:fldCharType="end"/>
                </w:r>
              </w:hyperlink>
            </w:p>
            <w:p w14:paraId="75AA3999" w14:textId="18F62284" w:rsidR="00BE1E2D" w:rsidRDefault="00000000">
              <w:pPr>
                <w:pStyle w:val="Indholdsfortegnelse1"/>
                <w:rPr>
                  <w:rFonts w:asciiTheme="minorHAnsi" w:hAnsiTheme="minorHAnsi" w:cstheme="minorBidi"/>
                  <w:b w:val="0"/>
                  <w:iCs w:val="0"/>
                  <w:kern w:val="2"/>
                  <w:sz w:val="22"/>
                  <w:szCs w:val="22"/>
                  <w14:ligatures w14:val="standardContextual"/>
                </w:rPr>
              </w:pPr>
              <w:hyperlink w:anchor="_Toc147402744" w:history="1">
                <w:r w:rsidR="00BE1E2D" w:rsidRPr="00C04AB6">
                  <w:rPr>
                    <w:rStyle w:val="Hyperlink"/>
                  </w:rPr>
                  <w:t>Bilag 1: Generelt om GDPR</w:t>
                </w:r>
                <w:r w:rsidR="00BE1E2D">
                  <w:rPr>
                    <w:webHidden/>
                  </w:rPr>
                  <w:tab/>
                </w:r>
                <w:r w:rsidR="00BE1E2D">
                  <w:rPr>
                    <w:webHidden/>
                  </w:rPr>
                  <w:fldChar w:fldCharType="begin"/>
                </w:r>
                <w:r w:rsidR="00BE1E2D">
                  <w:rPr>
                    <w:webHidden/>
                  </w:rPr>
                  <w:instrText xml:space="preserve"> PAGEREF _Toc147402744 \h </w:instrText>
                </w:r>
                <w:r w:rsidR="00BE1E2D">
                  <w:rPr>
                    <w:webHidden/>
                  </w:rPr>
                </w:r>
                <w:r w:rsidR="00BE1E2D">
                  <w:rPr>
                    <w:webHidden/>
                  </w:rPr>
                  <w:fldChar w:fldCharType="separate"/>
                </w:r>
                <w:r w:rsidR="00376B6E">
                  <w:rPr>
                    <w:webHidden/>
                  </w:rPr>
                  <w:t>9</w:t>
                </w:r>
                <w:r w:rsidR="00BE1E2D">
                  <w:rPr>
                    <w:webHidden/>
                  </w:rPr>
                  <w:fldChar w:fldCharType="end"/>
                </w:r>
              </w:hyperlink>
            </w:p>
            <w:p w14:paraId="3EEEB49B" w14:textId="1E70A4A9" w:rsidR="0059403D" w:rsidRPr="001D3A22" w:rsidRDefault="001D3A22" w:rsidP="00344F96">
              <w:pPr>
                <w:pStyle w:val="Indholdsfortegnelse2"/>
                <w:spacing w:line="240" w:lineRule="auto"/>
              </w:pPr>
              <w:r w:rsidRPr="001D3A22">
                <w:rPr>
                  <w:bCs/>
                </w:rPr>
                <w:fldChar w:fldCharType="end"/>
              </w:r>
            </w:p>
          </w:sdtContent>
        </w:sdt>
        <w:p w14:paraId="18EDDD0D" w14:textId="73F4F983" w:rsidR="0059403D" w:rsidRPr="00D823A3" w:rsidRDefault="002C4534" w:rsidP="0059403D">
          <w:pPr>
            <w:rPr>
              <w:rFonts w:ascii="Fighter" w:hAnsi="Fighter"/>
              <w:color w:val="auto"/>
              <w:bdr w:val="none" w:sz="0" w:space="0" w:color="auto" w:frame="1"/>
            </w:rPr>
          </w:pPr>
          <w:r w:rsidRPr="00F947B5">
            <w:rPr>
              <w:rFonts w:ascii="Fighter" w:hAnsi="Fighter"/>
              <w:b/>
              <w:noProof/>
              <w:color w:val="auto"/>
            </w:rPr>
            <w:lastRenderedPageBreak/>
            <mc:AlternateContent>
              <mc:Choice Requires="wps">
                <w:drawing>
                  <wp:anchor distT="0" distB="0" distL="114300" distR="114300" simplePos="0" relativeHeight="251687936" behindDoc="0" locked="0" layoutInCell="1" allowOverlap="1" wp14:anchorId="02869715" wp14:editId="181510A7">
                    <wp:simplePos x="0" y="0"/>
                    <wp:positionH relativeFrom="margin">
                      <wp:align>center</wp:align>
                    </wp:positionH>
                    <wp:positionV relativeFrom="paragraph">
                      <wp:posOffset>-372110</wp:posOffset>
                    </wp:positionV>
                    <wp:extent cx="6864824" cy="2101755"/>
                    <wp:effectExtent l="0" t="0" r="12700" b="13335"/>
                    <wp:wrapNone/>
                    <wp:docPr id="7" name="Afrundet rektangel 7"/>
                    <wp:cNvGraphicFramePr/>
                    <a:graphic xmlns:a="http://schemas.openxmlformats.org/drawingml/2006/main">
                      <a:graphicData uri="http://schemas.microsoft.com/office/word/2010/wordprocessingShape">
                        <wps:wsp>
                          <wps:cNvSpPr/>
                          <wps:spPr>
                            <a:xfrm>
                              <a:off x="0" y="0"/>
                              <a:ext cx="6864824" cy="21017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ABC3D71" id="Afrundet rektangel 7" o:spid="_x0000_s1026" style="position:absolute;margin-left:0;margin-top:-29.3pt;width:540.55pt;height:165.5pt;z-index:25168793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" filled="f" strokecolor="#f0001d [3213]" strokeweight="1pt">
                    <v:stroke joinstyle="miter"/>
                    <w10:wrap anchorx="margin"/>
                  </v:roundrect>
                </w:pict>
              </mc:Fallback>
            </mc:AlternateContent>
          </w:r>
          <w:r w:rsidR="00015F96">
            <w:rPr>
              <w:rFonts w:ascii="Fighter" w:hAnsi="Fighter"/>
              <w:b/>
              <w:color w:val="auto"/>
              <w:bdr w:val="none" w:sz="0" w:space="0" w:color="auto" w:frame="1"/>
            </w:rPr>
            <w:t>Almindelige p</w:t>
          </w:r>
          <w:r w:rsidR="00F8597F" w:rsidRPr="00D823A3">
            <w:rPr>
              <w:rFonts w:ascii="Fighter" w:hAnsi="Fighter"/>
              <w:b/>
              <w:color w:val="auto"/>
              <w:bdr w:val="none" w:sz="0" w:space="0" w:color="auto" w:frame="1"/>
            </w:rPr>
            <w:t>ersonoplysninger</w:t>
          </w:r>
          <w:r w:rsidR="00F8597F" w:rsidRPr="00D823A3">
            <w:rPr>
              <w:rFonts w:ascii="Fighter" w:hAnsi="Fighter"/>
              <w:color w:val="auto"/>
              <w:bdr w:val="none" w:sz="0" w:space="0" w:color="auto" w:frame="1"/>
            </w:rPr>
            <w:t xml:space="preserve"> er enhver form for information, der kan henføres til en bestemt person. </w:t>
          </w:r>
          <w:r w:rsidR="0059403D" w:rsidRPr="00D823A3">
            <w:rPr>
              <w:rFonts w:ascii="Fighter" w:hAnsi="Fighter"/>
              <w:color w:val="auto"/>
            </w:rPr>
            <w:t>Det kan f.eks. dreje sig om navn, adresse, mailadresse, telefonnummer, stilling og arbejdsområde.</w:t>
          </w:r>
        </w:p>
        <w:p w14:paraId="049F31CB" w14:textId="77777777" w:rsidR="0059403D" w:rsidRPr="001D3A22" w:rsidRDefault="0059403D" w:rsidP="0059403D">
          <w:pPr>
            <w:rPr>
              <w:rFonts w:ascii="Fighter" w:hAnsi="Fighter"/>
              <w:color w:val="auto"/>
            </w:rPr>
          </w:pPr>
        </w:p>
        <w:p w14:paraId="73EABADE" w14:textId="77777777" w:rsidR="0059403D" w:rsidRPr="001175C6" w:rsidRDefault="00000000" w:rsidP="0059403D">
          <w:pPr>
            <w:rPr>
              <w:rFonts w:ascii="Fighter" w:hAnsi="Fighter"/>
              <w:b/>
            </w:rPr>
          </w:pPr>
          <w:r>
            <w:rPr>
              <w:noProof/>
            </w:rPr>
            <w:pict w14:anchorId="450043EC">
              <v:shape id="_x0000_s2051" type="#_x0000_t75" style="position:absolute;margin-left:432.8pt;margin-top:76.4pt;width:53.6pt;height:53.6pt;z-index:251663360;mso-position-horizontal-relative:margin;mso-position-vertical-relative:margin">
                <v:imagedata r:id="rId13" o:title="Fingeraftryk_sikkerhed_Roed"/>
                <w10:wrap type="square" anchorx="margin" anchory="margin"/>
              </v:shape>
            </w:pict>
          </w:r>
          <w:r w:rsidR="0059403D" w:rsidRPr="001D3A22">
            <w:rPr>
              <w:rFonts w:ascii="Fighter" w:hAnsi="Fighter"/>
              <w:b/>
              <w:color w:val="auto"/>
            </w:rPr>
            <w:t>Følsomme personoplysninger</w:t>
          </w:r>
          <w:r w:rsidR="0059403D" w:rsidRPr="001D3A22">
            <w:rPr>
              <w:rFonts w:ascii="Fighter" w:hAnsi="Fighter"/>
              <w:color w:val="auto"/>
            </w:rPr>
            <w:t xml:space="preserve"> skal behandles med særlig forsigtighed. Det drejer sig blandt andet om helbredsoplysninger. En oplysning om, at en person h</w:t>
          </w:r>
          <w:r w:rsidR="00383CB2">
            <w:rPr>
              <w:rFonts w:ascii="Fighter" w:hAnsi="Fighter"/>
              <w:color w:val="auto"/>
            </w:rPr>
            <w:t>ar eller har haft kræft er en følsom personoplysning.</w:t>
          </w:r>
        </w:p>
        <w:p w14:paraId="53128261" w14:textId="77777777" w:rsidR="0059403D" w:rsidRPr="001175C6" w:rsidRDefault="001D3A22" w:rsidP="001D3A22">
          <w:pPr>
            <w:tabs>
              <w:tab w:val="left" w:pos="6712"/>
            </w:tabs>
          </w:pPr>
          <w:r>
            <w:tab/>
          </w:r>
        </w:p>
        <w:p w14:paraId="62486C05" w14:textId="77777777" w:rsidR="0059403D" w:rsidRPr="001175C6" w:rsidRDefault="0059403D" w:rsidP="0059403D"/>
        <w:p w14:paraId="4101652C" w14:textId="77777777" w:rsidR="0059403D" w:rsidRPr="0024309D" w:rsidRDefault="001D3A22" w:rsidP="001D3A22">
          <w:pPr>
            <w:tabs>
              <w:tab w:val="left" w:pos="3368"/>
              <w:tab w:val="center" w:pos="4961"/>
              <w:tab w:val="left" w:pos="6186"/>
            </w:tabs>
            <w:rPr>
              <w:rFonts w:ascii="Fighter" w:hAnsi="Fighter"/>
            </w:rPr>
          </w:pPr>
          <w:r>
            <w:rPr>
              <w:rFonts w:ascii="Fighter" w:hAnsi="Fighter"/>
            </w:rPr>
            <w:tab/>
          </w:r>
          <w:r>
            <w:rPr>
              <w:rFonts w:ascii="Fighter" w:hAnsi="Fighter"/>
            </w:rPr>
            <w:tab/>
          </w:r>
          <w:r>
            <w:rPr>
              <w:rFonts w:ascii="Fighter" w:hAnsi="Fighter"/>
            </w:rPr>
            <w:tab/>
          </w:r>
        </w:p>
        <w:p w14:paraId="4B99056E" w14:textId="77777777" w:rsidR="0024309D" w:rsidRPr="0024309D" w:rsidRDefault="0024309D" w:rsidP="001D3A22">
          <w:pPr>
            <w:jc w:val="center"/>
            <w:rPr>
              <w:rFonts w:ascii="Fighter" w:hAnsi="Fighter"/>
            </w:rPr>
          </w:pPr>
        </w:p>
        <w:p w14:paraId="2F5F9005" w14:textId="387FCFD0" w:rsidR="0024309D" w:rsidRPr="0059403D" w:rsidRDefault="0059403D" w:rsidP="0059403D">
          <w:pPr>
            <w:pStyle w:val="Overskrift2"/>
            <w:rPr>
              <w:rStyle w:val="Kraftigfremhvning"/>
            </w:rPr>
          </w:pPr>
          <w:bookmarkStart w:id="0" w:name="_Toc147402723"/>
          <w:r w:rsidRPr="0059403D">
            <w:rPr>
              <w:rStyle w:val="Kraftigfremhvning"/>
            </w:rPr>
            <w:t xml:space="preserve">1. Din telefon og </w:t>
          </w:r>
          <w:r w:rsidR="005B177F">
            <w:rPr>
              <w:rStyle w:val="Kraftigfremhvning"/>
            </w:rPr>
            <w:t>pc</w:t>
          </w:r>
          <w:bookmarkEnd w:id="0"/>
          <w:r w:rsidRPr="0059403D">
            <w:rPr>
              <w:rStyle w:val="Kraftigfremhvning"/>
            </w:rPr>
            <w:t xml:space="preserve"> </w:t>
          </w:r>
        </w:p>
        <w:p w14:paraId="3B1758BB" w14:textId="10DF4652" w:rsidR="00CF27DD" w:rsidRPr="001D3A22" w:rsidRDefault="0059403D" w:rsidP="001D3A22">
          <w:pPr>
            <w:pStyle w:val="Overskrift2"/>
            <w:rPr>
              <w:b/>
              <w:sz w:val="24"/>
              <w:bdr w:val="none" w:sz="0" w:space="0" w:color="auto" w:frame="1"/>
            </w:rPr>
          </w:pPr>
          <w:bookmarkStart w:id="1" w:name="_Toc147402724"/>
          <w:r w:rsidRPr="0059403D">
            <w:rPr>
              <w:b/>
              <w:sz w:val="24"/>
              <w:bdr w:val="none" w:sz="0" w:space="0" w:color="auto" w:frame="1"/>
            </w:rPr>
            <w:t xml:space="preserve">1.1. </w:t>
          </w:r>
          <w:r w:rsidR="00015F96">
            <w:rPr>
              <w:b/>
              <w:sz w:val="24"/>
              <w:bdr w:val="none" w:sz="0" w:space="0" w:color="auto" w:frame="1"/>
            </w:rPr>
            <w:t>Almindelige p</w:t>
          </w:r>
          <w:r w:rsidRPr="0059403D">
            <w:rPr>
              <w:b/>
              <w:sz w:val="24"/>
              <w:bdr w:val="none" w:sz="0" w:space="0" w:color="auto" w:frame="1"/>
            </w:rPr>
            <w:t>ersonoplysninger</w:t>
          </w:r>
          <w:bookmarkEnd w:id="1"/>
          <w:r w:rsidRPr="0059403D">
            <w:rPr>
              <w:b/>
              <w:sz w:val="24"/>
              <w:bdr w:val="none" w:sz="0" w:space="0" w:color="auto" w:frame="1"/>
            </w:rPr>
            <w:t xml:space="preserve"> </w:t>
          </w:r>
        </w:p>
        <w:p w14:paraId="1380DEBF" w14:textId="57074BE9" w:rsidR="00CF27DD" w:rsidRDefault="00CF27DD" w:rsidP="00CF27DD">
          <w:pPr>
            <w:rPr>
              <w:rFonts w:ascii="Fighter" w:hAnsi="Fighter"/>
              <w:bdr w:val="none" w:sz="0" w:space="0" w:color="auto" w:frame="1"/>
            </w:rPr>
          </w:pPr>
          <w:r w:rsidRPr="00E00BA5">
            <w:rPr>
              <w:rFonts w:ascii="Fighter" w:hAnsi="Fighter"/>
              <w:bdr w:val="none" w:sz="0" w:space="0" w:color="auto" w:frame="1"/>
            </w:rPr>
            <w:t xml:space="preserve">Som frivillig i Kræftens Bekæmpelse kan du komme ud for, at du på din telefon </w:t>
          </w:r>
          <w:r>
            <w:rPr>
              <w:rFonts w:ascii="Fighter" w:hAnsi="Fighter"/>
              <w:bdr w:val="none" w:sz="0" w:space="0" w:color="auto" w:frame="1"/>
            </w:rPr>
            <w:t xml:space="preserve">og </w:t>
          </w:r>
          <w:r w:rsidR="005B177F">
            <w:rPr>
              <w:rFonts w:ascii="Fighter" w:hAnsi="Fighter"/>
              <w:bdr w:val="none" w:sz="0" w:space="0" w:color="auto" w:frame="1"/>
            </w:rPr>
            <w:t>pc</w:t>
          </w:r>
          <w:r>
            <w:rPr>
              <w:rFonts w:ascii="Fighter" w:hAnsi="Fighter"/>
              <w:bdr w:val="none" w:sz="0" w:space="0" w:color="auto" w:frame="1"/>
            </w:rPr>
            <w:t xml:space="preserve"> </w:t>
          </w:r>
          <w:r w:rsidRPr="00E00BA5">
            <w:rPr>
              <w:rFonts w:ascii="Fighter" w:hAnsi="Fighter"/>
              <w:bdr w:val="none" w:sz="0" w:space="0" w:color="auto" w:frame="1"/>
            </w:rPr>
            <w:t xml:space="preserve">får lagret </w:t>
          </w:r>
          <w:r w:rsidR="00B54FE3" w:rsidRPr="00B54FE3">
            <w:rPr>
              <w:rFonts w:ascii="Fighter" w:hAnsi="Fighter"/>
              <w:i/>
              <w:iCs/>
              <w:bdr w:val="none" w:sz="0" w:space="0" w:color="auto" w:frame="1"/>
            </w:rPr>
            <w:t>almindelige</w:t>
          </w:r>
          <w:r w:rsidR="00B54FE3">
            <w:rPr>
              <w:rFonts w:ascii="Fighter" w:hAnsi="Fighter"/>
              <w:bdr w:val="none" w:sz="0" w:space="0" w:color="auto" w:frame="1"/>
            </w:rPr>
            <w:t xml:space="preserve"> </w:t>
          </w:r>
          <w:r w:rsidRPr="00E00BA5">
            <w:rPr>
              <w:rFonts w:ascii="Fighter" w:hAnsi="Fighter"/>
              <w:bdr w:val="none" w:sz="0" w:space="0" w:color="auto" w:frame="1"/>
            </w:rPr>
            <w:t>personoplysninger om andre friv</w:t>
          </w:r>
          <w:r>
            <w:rPr>
              <w:rFonts w:ascii="Fighter" w:hAnsi="Fighter"/>
              <w:bdr w:val="none" w:sz="0" w:space="0" w:color="auto" w:frame="1"/>
            </w:rPr>
            <w:t>illige og brugere af Kræftens Bekæmpelse osv</w:t>
          </w:r>
          <w:r w:rsidRPr="00E00BA5">
            <w:rPr>
              <w:rFonts w:ascii="Fighter" w:hAnsi="Fighter"/>
              <w:bdr w:val="none" w:sz="0" w:space="0" w:color="auto" w:frame="1"/>
            </w:rPr>
            <w:t xml:space="preserve">. Det kan være navne, </w:t>
          </w:r>
          <w:r w:rsidR="005211B3">
            <w:rPr>
              <w:rFonts w:ascii="Fighter" w:hAnsi="Fighter"/>
              <w:bdr w:val="none" w:sz="0" w:space="0" w:color="auto" w:frame="1"/>
            </w:rPr>
            <w:t xml:space="preserve">telefonnumre, </w:t>
          </w:r>
          <w:r w:rsidRPr="00E00BA5">
            <w:rPr>
              <w:rFonts w:ascii="Fighter" w:hAnsi="Fighter"/>
              <w:bdr w:val="none" w:sz="0" w:space="0" w:color="auto" w:frame="1"/>
            </w:rPr>
            <w:t xml:space="preserve">mailadresser m.m. </w:t>
          </w:r>
        </w:p>
        <w:p w14:paraId="1299C43A" w14:textId="77777777" w:rsidR="00007210" w:rsidRDefault="00007210" w:rsidP="00CF27DD">
          <w:pPr>
            <w:rPr>
              <w:rFonts w:ascii="Fighter" w:hAnsi="Fighter"/>
              <w:bdr w:val="none" w:sz="0" w:space="0" w:color="auto" w:frame="1"/>
            </w:rPr>
          </w:pPr>
        </w:p>
        <w:p w14:paraId="0DC69030" w14:textId="122760DB" w:rsidR="00007210" w:rsidRDefault="008C120C" w:rsidP="00CF27DD">
          <w:pPr>
            <w:rPr>
              <w:rFonts w:ascii="Fighter" w:hAnsi="Fighter"/>
              <w:bdr w:val="none" w:sz="0" w:space="0" w:color="auto" w:frame="1"/>
            </w:rPr>
          </w:pPr>
          <w:r>
            <w:rPr>
              <w:rFonts w:ascii="Fighter" w:hAnsi="Fighter"/>
              <w:bdr w:val="none" w:sz="0" w:space="0" w:color="auto" w:frame="1"/>
            </w:rPr>
            <w:t xml:space="preserve">Du må gerne </w:t>
          </w:r>
          <w:r w:rsidR="775046AD">
            <w:rPr>
              <w:rFonts w:ascii="Fighter" w:hAnsi="Fighter"/>
              <w:bdr w:val="none" w:sz="0" w:space="0" w:color="auto" w:frame="1"/>
            </w:rPr>
            <w:t xml:space="preserve">have </w:t>
          </w:r>
          <w:r w:rsidR="0006007D">
            <w:rPr>
              <w:rFonts w:ascii="Fighter" w:hAnsi="Fighter"/>
              <w:bdr w:val="none" w:sz="0" w:space="0" w:color="auto" w:frame="1"/>
            </w:rPr>
            <w:t xml:space="preserve">almindelige </w:t>
          </w:r>
          <w:r w:rsidR="775046AD">
            <w:rPr>
              <w:rFonts w:ascii="Fighter" w:hAnsi="Fighter"/>
              <w:bdr w:val="none" w:sz="0" w:space="0" w:color="auto" w:frame="1"/>
            </w:rPr>
            <w:t xml:space="preserve">personoplysninger som i din private telefon eller </w:t>
          </w:r>
          <w:r w:rsidR="005B177F">
            <w:rPr>
              <w:rFonts w:ascii="Fighter" w:hAnsi="Fighter"/>
              <w:bdr w:val="none" w:sz="0" w:space="0" w:color="auto" w:frame="1"/>
            </w:rPr>
            <w:t>pc</w:t>
          </w:r>
          <w:r w:rsidR="775046AD">
            <w:rPr>
              <w:rFonts w:ascii="Fighter" w:hAnsi="Fighter"/>
              <w:bdr w:val="none" w:sz="0" w:space="0" w:color="auto" w:frame="1"/>
            </w:rPr>
            <w:t xml:space="preserve">, hvis der ikke er referencer til </w:t>
          </w:r>
          <w:r w:rsidR="775046AD" w:rsidRPr="008C120C">
            <w:rPr>
              <w:rFonts w:ascii="Fighter" w:hAnsi="Fighter"/>
              <w:i/>
              <w:iCs/>
              <w:bdr w:val="none" w:sz="0" w:space="0" w:color="auto" w:frame="1"/>
            </w:rPr>
            <w:t>følsomme</w:t>
          </w:r>
          <w:r w:rsidR="775046AD">
            <w:rPr>
              <w:rFonts w:ascii="Fighter" w:hAnsi="Fighter"/>
              <w:bdr w:val="none" w:sz="0" w:space="0" w:color="auto" w:frame="1"/>
            </w:rPr>
            <w:t xml:space="preserve"> personoplysninger, </w:t>
          </w:r>
          <w:r w:rsidR="008F1D2C">
            <w:rPr>
              <w:rFonts w:ascii="Fighter" w:hAnsi="Fighter"/>
              <w:bdr w:val="none" w:sz="0" w:space="0" w:color="auto" w:frame="1"/>
            </w:rPr>
            <w:t>f.eks.</w:t>
          </w:r>
          <w:r w:rsidR="775046AD">
            <w:rPr>
              <w:rFonts w:ascii="Fighter" w:hAnsi="Fighter"/>
              <w:bdr w:val="none" w:sz="0" w:space="0" w:color="auto" w:frame="1"/>
            </w:rPr>
            <w:t xml:space="preserve"> at vedkommende har eller har haft kræft. </w:t>
          </w:r>
        </w:p>
        <w:p w14:paraId="4DDBEF00" w14:textId="77777777" w:rsidR="00270A1D" w:rsidRDefault="00270A1D" w:rsidP="00CF27DD">
          <w:pPr>
            <w:rPr>
              <w:rFonts w:ascii="Fighter" w:hAnsi="Fighter"/>
              <w:bdr w:val="none" w:sz="0" w:space="0" w:color="auto" w:frame="1"/>
            </w:rPr>
          </w:pPr>
        </w:p>
        <w:p w14:paraId="0683180A" w14:textId="19168ACE" w:rsidR="00270A1D" w:rsidRDefault="00270A1D" w:rsidP="00CF27DD">
          <w:pPr>
            <w:rPr>
              <w:rFonts w:ascii="Fighter" w:hAnsi="Fighter"/>
              <w:bdr w:val="none" w:sz="0" w:space="0" w:color="auto" w:frame="1"/>
            </w:rPr>
          </w:pPr>
          <w:r>
            <w:rPr>
              <w:rFonts w:ascii="Fighter" w:hAnsi="Fighter"/>
              <w:bdr w:val="none" w:sz="0" w:space="0" w:color="auto" w:frame="1"/>
            </w:rPr>
            <w:t xml:space="preserve">Du må </w:t>
          </w:r>
          <w:r w:rsidR="0006007D">
            <w:rPr>
              <w:rFonts w:ascii="Fighter" w:hAnsi="Fighter"/>
              <w:bdr w:val="none" w:sz="0" w:space="0" w:color="auto" w:frame="1"/>
            </w:rPr>
            <w:t>f.eks.</w:t>
          </w:r>
          <w:r>
            <w:rPr>
              <w:rFonts w:ascii="Fighter" w:hAnsi="Fighter"/>
              <w:bdr w:val="none" w:sz="0" w:space="0" w:color="auto" w:frame="1"/>
            </w:rPr>
            <w:t xml:space="preserve"> gerne gemme en bruger som </w:t>
          </w:r>
          <w:r w:rsidR="008F1D2C">
            <w:rPr>
              <w:rFonts w:ascii="Fighter" w:hAnsi="Fighter"/>
              <w:bdr w:val="none" w:sz="0" w:space="0" w:color="auto" w:frame="1"/>
            </w:rPr>
            <w:t>’</w:t>
          </w:r>
          <w:r>
            <w:rPr>
              <w:rFonts w:ascii="Fighter" w:hAnsi="Fighter"/>
              <w:bdr w:val="none" w:sz="0" w:space="0" w:color="auto" w:frame="1"/>
            </w:rPr>
            <w:t>Kaj – onsdagshold</w:t>
          </w:r>
          <w:r w:rsidR="008F1D2C">
            <w:rPr>
              <w:rFonts w:ascii="Fighter" w:hAnsi="Fighter"/>
              <w:bdr w:val="none" w:sz="0" w:space="0" w:color="auto" w:frame="1"/>
            </w:rPr>
            <w:t>’ på din telefon</w:t>
          </w:r>
          <w:r>
            <w:rPr>
              <w:rFonts w:ascii="Fighter" w:hAnsi="Fighter"/>
              <w:bdr w:val="none" w:sz="0" w:space="0" w:color="auto" w:frame="1"/>
            </w:rPr>
            <w:t xml:space="preserve">, men du må ikke gemme ham som </w:t>
          </w:r>
          <w:r w:rsidR="008F1D2C">
            <w:rPr>
              <w:rFonts w:ascii="Fighter" w:hAnsi="Fighter"/>
              <w:bdr w:val="none" w:sz="0" w:space="0" w:color="auto" w:frame="1"/>
            </w:rPr>
            <w:t>’</w:t>
          </w:r>
          <w:r>
            <w:rPr>
              <w:rFonts w:ascii="Fighter" w:hAnsi="Fighter"/>
              <w:bdr w:val="none" w:sz="0" w:space="0" w:color="auto" w:frame="1"/>
            </w:rPr>
            <w:t>Kaj – prostatakræft</w:t>
          </w:r>
          <w:r w:rsidR="008F1D2C">
            <w:rPr>
              <w:rFonts w:ascii="Fighter" w:hAnsi="Fighter"/>
              <w:bdr w:val="none" w:sz="0" w:space="0" w:color="auto" w:frame="1"/>
            </w:rPr>
            <w:t>’</w:t>
          </w:r>
          <w:r>
            <w:rPr>
              <w:rFonts w:ascii="Fighter" w:hAnsi="Fighter"/>
              <w:bdr w:val="none" w:sz="0" w:space="0" w:color="auto" w:frame="1"/>
            </w:rPr>
            <w:t>.</w:t>
          </w:r>
        </w:p>
        <w:p w14:paraId="1FC39945" w14:textId="6FE2D22A" w:rsidR="00CF27DD" w:rsidRDefault="00CF27DD" w:rsidP="00CF27DD">
          <w:pPr>
            <w:rPr>
              <w:rFonts w:ascii="Fighter" w:hAnsi="Fighter"/>
              <w:bdr w:val="none" w:sz="0" w:space="0" w:color="auto" w:frame="1"/>
            </w:rPr>
          </w:pPr>
        </w:p>
        <w:p w14:paraId="4BE614DA" w14:textId="6E392D24" w:rsidR="00383CB2" w:rsidRPr="00FA068F" w:rsidRDefault="00D16E6A" w:rsidP="00CF27DD">
          <w:pPr>
            <w:rPr>
              <w:rFonts w:ascii="Fighter" w:hAnsi="Fighter"/>
              <w:b/>
              <w:bCs/>
              <w:bdr w:val="none" w:sz="0" w:space="0" w:color="auto" w:frame="1"/>
            </w:rPr>
          </w:pPr>
          <w:r>
            <w:rPr>
              <w:rFonts w:ascii="Fighter" w:hAnsi="Fighter"/>
              <w:b/>
              <w:bCs/>
              <w:bdr w:val="none" w:sz="0" w:space="0" w:color="auto" w:frame="1"/>
            </w:rPr>
            <w:t>Hvad skal slettes?</w:t>
          </w:r>
        </w:p>
        <w:p w14:paraId="25E90AE2" w14:textId="77777777" w:rsidR="0006007D" w:rsidRDefault="009772E9" w:rsidP="00CF27DD">
          <w:pPr>
            <w:rPr>
              <w:rFonts w:ascii="Fighter" w:hAnsi="Fighter"/>
              <w:bdr w:val="none" w:sz="0" w:space="0" w:color="auto" w:frame="1"/>
            </w:rPr>
          </w:pPr>
          <w:r>
            <w:rPr>
              <w:rFonts w:ascii="Fighter" w:hAnsi="Fighter"/>
              <w:bdr w:val="none" w:sz="0" w:space="0" w:color="auto" w:frame="1"/>
            </w:rPr>
            <w:t>Du skal slette a</w:t>
          </w:r>
          <w:r w:rsidR="4683DFFE">
            <w:rPr>
              <w:rFonts w:ascii="Fighter" w:hAnsi="Fighter"/>
              <w:bdr w:val="none" w:sz="0" w:space="0" w:color="auto" w:frame="1"/>
            </w:rPr>
            <w:t>lle</w:t>
          </w:r>
          <w:r w:rsidR="0006007D">
            <w:rPr>
              <w:rFonts w:ascii="Fighter" w:hAnsi="Fighter"/>
              <w:bdr w:val="none" w:sz="0" w:space="0" w:color="auto" w:frame="1"/>
            </w:rPr>
            <w:t xml:space="preserve"> de</w:t>
          </w:r>
          <w:r w:rsidR="4683DFFE">
            <w:rPr>
              <w:rFonts w:ascii="Fighter" w:hAnsi="Fighter"/>
              <w:bdr w:val="none" w:sz="0" w:space="0" w:color="auto" w:frame="1"/>
            </w:rPr>
            <w:t xml:space="preserve"> </w:t>
          </w:r>
          <w:r w:rsidR="0006007D">
            <w:rPr>
              <w:rFonts w:ascii="Fighter" w:hAnsi="Fighter"/>
              <w:bdr w:val="none" w:sz="0" w:space="0" w:color="auto" w:frame="1"/>
            </w:rPr>
            <w:t xml:space="preserve">almindelige </w:t>
          </w:r>
          <w:r w:rsidR="4683DFFE">
            <w:rPr>
              <w:rFonts w:ascii="Fighter" w:hAnsi="Fighter"/>
              <w:bdr w:val="none" w:sz="0" w:space="0" w:color="auto" w:frame="1"/>
            </w:rPr>
            <w:t>p</w:t>
          </w:r>
          <w:r w:rsidR="2D45DAF8">
            <w:rPr>
              <w:rFonts w:ascii="Fighter" w:hAnsi="Fighter"/>
              <w:bdr w:val="none" w:sz="0" w:space="0" w:color="auto" w:frame="1"/>
            </w:rPr>
            <w:t>ersonoplysninger</w:t>
          </w:r>
          <w:r w:rsidR="0006007D">
            <w:rPr>
              <w:rFonts w:ascii="Fighter" w:hAnsi="Fighter"/>
              <w:bdr w:val="none" w:sz="0" w:space="0" w:color="auto" w:frame="1"/>
            </w:rPr>
            <w:t>, som du har fået gennem dit frivillige arbejde</w:t>
          </w:r>
          <w:r>
            <w:rPr>
              <w:rFonts w:ascii="Fighter" w:hAnsi="Fighter"/>
              <w:bdr w:val="none" w:sz="0" w:space="0" w:color="auto" w:frame="1"/>
            </w:rPr>
            <w:t xml:space="preserve">. </w:t>
          </w:r>
        </w:p>
        <w:p w14:paraId="144EE6C2" w14:textId="77777777" w:rsidR="00D16E6A" w:rsidRDefault="00D16E6A" w:rsidP="00CF27DD">
          <w:pPr>
            <w:rPr>
              <w:rFonts w:ascii="Fighter" w:hAnsi="Fighter"/>
              <w:bdr w:val="none" w:sz="0" w:space="0" w:color="auto" w:frame="1"/>
            </w:rPr>
          </w:pPr>
        </w:p>
        <w:p w14:paraId="57858DFB" w14:textId="01BB42D7" w:rsidR="00CF27DD" w:rsidRDefault="0006007D" w:rsidP="00CF27DD">
          <w:pPr>
            <w:rPr>
              <w:rFonts w:ascii="Fighter" w:hAnsi="Fighter"/>
              <w:bdr w:val="none" w:sz="0" w:space="0" w:color="auto" w:frame="1"/>
            </w:rPr>
          </w:pPr>
          <w:r>
            <w:rPr>
              <w:rFonts w:ascii="Fighter" w:hAnsi="Fighter"/>
              <w:bdr w:val="none" w:sz="0" w:space="0" w:color="auto" w:frame="1"/>
            </w:rPr>
            <w:t xml:space="preserve">På din telefon </w:t>
          </w:r>
          <w:r w:rsidR="2D45DAF8">
            <w:rPr>
              <w:rFonts w:ascii="Fighter" w:hAnsi="Fighter"/>
              <w:bdr w:val="none" w:sz="0" w:space="0" w:color="auto" w:frame="1"/>
            </w:rPr>
            <w:t xml:space="preserve">gælder </w:t>
          </w:r>
          <w:r>
            <w:rPr>
              <w:rFonts w:ascii="Fighter" w:hAnsi="Fighter"/>
              <w:bdr w:val="none" w:sz="0" w:space="0" w:color="auto" w:frame="1"/>
            </w:rPr>
            <w:t xml:space="preserve">det </w:t>
          </w:r>
          <w:r w:rsidR="2D45DAF8">
            <w:rPr>
              <w:rFonts w:ascii="Fighter" w:hAnsi="Fighter"/>
              <w:bdr w:val="none" w:sz="0" w:space="0" w:color="auto" w:frame="1"/>
            </w:rPr>
            <w:t xml:space="preserve">også sms’er og kontakter. Oplysningerne skal slettes både fra sim-kort og på selve telefonen. </w:t>
          </w:r>
          <w:r>
            <w:rPr>
              <w:rFonts w:ascii="Fighter" w:hAnsi="Fighter"/>
              <w:bdr w:val="none" w:sz="0" w:space="0" w:color="auto" w:frame="1"/>
            </w:rPr>
            <w:t xml:space="preserve">På din </w:t>
          </w:r>
          <w:r w:rsidR="005B177F">
            <w:rPr>
              <w:rFonts w:ascii="Fighter" w:hAnsi="Fighter"/>
              <w:bdr w:val="none" w:sz="0" w:space="0" w:color="auto" w:frame="1"/>
            </w:rPr>
            <w:t>pc</w:t>
          </w:r>
          <w:r>
            <w:rPr>
              <w:rFonts w:ascii="Fighter" w:hAnsi="Fighter"/>
              <w:bdr w:val="none" w:sz="0" w:space="0" w:color="auto" w:frame="1"/>
            </w:rPr>
            <w:t xml:space="preserve"> </w:t>
          </w:r>
          <w:r w:rsidR="00CF27DD">
            <w:rPr>
              <w:rFonts w:ascii="Fighter" w:hAnsi="Fighter"/>
              <w:bdr w:val="none" w:sz="0" w:space="0" w:color="auto" w:frame="1"/>
            </w:rPr>
            <w:t xml:space="preserve">gælder </w:t>
          </w:r>
          <w:r>
            <w:rPr>
              <w:rFonts w:ascii="Fighter" w:hAnsi="Fighter"/>
              <w:bdr w:val="none" w:sz="0" w:space="0" w:color="auto" w:frame="1"/>
            </w:rPr>
            <w:t xml:space="preserve">det </w:t>
          </w:r>
          <w:r w:rsidR="00CF27DD">
            <w:rPr>
              <w:rFonts w:ascii="Fighter" w:hAnsi="Fighter"/>
              <w:bdr w:val="none" w:sz="0" w:space="0" w:color="auto" w:frame="1"/>
            </w:rPr>
            <w:t>blandt andet dokumenter på drev, på skrivebord</w:t>
          </w:r>
          <w:r w:rsidR="00A659CD">
            <w:rPr>
              <w:rFonts w:ascii="Fighter" w:hAnsi="Fighter"/>
              <w:bdr w:val="none" w:sz="0" w:space="0" w:color="auto" w:frame="1"/>
            </w:rPr>
            <w:t>, ’Overførte filer’</w:t>
          </w:r>
          <w:r w:rsidR="00CF27DD">
            <w:rPr>
              <w:rFonts w:ascii="Fighter" w:hAnsi="Fighter"/>
              <w:bdr w:val="none" w:sz="0" w:space="0" w:color="auto" w:frame="1"/>
            </w:rPr>
            <w:t xml:space="preserve"> og i </w:t>
          </w:r>
          <w:r w:rsidR="009772E9">
            <w:rPr>
              <w:rFonts w:ascii="Fighter" w:hAnsi="Fighter"/>
              <w:bdr w:val="none" w:sz="0" w:space="0" w:color="auto" w:frame="1"/>
            </w:rPr>
            <w:t>’</w:t>
          </w:r>
          <w:r w:rsidR="00CF27DD">
            <w:rPr>
              <w:rFonts w:ascii="Fighter" w:hAnsi="Fighter"/>
              <w:bdr w:val="none" w:sz="0" w:space="0" w:color="auto" w:frame="1"/>
            </w:rPr>
            <w:t>papirkurven</w:t>
          </w:r>
          <w:r w:rsidR="009772E9">
            <w:rPr>
              <w:rFonts w:ascii="Fighter" w:hAnsi="Fighter"/>
              <w:bdr w:val="none" w:sz="0" w:space="0" w:color="auto" w:frame="1"/>
            </w:rPr>
            <w:t>’</w:t>
          </w:r>
          <w:r w:rsidR="00CF27DD">
            <w:rPr>
              <w:rFonts w:ascii="Fighter" w:hAnsi="Fighter"/>
              <w:bdr w:val="none" w:sz="0" w:space="0" w:color="auto" w:frame="1"/>
            </w:rPr>
            <w:t>.</w:t>
          </w:r>
        </w:p>
        <w:p w14:paraId="6E62143D" w14:textId="77777777" w:rsidR="005211B3" w:rsidRDefault="005211B3" w:rsidP="00CF27DD">
          <w:pPr>
            <w:rPr>
              <w:rFonts w:ascii="Fighter" w:hAnsi="Fighter"/>
              <w:bdr w:val="none" w:sz="0" w:space="0" w:color="auto" w:frame="1"/>
            </w:rPr>
          </w:pPr>
        </w:p>
        <w:p w14:paraId="078FFBD9" w14:textId="77777777" w:rsidR="005211B3" w:rsidRDefault="005211B3" w:rsidP="005211B3">
          <w:pPr>
            <w:rPr>
              <w:rFonts w:ascii="Fighter" w:hAnsi="Fighter"/>
              <w:bdr w:val="none" w:sz="0" w:space="0" w:color="auto" w:frame="1"/>
            </w:rPr>
          </w:pPr>
          <w:r>
            <w:rPr>
              <w:rFonts w:ascii="Fighter" w:hAnsi="Fighter"/>
              <w:bdr w:val="none" w:sz="0" w:space="0" w:color="auto" w:frame="1"/>
            </w:rPr>
            <w:t>Husk at:</w:t>
          </w:r>
        </w:p>
        <w:p w14:paraId="39BD77F1" w14:textId="77777777" w:rsidR="005211B3" w:rsidRDefault="005211B3" w:rsidP="005211B3">
          <w:pPr>
            <w:rPr>
              <w:rFonts w:ascii="Fighter" w:hAnsi="Fighter"/>
              <w:bdr w:val="none" w:sz="0" w:space="0" w:color="auto" w:frame="1"/>
            </w:rPr>
          </w:pPr>
        </w:p>
        <w:p w14:paraId="34AF36A9" w14:textId="77777777" w:rsidR="005211B3" w:rsidRDefault="005211B3" w:rsidP="005211B3">
          <w:pPr>
            <w:pStyle w:val="Listeafsnit"/>
            <w:numPr>
              <w:ilvl w:val="0"/>
              <w:numId w:val="13"/>
            </w:numPr>
            <w:spacing w:line="240" w:lineRule="auto"/>
            <w:rPr>
              <w:rFonts w:ascii="Fighter" w:hAnsi="Fighter"/>
              <w:bdr w:val="none" w:sz="0" w:space="0" w:color="auto" w:frame="1"/>
            </w:rPr>
          </w:pPr>
          <w:r>
            <w:rPr>
              <w:rFonts w:ascii="Fighter" w:hAnsi="Fighter"/>
              <w:bdr w:val="none" w:sz="0" w:space="0" w:color="auto" w:frame="1"/>
            </w:rPr>
            <w:t>S</w:t>
          </w:r>
          <w:r w:rsidRPr="000200B6">
            <w:rPr>
              <w:rFonts w:ascii="Fighter" w:hAnsi="Fighter"/>
              <w:bdr w:val="none" w:sz="0" w:space="0" w:color="auto" w:frame="1"/>
            </w:rPr>
            <w:t>let</w:t>
          </w:r>
          <w:r>
            <w:rPr>
              <w:rFonts w:ascii="Fighter" w:hAnsi="Fighter"/>
              <w:bdr w:val="none" w:sz="0" w:space="0" w:color="auto" w:frame="1"/>
            </w:rPr>
            <w:t>te</w:t>
          </w:r>
          <w:r w:rsidRPr="000200B6">
            <w:rPr>
              <w:rFonts w:ascii="Fighter" w:hAnsi="Fighter"/>
              <w:bdr w:val="none" w:sz="0" w:space="0" w:color="auto" w:frame="1"/>
            </w:rPr>
            <w:t xml:space="preserve"> </w:t>
          </w:r>
          <w:r>
            <w:rPr>
              <w:rFonts w:ascii="Fighter" w:hAnsi="Fighter"/>
              <w:bdr w:val="none" w:sz="0" w:space="0" w:color="auto" w:frame="1"/>
            </w:rPr>
            <w:t xml:space="preserve">almindelige </w:t>
          </w:r>
          <w:r w:rsidRPr="000200B6">
            <w:rPr>
              <w:rFonts w:ascii="Fighter" w:hAnsi="Fighter"/>
              <w:bdr w:val="none" w:sz="0" w:space="0" w:color="auto" w:frame="1"/>
            </w:rPr>
            <w:t xml:space="preserve">personoplysninger på din </w:t>
          </w:r>
          <w:r>
            <w:rPr>
              <w:rFonts w:ascii="Fighter" w:hAnsi="Fighter"/>
              <w:bdr w:val="none" w:sz="0" w:space="0" w:color="auto" w:frame="1"/>
            </w:rPr>
            <w:t xml:space="preserve">pc og </w:t>
          </w:r>
          <w:r w:rsidRPr="000200B6">
            <w:rPr>
              <w:rFonts w:ascii="Fighter" w:hAnsi="Fighter"/>
              <w:bdr w:val="none" w:sz="0" w:space="0" w:color="auto" w:frame="1"/>
            </w:rPr>
            <w:t xml:space="preserve">telefon, </w:t>
          </w:r>
          <w:r>
            <w:rPr>
              <w:rFonts w:ascii="Fighter" w:hAnsi="Fighter"/>
              <w:bdr w:val="none" w:sz="0" w:space="0" w:color="auto" w:frame="1"/>
            </w:rPr>
            <w:t xml:space="preserve">når du ikke længere har brug for dem (senest </w:t>
          </w:r>
          <w:r w:rsidRPr="00A659CD">
            <w:rPr>
              <w:rFonts w:ascii="Fighter" w:hAnsi="Fighter"/>
              <w:bdr w:val="none" w:sz="0" w:space="0" w:color="auto" w:frame="1"/>
            </w:rPr>
            <w:t>30 dage</w:t>
          </w:r>
          <w:r>
            <w:rPr>
              <w:rFonts w:ascii="Fighter" w:hAnsi="Fighter"/>
              <w:bdr w:val="none" w:sz="0" w:space="0" w:color="auto" w:frame="1"/>
            </w:rPr>
            <w:t xml:space="preserve"> derefter)</w:t>
          </w:r>
          <w:r w:rsidRPr="00A659CD">
            <w:rPr>
              <w:rFonts w:ascii="Fighter" w:hAnsi="Fighter"/>
              <w:bdr w:val="none" w:sz="0" w:space="0" w:color="auto" w:frame="1"/>
            </w:rPr>
            <w:t>.</w:t>
          </w:r>
        </w:p>
        <w:p w14:paraId="40D0D0A1" w14:textId="77777777" w:rsidR="005211B3" w:rsidRPr="00152397" w:rsidRDefault="005211B3" w:rsidP="005211B3">
          <w:pPr>
            <w:rPr>
              <w:rFonts w:ascii="Fighter" w:hAnsi="Fighter"/>
              <w:bdr w:val="none" w:sz="0" w:space="0" w:color="auto" w:frame="1"/>
            </w:rPr>
          </w:pPr>
        </w:p>
        <w:p w14:paraId="25E08529" w14:textId="77777777" w:rsidR="005211B3" w:rsidRPr="000200B6" w:rsidRDefault="005211B3" w:rsidP="005211B3">
          <w:pPr>
            <w:pStyle w:val="Listeafsnit"/>
            <w:numPr>
              <w:ilvl w:val="0"/>
              <w:numId w:val="13"/>
            </w:numPr>
            <w:spacing w:line="240" w:lineRule="auto"/>
            <w:rPr>
              <w:rFonts w:ascii="Fighter" w:hAnsi="Fighter"/>
              <w:bdr w:val="none" w:sz="0" w:space="0" w:color="auto" w:frame="1"/>
            </w:rPr>
          </w:pPr>
          <w:r>
            <w:rPr>
              <w:rFonts w:ascii="Fighter" w:hAnsi="Fighter"/>
              <w:bdr w:val="none" w:sz="0" w:space="0" w:color="auto" w:frame="1"/>
            </w:rPr>
            <w:t>S</w:t>
          </w:r>
          <w:r w:rsidRPr="000200B6">
            <w:rPr>
              <w:rFonts w:ascii="Fighter" w:hAnsi="Fighter"/>
              <w:bdr w:val="none" w:sz="0" w:space="0" w:color="auto" w:frame="1"/>
            </w:rPr>
            <w:t>let</w:t>
          </w:r>
          <w:r>
            <w:rPr>
              <w:rFonts w:ascii="Fighter" w:hAnsi="Fighter"/>
              <w:bdr w:val="none" w:sz="0" w:space="0" w:color="auto" w:frame="1"/>
            </w:rPr>
            <w:t>te</w:t>
          </w:r>
          <w:r w:rsidRPr="000200B6">
            <w:rPr>
              <w:rFonts w:ascii="Fighter" w:hAnsi="Fighter"/>
              <w:bdr w:val="none" w:sz="0" w:space="0" w:color="auto" w:frame="1"/>
            </w:rPr>
            <w:t xml:space="preserve"> alle </w:t>
          </w:r>
          <w:r>
            <w:rPr>
              <w:rFonts w:ascii="Fighter" w:hAnsi="Fighter"/>
              <w:bdr w:val="none" w:sz="0" w:space="0" w:color="auto" w:frame="1"/>
            </w:rPr>
            <w:t xml:space="preserve">de almindelige </w:t>
          </w:r>
          <w:r w:rsidRPr="000200B6">
            <w:rPr>
              <w:rFonts w:ascii="Fighter" w:hAnsi="Fighter"/>
              <w:bdr w:val="none" w:sz="0" w:space="0" w:color="auto" w:frame="1"/>
            </w:rPr>
            <w:t>personoplysninger</w:t>
          </w:r>
          <w:r>
            <w:rPr>
              <w:rFonts w:ascii="Fighter" w:hAnsi="Fighter"/>
              <w:bdr w:val="none" w:sz="0" w:space="0" w:color="auto" w:frame="1"/>
            </w:rPr>
            <w:t>, du har gemt</w:t>
          </w:r>
          <w:r w:rsidRPr="000200B6">
            <w:rPr>
              <w:rFonts w:ascii="Fighter" w:hAnsi="Fighter"/>
              <w:bdr w:val="none" w:sz="0" w:space="0" w:color="auto" w:frame="1"/>
            </w:rPr>
            <w:t xml:space="preserve"> i forbindelse med dit frivillige arbejde, når du </w:t>
          </w:r>
          <w:r>
            <w:rPr>
              <w:rFonts w:ascii="Fighter" w:hAnsi="Fighter"/>
              <w:bdr w:val="none" w:sz="0" w:space="0" w:color="auto" w:frame="1"/>
            </w:rPr>
            <w:t xml:space="preserve">stopper med at være </w:t>
          </w:r>
          <w:r w:rsidRPr="000200B6">
            <w:rPr>
              <w:rFonts w:ascii="Fighter" w:hAnsi="Fighter"/>
              <w:bdr w:val="none" w:sz="0" w:space="0" w:color="auto" w:frame="1"/>
            </w:rPr>
            <w:t xml:space="preserve">frivillig i Kræftens Bekæmpelse. </w:t>
          </w:r>
          <w:r>
            <w:rPr>
              <w:rFonts w:ascii="Fighter" w:hAnsi="Fighter"/>
              <w:bdr w:val="none" w:sz="0" w:space="0" w:color="auto" w:frame="1"/>
            </w:rPr>
            <w:t>Ønsker du f.eks. at gemme et telefonnummer på en anden frivillig, så aftal det med personen.</w:t>
          </w:r>
        </w:p>
        <w:p w14:paraId="3AF5ECF3" w14:textId="77777777" w:rsidR="005211B3" w:rsidRPr="0006007D" w:rsidRDefault="005211B3" w:rsidP="00CF27DD">
          <w:pPr>
            <w:rPr>
              <w:rFonts w:ascii="Fighter" w:hAnsi="Fighter"/>
              <w:bdr w:val="none" w:sz="0" w:space="0" w:color="auto" w:frame="1"/>
            </w:rPr>
          </w:pPr>
        </w:p>
        <w:p w14:paraId="34CE0A41" w14:textId="77777777" w:rsidR="0024309D" w:rsidRPr="0024309D" w:rsidRDefault="00000000" w:rsidP="0024309D">
          <w:pPr>
            <w:rPr>
              <w:rFonts w:ascii="Fighter" w:hAnsi="Fighter"/>
            </w:rPr>
          </w:pPr>
        </w:p>
      </w:sdtContent>
    </w:sdt>
    <w:p w14:paraId="70B6E407" w14:textId="77777777" w:rsidR="00CF27DD" w:rsidRPr="001D3A22" w:rsidRDefault="00000000" w:rsidP="001D3A22">
      <w:pPr>
        <w:pStyle w:val="Overskrift2"/>
        <w:rPr>
          <w:b/>
          <w:sz w:val="24"/>
          <w:szCs w:val="24"/>
          <w:bdr w:val="none" w:sz="0" w:space="0" w:color="auto" w:frame="1"/>
        </w:rPr>
      </w:pPr>
      <w:bookmarkStart w:id="2" w:name="_Toc147402725"/>
      <w:r>
        <w:rPr>
          <w:noProof/>
        </w:rPr>
        <w:lastRenderedPageBreak/>
        <w:pict w14:anchorId="3CB048BF">
          <v:shape id="_x0000_s2061" type="#_x0000_t75" style="position:absolute;margin-left:429.65pt;margin-top:16.1pt;width:64.5pt;height:64.5pt;z-index:251683840;mso-position-horizontal-relative:margin;mso-position-vertical-relative:margin">
            <v:imagedata r:id="rId14" o:title="Bruger-KBRoed"/>
            <w10:wrap type="square" anchorx="margin" anchory="margin"/>
          </v:shape>
        </w:pict>
      </w:r>
      <w:r w:rsidR="0059403D" w:rsidRPr="00CF27DD">
        <w:rPr>
          <w:b/>
          <w:sz w:val="24"/>
          <w:szCs w:val="24"/>
          <w:bdr w:val="none" w:sz="0" w:space="0" w:color="auto" w:frame="1"/>
        </w:rPr>
        <w:t>1.2. Følsomme personoplysninger</w:t>
      </w:r>
      <w:bookmarkEnd w:id="2"/>
    </w:p>
    <w:p w14:paraId="5E245B83" w14:textId="46BE5C79" w:rsidR="00CF27DD" w:rsidRDefault="00015F96" w:rsidP="00CF27DD">
      <w:pPr>
        <w:rPr>
          <w:rFonts w:ascii="Fighter" w:hAnsi="Fighter"/>
        </w:rPr>
      </w:pPr>
      <w:r w:rsidRPr="00015F96">
        <w:rPr>
          <w:rFonts w:ascii="Fighter" w:hAnsi="Fighter"/>
          <w:i/>
          <w:iCs/>
        </w:rPr>
        <w:t>Følsomme</w:t>
      </w:r>
      <w:r w:rsidRPr="00015F96">
        <w:rPr>
          <w:rFonts w:ascii="Fighter" w:hAnsi="Fighter"/>
        </w:rPr>
        <w:t xml:space="preserve"> personoplysninger er underlagt skærpede regler i lovgivningen. Derfor må du </w:t>
      </w:r>
      <w:r>
        <w:rPr>
          <w:rFonts w:ascii="Fighter" w:hAnsi="Fighter"/>
        </w:rPr>
        <w:t xml:space="preserve">ikke nævne </w:t>
      </w:r>
      <w:r w:rsidRPr="00015F96">
        <w:rPr>
          <w:rFonts w:ascii="Fighter" w:hAnsi="Fighter"/>
        </w:rPr>
        <w:t>følsomme personoplysninger</w:t>
      </w:r>
      <w:r>
        <w:rPr>
          <w:rFonts w:ascii="Fighter" w:hAnsi="Fighter"/>
        </w:rPr>
        <w:t xml:space="preserve"> i f.eks.</w:t>
      </w:r>
      <w:r w:rsidR="159CF69B" w:rsidRPr="63826148">
        <w:rPr>
          <w:rFonts w:ascii="Fighter" w:hAnsi="Fighter"/>
        </w:rPr>
        <w:t xml:space="preserve"> referater eller vægbeskeder på frivillig.dk. Det samme gælde</w:t>
      </w:r>
      <w:r>
        <w:rPr>
          <w:rFonts w:ascii="Fighter" w:hAnsi="Fighter"/>
        </w:rPr>
        <w:t xml:space="preserve">r </w:t>
      </w:r>
      <w:r w:rsidR="159CF69B" w:rsidRPr="63826148">
        <w:rPr>
          <w:rFonts w:ascii="Fighter" w:hAnsi="Fighter"/>
        </w:rPr>
        <w:t xml:space="preserve">mails eller dokumenter, som gemmes andre steder end på frivillig.dk., f.eks. på din </w:t>
      </w:r>
      <w:r w:rsidR="005B177F">
        <w:rPr>
          <w:rFonts w:ascii="Fighter" w:hAnsi="Fighter"/>
        </w:rPr>
        <w:t>pc</w:t>
      </w:r>
      <w:r w:rsidR="159CF69B" w:rsidRPr="63826148">
        <w:rPr>
          <w:rFonts w:ascii="Fighter" w:hAnsi="Fighter"/>
        </w:rPr>
        <w:t xml:space="preserve"> eller på sociale medier.</w:t>
      </w:r>
    </w:p>
    <w:p w14:paraId="62EBF3C5" w14:textId="77777777" w:rsidR="00CF27DD" w:rsidRPr="00E00BA5" w:rsidRDefault="00CF27DD" w:rsidP="00CF27DD">
      <w:pPr>
        <w:rPr>
          <w:rFonts w:ascii="Fighter" w:hAnsi="Fighter"/>
        </w:rPr>
      </w:pPr>
    </w:p>
    <w:p w14:paraId="1598225B" w14:textId="529DC66D" w:rsidR="00CF27DD" w:rsidRPr="00727F24" w:rsidRDefault="00CF27DD" w:rsidP="00CF27DD">
      <w:pPr>
        <w:rPr>
          <w:rFonts w:ascii="Fighter" w:hAnsi="Fighter"/>
        </w:rPr>
      </w:pPr>
      <w:r>
        <w:rPr>
          <w:rFonts w:ascii="Fighter" w:hAnsi="Fighter"/>
        </w:rPr>
        <w:t>F</w:t>
      </w:r>
      <w:r w:rsidRPr="00E00BA5">
        <w:rPr>
          <w:rFonts w:ascii="Fighter" w:hAnsi="Fighter"/>
        </w:rPr>
        <w:t xml:space="preserve">ølsomme </w:t>
      </w:r>
      <w:r>
        <w:rPr>
          <w:rFonts w:ascii="Fighter" w:hAnsi="Fighter"/>
        </w:rPr>
        <w:t>person</w:t>
      </w:r>
      <w:r w:rsidRPr="00E00BA5">
        <w:rPr>
          <w:rFonts w:ascii="Fighter" w:hAnsi="Fighter"/>
        </w:rPr>
        <w:t xml:space="preserve">oplysninger kan f.eks. </w:t>
      </w:r>
      <w:r>
        <w:rPr>
          <w:rFonts w:ascii="Fighter" w:hAnsi="Fighter"/>
        </w:rPr>
        <w:t>dreje sig om sygdomsforhold</w:t>
      </w:r>
      <w:r w:rsidR="0006007D">
        <w:rPr>
          <w:rFonts w:ascii="Fighter" w:hAnsi="Fighter"/>
        </w:rPr>
        <w:t>. D</w:t>
      </w:r>
      <w:r>
        <w:rPr>
          <w:rFonts w:ascii="Fighter" w:hAnsi="Fighter"/>
        </w:rPr>
        <w:t xml:space="preserve">u kan læse mere under de forskellige menupunkter her i dokumentet om, hvordan du skal forholde </w:t>
      </w:r>
      <w:r w:rsidR="000B4B21">
        <w:rPr>
          <w:rFonts w:ascii="Fighter" w:hAnsi="Fighter"/>
        </w:rPr>
        <w:t xml:space="preserve">dig </w:t>
      </w:r>
      <w:r>
        <w:rPr>
          <w:rFonts w:ascii="Fighter" w:hAnsi="Fighter"/>
        </w:rPr>
        <w:t>til sådanne oplysninger.</w:t>
      </w:r>
    </w:p>
    <w:p w14:paraId="6D98A12B" w14:textId="77777777" w:rsidR="00CF27DD" w:rsidRDefault="00CF27DD">
      <w:pPr>
        <w:spacing w:line="240" w:lineRule="auto"/>
        <w:rPr>
          <w:rFonts w:ascii="Fighter" w:hAnsi="Fighter"/>
        </w:rPr>
      </w:pPr>
    </w:p>
    <w:p w14:paraId="7CE04331" w14:textId="6A7E9C4F" w:rsidR="00917EAA" w:rsidRPr="001D3A22" w:rsidRDefault="00917EAA" w:rsidP="001D3A22">
      <w:pPr>
        <w:pStyle w:val="Overskrift2"/>
        <w:rPr>
          <w:rFonts w:asciiTheme="minorHAnsi" w:hAnsiTheme="minorHAnsi"/>
          <w:b/>
          <w:iCs w:val="0"/>
        </w:rPr>
      </w:pPr>
      <w:bookmarkStart w:id="3" w:name="_Toc147402726"/>
      <w:r>
        <w:rPr>
          <w:rStyle w:val="Kraftigfremhvning"/>
        </w:rPr>
        <w:t>2. Brug af mails</w:t>
      </w:r>
      <w:bookmarkEnd w:id="3"/>
      <w:r>
        <w:rPr>
          <w:rStyle w:val="Kraftigfremhvning"/>
        </w:rPr>
        <w:t xml:space="preserve"> </w:t>
      </w:r>
    </w:p>
    <w:p w14:paraId="6D2C4B45" w14:textId="5882CCD0" w:rsidR="00917EAA" w:rsidRPr="001D3A22" w:rsidRDefault="00917EAA" w:rsidP="001D3A22">
      <w:pPr>
        <w:pStyle w:val="Overskrift2"/>
        <w:rPr>
          <w:b/>
          <w:sz w:val="24"/>
          <w:szCs w:val="24"/>
          <w:bdr w:val="none" w:sz="0" w:space="0" w:color="auto" w:frame="1"/>
        </w:rPr>
      </w:pPr>
      <w:bookmarkStart w:id="4" w:name="_Toc147402727"/>
      <w:r>
        <w:rPr>
          <w:b/>
          <w:sz w:val="24"/>
          <w:szCs w:val="24"/>
          <w:bdr w:val="none" w:sz="0" w:space="0" w:color="auto" w:frame="1"/>
        </w:rPr>
        <w:t>2.1 Brug af privat mail</w:t>
      </w:r>
      <w:bookmarkEnd w:id="4"/>
    </w:p>
    <w:p w14:paraId="6F3F2BD7" w14:textId="2CF834F6" w:rsidR="008355F6" w:rsidRDefault="007105DF" w:rsidP="00917EAA">
      <w:pPr>
        <w:rPr>
          <w:rFonts w:ascii="Fighter" w:hAnsi="Fighter"/>
        </w:rPr>
      </w:pPr>
      <w:r>
        <w:rPr>
          <w:rFonts w:ascii="Fighter" w:hAnsi="Fighter"/>
          <w:noProof/>
        </w:rPr>
        <w:drawing>
          <wp:anchor distT="0" distB="0" distL="114300" distR="114300" simplePos="0" relativeHeight="251686912" behindDoc="0" locked="0" layoutInCell="1" allowOverlap="1" wp14:anchorId="777C9CC2" wp14:editId="3A20DC8E">
            <wp:simplePos x="0" y="0"/>
            <wp:positionH relativeFrom="margin">
              <wp:align>right</wp:align>
            </wp:positionH>
            <wp:positionV relativeFrom="margin">
              <wp:posOffset>2856865</wp:posOffset>
            </wp:positionV>
            <wp:extent cx="750570" cy="750570"/>
            <wp:effectExtent l="0" t="0" r="0" b="0"/>
            <wp:wrapSquare wrapText="bothSides"/>
            <wp:docPr id="4" name="Billede 4" descr="Mail_R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l_Ro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r w:rsidR="00112258">
        <w:rPr>
          <w:rFonts w:ascii="Fighter" w:hAnsi="Fighter"/>
        </w:rPr>
        <w:t>M</w:t>
      </w:r>
      <w:r w:rsidR="00112258" w:rsidRPr="00112258">
        <w:rPr>
          <w:rFonts w:ascii="Fighter" w:hAnsi="Fighter"/>
        </w:rPr>
        <w:t xml:space="preserve">ange frivillige </w:t>
      </w:r>
      <w:r w:rsidR="00112258">
        <w:rPr>
          <w:rFonts w:ascii="Fighter" w:hAnsi="Fighter"/>
        </w:rPr>
        <w:t xml:space="preserve">bruger </w:t>
      </w:r>
      <w:r w:rsidR="00112258" w:rsidRPr="00112258">
        <w:rPr>
          <w:rFonts w:ascii="Fighter" w:hAnsi="Fighter"/>
        </w:rPr>
        <w:t>de</w:t>
      </w:r>
      <w:r w:rsidR="00112258">
        <w:rPr>
          <w:rFonts w:ascii="Fighter" w:hAnsi="Fighter"/>
        </w:rPr>
        <w:t>res</w:t>
      </w:r>
      <w:r w:rsidR="00112258" w:rsidRPr="00112258">
        <w:rPr>
          <w:rFonts w:ascii="Fighter" w:hAnsi="Fighter"/>
        </w:rPr>
        <w:t xml:space="preserve"> private mai</w:t>
      </w:r>
      <w:r w:rsidR="00112258">
        <w:rPr>
          <w:rFonts w:ascii="Fighter" w:hAnsi="Fighter"/>
        </w:rPr>
        <w:t>l, når de arbejder frivilligt</w:t>
      </w:r>
      <w:r w:rsidR="00112258" w:rsidRPr="00112258">
        <w:rPr>
          <w:rFonts w:ascii="Fighter" w:hAnsi="Fighter"/>
        </w:rPr>
        <w:t>. Sådan vil det også være fremover.</w:t>
      </w:r>
      <w:r w:rsidR="00AB4EDB">
        <w:rPr>
          <w:rFonts w:ascii="Fighter" w:hAnsi="Fighter"/>
        </w:rPr>
        <w:t xml:space="preserve"> </w:t>
      </w:r>
      <w:r w:rsidR="00112258">
        <w:rPr>
          <w:rFonts w:ascii="Fighter" w:hAnsi="Fighter"/>
        </w:rPr>
        <w:t xml:space="preserve">Men </w:t>
      </w:r>
      <w:r w:rsidR="00A659CD">
        <w:rPr>
          <w:rFonts w:ascii="Fighter" w:hAnsi="Fighter"/>
        </w:rPr>
        <w:t>undlad altid at beskrive</w:t>
      </w:r>
      <w:r w:rsidR="008355F6">
        <w:rPr>
          <w:rFonts w:ascii="Fighter" w:hAnsi="Fighter"/>
        </w:rPr>
        <w:t xml:space="preserve"> </w:t>
      </w:r>
      <w:r w:rsidR="008355F6">
        <w:rPr>
          <w:rFonts w:ascii="Fighter" w:hAnsi="Fighter"/>
          <w:i/>
          <w:iCs/>
        </w:rPr>
        <w:t xml:space="preserve">følsomme </w:t>
      </w:r>
      <w:r w:rsidR="008355F6">
        <w:rPr>
          <w:rFonts w:ascii="Fighter" w:hAnsi="Fighter"/>
        </w:rPr>
        <w:t>personoplysninger i mailen, herunder helbredsoplysninger</w:t>
      </w:r>
      <w:r w:rsidR="0006007D">
        <w:rPr>
          <w:rFonts w:ascii="Fighter" w:hAnsi="Fighter"/>
        </w:rPr>
        <w:t xml:space="preserve">. </w:t>
      </w:r>
    </w:p>
    <w:p w14:paraId="5997CC1D" w14:textId="77777777" w:rsidR="00A61DB3" w:rsidRDefault="00A61DB3" w:rsidP="00917EAA">
      <w:pPr>
        <w:rPr>
          <w:rFonts w:ascii="Fighter" w:hAnsi="Fighter"/>
        </w:rPr>
      </w:pPr>
    </w:p>
    <w:p w14:paraId="433BE8F4" w14:textId="52CEC147" w:rsidR="00A61DB3" w:rsidRDefault="00A659CD" w:rsidP="00917EAA">
      <w:pPr>
        <w:rPr>
          <w:rFonts w:ascii="Fighter" w:hAnsi="Fighter"/>
        </w:rPr>
      </w:pPr>
      <w:r>
        <w:rPr>
          <w:rFonts w:ascii="Fighter" w:hAnsi="Fighter"/>
        </w:rPr>
        <w:t>Skriv f</w:t>
      </w:r>
      <w:r w:rsidR="00AB4EDB">
        <w:rPr>
          <w:rFonts w:ascii="Fighter" w:hAnsi="Fighter"/>
        </w:rPr>
        <w:t>.eks.</w:t>
      </w:r>
      <w:r>
        <w:rPr>
          <w:rFonts w:ascii="Fighter" w:hAnsi="Fighter"/>
        </w:rPr>
        <w:t xml:space="preserve"> til</w:t>
      </w:r>
      <w:r w:rsidR="3B9E20EF" w:rsidRPr="63826148">
        <w:rPr>
          <w:rFonts w:ascii="Fighter" w:hAnsi="Fighter"/>
        </w:rPr>
        <w:t xml:space="preserve"> </w:t>
      </w:r>
      <w:r w:rsidR="00FB1BF8">
        <w:rPr>
          <w:rFonts w:ascii="Fighter" w:hAnsi="Fighter"/>
        </w:rPr>
        <w:t>en deltager</w:t>
      </w:r>
      <w:r w:rsidR="3B9E20EF" w:rsidRPr="63826148">
        <w:rPr>
          <w:rFonts w:ascii="Fighter" w:hAnsi="Fighter"/>
        </w:rPr>
        <w:t xml:space="preserve"> om </w:t>
      </w:r>
      <w:r w:rsidR="00FA068F">
        <w:rPr>
          <w:rFonts w:ascii="Fighter" w:hAnsi="Fighter"/>
        </w:rPr>
        <w:t>”</w:t>
      </w:r>
      <w:r w:rsidR="3B9E20EF" w:rsidRPr="63826148">
        <w:rPr>
          <w:rFonts w:ascii="Fighter" w:hAnsi="Fighter"/>
        </w:rPr>
        <w:t xml:space="preserve">arrangementet den </w:t>
      </w:r>
      <w:r w:rsidR="35D7E2CD" w:rsidRPr="63826148">
        <w:rPr>
          <w:rFonts w:ascii="Fighter" w:hAnsi="Fighter"/>
        </w:rPr>
        <w:t>16/11”,</w:t>
      </w:r>
      <w:r>
        <w:rPr>
          <w:rFonts w:ascii="Fighter" w:hAnsi="Fighter"/>
        </w:rPr>
        <w:t xml:space="preserve"> i stedet for</w:t>
      </w:r>
      <w:r w:rsidR="35D7E2CD" w:rsidRPr="63826148">
        <w:rPr>
          <w:rFonts w:ascii="Fighter" w:hAnsi="Fighter"/>
        </w:rPr>
        <w:t xml:space="preserve"> ”arrangementet for kvinder med brystkræft”.</w:t>
      </w:r>
    </w:p>
    <w:p w14:paraId="110FFD37" w14:textId="2CC18234" w:rsidR="00783D07" w:rsidRPr="00E00BA5" w:rsidRDefault="00783D07" w:rsidP="00917EAA">
      <w:pPr>
        <w:rPr>
          <w:rFonts w:ascii="Fighter" w:hAnsi="Fighter"/>
        </w:rPr>
      </w:pPr>
    </w:p>
    <w:p w14:paraId="25F2EF34" w14:textId="4E84583A" w:rsidR="00917EAA" w:rsidRDefault="00390B8A" w:rsidP="00917EAA">
      <w:pPr>
        <w:pStyle w:val="Overskrift2"/>
        <w:rPr>
          <w:b/>
          <w:sz w:val="24"/>
          <w:szCs w:val="24"/>
          <w:bdr w:val="none" w:sz="0" w:space="0" w:color="auto" w:frame="1"/>
        </w:rPr>
      </w:pPr>
      <w:bookmarkStart w:id="5" w:name="_Toc147402728"/>
      <w:r>
        <w:rPr>
          <w:b/>
          <w:sz w:val="24"/>
          <w:szCs w:val="24"/>
          <w:bdr w:val="none" w:sz="0" w:space="0" w:color="auto" w:frame="1"/>
        </w:rPr>
        <w:t>2.2</w:t>
      </w:r>
      <w:r w:rsidR="00917EAA">
        <w:rPr>
          <w:b/>
          <w:sz w:val="24"/>
          <w:szCs w:val="24"/>
          <w:bdr w:val="none" w:sz="0" w:space="0" w:color="auto" w:frame="1"/>
        </w:rPr>
        <w:t xml:space="preserve"> Generelt om mails</w:t>
      </w:r>
      <w:bookmarkEnd w:id="5"/>
    </w:p>
    <w:p w14:paraId="715AB0B7" w14:textId="469C8097" w:rsidR="00917EAA" w:rsidRDefault="00917EAA" w:rsidP="00917EAA">
      <w:pPr>
        <w:rPr>
          <w:rFonts w:ascii="Fighter" w:hAnsi="Fighter"/>
        </w:rPr>
      </w:pPr>
      <w:r w:rsidRPr="00E00BA5">
        <w:rPr>
          <w:rFonts w:ascii="Fighter" w:hAnsi="Fighter"/>
        </w:rPr>
        <w:t xml:space="preserve">Uanset om du bruger din private mail eller cancer-mail, skal du være opmærksom på </w:t>
      </w:r>
      <w:r>
        <w:rPr>
          <w:rFonts w:ascii="Fighter" w:hAnsi="Fighter"/>
        </w:rPr>
        <w:t>følgende:</w:t>
      </w:r>
    </w:p>
    <w:p w14:paraId="5D761864" w14:textId="77777777" w:rsidR="00FA068F" w:rsidRDefault="00FA068F" w:rsidP="00917EAA">
      <w:pPr>
        <w:rPr>
          <w:rFonts w:ascii="Fighter" w:hAnsi="Fighter"/>
        </w:rPr>
      </w:pPr>
    </w:p>
    <w:p w14:paraId="61966A63" w14:textId="6416A7AB" w:rsidR="00917EAA" w:rsidRDefault="00A659CD" w:rsidP="00917EAA">
      <w:pPr>
        <w:pStyle w:val="Listeafsnit"/>
        <w:numPr>
          <w:ilvl w:val="0"/>
          <w:numId w:val="17"/>
        </w:numPr>
        <w:spacing w:line="240" w:lineRule="auto"/>
        <w:rPr>
          <w:rFonts w:ascii="Fighter" w:hAnsi="Fighter"/>
        </w:rPr>
      </w:pPr>
      <w:r w:rsidRPr="00A659CD">
        <w:rPr>
          <w:rFonts w:ascii="Fighter" w:hAnsi="Fighter"/>
        </w:rPr>
        <w:t>Oplysninger, herunder e-mailadresser, må kun bruges til det formål, der er samtykket til</w:t>
      </w:r>
      <w:r w:rsidR="008355F6">
        <w:rPr>
          <w:rFonts w:ascii="Fighter" w:hAnsi="Fighter"/>
        </w:rPr>
        <w:t xml:space="preserve">- </w:t>
      </w:r>
      <w:r w:rsidR="475C412D" w:rsidRPr="63826148">
        <w:rPr>
          <w:rFonts w:ascii="Fighter" w:hAnsi="Fighter"/>
        </w:rPr>
        <w:t xml:space="preserve">altså </w:t>
      </w:r>
      <w:r w:rsidR="008355F6">
        <w:rPr>
          <w:rFonts w:ascii="Fighter" w:hAnsi="Fighter"/>
        </w:rPr>
        <w:t>det, I præcis</w:t>
      </w:r>
      <w:r w:rsidR="0016485C">
        <w:rPr>
          <w:rFonts w:ascii="Fighter" w:hAnsi="Fighter"/>
        </w:rPr>
        <w:t>t</w:t>
      </w:r>
      <w:r w:rsidR="008355F6">
        <w:rPr>
          <w:rFonts w:ascii="Fighter" w:hAnsi="Fighter"/>
        </w:rPr>
        <w:t xml:space="preserve"> har </w:t>
      </w:r>
      <w:r w:rsidR="475C412D" w:rsidRPr="63826148">
        <w:rPr>
          <w:rFonts w:ascii="Fighter" w:hAnsi="Fighter"/>
        </w:rPr>
        <w:t>aftalt</w:t>
      </w:r>
      <w:r w:rsidR="004B1510">
        <w:rPr>
          <w:rFonts w:ascii="Fighter" w:hAnsi="Fighter"/>
        </w:rPr>
        <w:t xml:space="preserve">. Det kan </w:t>
      </w:r>
      <w:r w:rsidR="0016485C">
        <w:rPr>
          <w:rFonts w:ascii="Fighter" w:hAnsi="Fighter"/>
        </w:rPr>
        <w:t xml:space="preserve">f.eks. </w:t>
      </w:r>
      <w:r w:rsidR="004B1510">
        <w:rPr>
          <w:rFonts w:ascii="Fighter" w:hAnsi="Fighter"/>
        </w:rPr>
        <w:t xml:space="preserve">være at du har fået en mail for at kunne </w:t>
      </w:r>
      <w:r w:rsidR="0016485C">
        <w:rPr>
          <w:rFonts w:ascii="Fighter" w:hAnsi="Fighter"/>
        </w:rPr>
        <w:t>sende information om et arrangement eller lign</w:t>
      </w:r>
      <w:r w:rsidR="475C412D" w:rsidRPr="63826148">
        <w:rPr>
          <w:rFonts w:ascii="Fighter" w:hAnsi="Fighter"/>
        </w:rPr>
        <w:t>.</w:t>
      </w:r>
    </w:p>
    <w:p w14:paraId="1CCE25D6" w14:textId="77777777" w:rsidR="004B1510" w:rsidRDefault="004B1510" w:rsidP="004B1510">
      <w:pPr>
        <w:rPr>
          <w:rFonts w:ascii="Fighter" w:hAnsi="Fighter"/>
        </w:rPr>
      </w:pPr>
    </w:p>
    <w:p w14:paraId="6BF478E0" w14:textId="6642497D" w:rsidR="004B1510" w:rsidRPr="004B1510" w:rsidRDefault="004B1510" w:rsidP="004B1510">
      <w:pPr>
        <w:pStyle w:val="Listeafsnit"/>
        <w:numPr>
          <w:ilvl w:val="0"/>
          <w:numId w:val="17"/>
        </w:numPr>
        <w:spacing w:line="240" w:lineRule="auto"/>
        <w:rPr>
          <w:rFonts w:ascii="Fighter" w:hAnsi="Fighter"/>
        </w:rPr>
      </w:pPr>
      <w:r w:rsidRPr="63826148">
        <w:rPr>
          <w:rFonts w:ascii="Fighter" w:hAnsi="Fighter"/>
        </w:rPr>
        <w:t xml:space="preserve">Hvis du sender mails ud til </w:t>
      </w:r>
      <w:r>
        <w:rPr>
          <w:rFonts w:ascii="Fighter" w:hAnsi="Fighter"/>
        </w:rPr>
        <w:t>mange</w:t>
      </w:r>
      <w:r w:rsidRPr="63826148">
        <w:rPr>
          <w:rFonts w:ascii="Fighter" w:hAnsi="Fighter"/>
        </w:rPr>
        <w:t xml:space="preserve"> på én gang, </w:t>
      </w:r>
      <w:r>
        <w:rPr>
          <w:rFonts w:ascii="Fighter" w:hAnsi="Fighter"/>
        </w:rPr>
        <w:t xml:space="preserve">f.eks. </w:t>
      </w:r>
      <w:r w:rsidR="00FB1BF8">
        <w:rPr>
          <w:rFonts w:ascii="Fighter" w:hAnsi="Fighter"/>
        </w:rPr>
        <w:t xml:space="preserve">til tilmeldte til </w:t>
      </w:r>
      <w:r>
        <w:rPr>
          <w:rFonts w:ascii="Fighter" w:hAnsi="Fighter"/>
        </w:rPr>
        <w:t>et arrangement, så husk</w:t>
      </w:r>
      <w:r w:rsidRPr="63826148">
        <w:rPr>
          <w:rFonts w:ascii="Fighter" w:hAnsi="Fighter"/>
        </w:rPr>
        <w:t xml:space="preserve"> </w:t>
      </w:r>
      <w:r>
        <w:rPr>
          <w:rFonts w:ascii="Fighter" w:hAnsi="Fighter"/>
        </w:rPr>
        <w:t xml:space="preserve">at </w:t>
      </w:r>
      <w:r w:rsidRPr="63826148">
        <w:rPr>
          <w:rFonts w:ascii="Fighter" w:hAnsi="Fighter"/>
        </w:rPr>
        <w:t>sende mailen BCC, så modtagerne ikke kan se hinandens mailadresser.</w:t>
      </w:r>
    </w:p>
    <w:p w14:paraId="29D6B04F" w14:textId="77777777" w:rsidR="00917EAA" w:rsidRPr="002F0EC5" w:rsidRDefault="00917EAA" w:rsidP="00917EAA">
      <w:pPr>
        <w:pStyle w:val="Listeafsnit"/>
        <w:rPr>
          <w:rFonts w:ascii="Fighter" w:hAnsi="Fighter"/>
        </w:rPr>
      </w:pPr>
      <w:r>
        <w:rPr>
          <w:rFonts w:ascii="Fighter" w:hAnsi="Fighter"/>
        </w:rPr>
        <w:t xml:space="preserve"> </w:t>
      </w:r>
    </w:p>
    <w:p w14:paraId="420C92FD" w14:textId="1E2ABD80" w:rsidR="00917EAA" w:rsidRPr="0016485C" w:rsidRDefault="00CB3D55" w:rsidP="0016485C">
      <w:pPr>
        <w:pStyle w:val="Listeafsnit"/>
        <w:numPr>
          <w:ilvl w:val="0"/>
          <w:numId w:val="13"/>
        </w:numPr>
        <w:spacing w:line="240" w:lineRule="auto"/>
        <w:rPr>
          <w:rFonts w:ascii="Fighter" w:hAnsi="Fighter"/>
        </w:rPr>
      </w:pPr>
      <w:r>
        <w:rPr>
          <w:rFonts w:ascii="Fighter" w:hAnsi="Fighter"/>
        </w:rPr>
        <w:t>Husk at s</w:t>
      </w:r>
      <w:r w:rsidR="5545DB02" w:rsidRPr="63826148">
        <w:rPr>
          <w:rFonts w:ascii="Fighter" w:hAnsi="Fighter"/>
        </w:rPr>
        <w:t>let</w:t>
      </w:r>
      <w:r>
        <w:rPr>
          <w:rFonts w:ascii="Fighter" w:hAnsi="Fighter"/>
        </w:rPr>
        <w:t>te</w:t>
      </w:r>
      <w:r w:rsidR="5545DB02" w:rsidRPr="63826148">
        <w:rPr>
          <w:rFonts w:ascii="Fighter" w:hAnsi="Fighter"/>
        </w:rPr>
        <w:t xml:space="preserve"> mails med </w:t>
      </w:r>
      <w:r w:rsidR="004B1510">
        <w:rPr>
          <w:rFonts w:ascii="Fighter" w:hAnsi="Fighter"/>
        </w:rPr>
        <w:t xml:space="preserve">almindelige </w:t>
      </w:r>
      <w:r w:rsidR="5545DB02" w:rsidRPr="63826148">
        <w:rPr>
          <w:rFonts w:ascii="Fighter" w:hAnsi="Fighter"/>
        </w:rPr>
        <w:t xml:space="preserve">personoplysninger, </w:t>
      </w:r>
      <w:r w:rsidR="00D16E6A">
        <w:rPr>
          <w:rFonts w:ascii="Fighter" w:hAnsi="Fighter"/>
        </w:rPr>
        <w:t>når</w:t>
      </w:r>
      <w:r w:rsidR="5545DB02" w:rsidRPr="63826148">
        <w:rPr>
          <w:rFonts w:ascii="Fighter" w:hAnsi="Fighter"/>
        </w:rPr>
        <w:t xml:space="preserve"> </w:t>
      </w:r>
      <w:r w:rsidR="0016485C">
        <w:rPr>
          <w:rFonts w:ascii="Fighter" w:hAnsi="Fighter"/>
        </w:rPr>
        <w:t>du ikke skal bruge dem mere</w:t>
      </w:r>
      <w:r w:rsidR="00A659CD" w:rsidRPr="00A659CD">
        <w:rPr>
          <w:rFonts w:ascii="Fighter" w:hAnsi="Fighter"/>
        </w:rPr>
        <w:t xml:space="preserve"> – og aldrig senere end efter 30 dage</w:t>
      </w:r>
      <w:r w:rsidR="00D16E6A">
        <w:rPr>
          <w:rFonts w:ascii="Fighter" w:hAnsi="Fighter"/>
        </w:rPr>
        <w:t xml:space="preserve"> derefter.</w:t>
      </w:r>
      <w:r w:rsidR="5545DB02" w:rsidRPr="63826148">
        <w:rPr>
          <w:rFonts w:ascii="Fighter" w:hAnsi="Fighter"/>
        </w:rPr>
        <w:t xml:space="preserve"> </w:t>
      </w:r>
      <w:r w:rsidR="0016485C">
        <w:rPr>
          <w:rFonts w:ascii="Fighter" w:hAnsi="Fighter"/>
        </w:rPr>
        <w:t>Husk at s</w:t>
      </w:r>
      <w:r w:rsidR="5545DB02" w:rsidRPr="0016485C">
        <w:rPr>
          <w:rFonts w:ascii="Fighter" w:hAnsi="Fighter"/>
        </w:rPr>
        <w:t>let</w:t>
      </w:r>
      <w:r w:rsidR="0016485C">
        <w:rPr>
          <w:rFonts w:ascii="Fighter" w:hAnsi="Fighter"/>
        </w:rPr>
        <w:t>te både</w:t>
      </w:r>
      <w:r w:rsidR="5545DB02" w:rsidRPr="0016485C">
        <w:rPr>
          <w:rFonts w:ascii="Fighter" w:hAnsi="Fighter"/>
        </w:rPr>
        <w:t xml:space="preserve"> i indbakke</w:t>
      </w:r>
      <w:r w:rsidR="0016485C">
        <w:rPr>
          <w:rFonts w:ascii="Fighter" w:hAnsi="Fighter"/>
        </w:rPr>
        <w:t>n</w:t>
      </w:r>
      <w:r w:rsidR="5545DB02" w:rsidRPr="0016485C">
        <w:rPr>
          <w:rFonts w:ascii="Fighter" w:hAnsi="Fighter"/>
        </w:rPr>
        <w:t xml:space="preserve">, </w:t>
      </w:r>
      <w:r w:rsidR="0016485C">
        <w:rPr>
          <w:rFonts w:ascii="Fighter" w:hAnsi="Fighter"/>
        </w:rPr>
        <w:t>’</w:t>
      </w:r>
      <w:r w:rsidR="5545DB02" w:rsidRPr="0016485C">
        <w:rPr>
          <w:rFonts w:ascii="Fighter" w:hAnsi="Fighter"/>
        </w:rPr>
        <w:t>sendt post</w:t>
      </w:r>
      <w:r w:rsidR="0016485C">
        <w:rPr>
          <w:rFonts w:ascii="Fighter" w:hAnsi="Fighter"/>
        </w:rPr>
        <w:t>’</w:t>
      </w:r>
      <w:r w:rsidR="5545DB02" w:rsidRPr="0016485C">
        <w:rPr>
          <w:rFonts w:ascii="Fighter" w:hAnsi="Fighter"/>
        </w:rPr>
        <w:t xml:space="preserve"> og </w:t>
      </w:r>
      <w:r w:rsidR="0016485C">
        <w:rPr>
          <w:rFonts w:ascii="Fighter" w:hAnsi="Fighter"/>
        </w:rPr>
        <w:t>’</w:t>
      </w:r>
      <w:r w:rsidR="5545DB02" w:rsidRPr="0016485C">
        <w:rPr>
          <w:rFonts w:ascii="Fighter" w:hAnsi="Fighter"/>
        </w:rPr>
        <w:t>slettet post</w:t>
      </w:r>
      <w:r w:rsidR="0016485C">
        <w:rPr>
          <w:rFonts w:ascii="Fighter" w:hAnsi="Fighter"/>
        </w:rPr>
        <w:t>’</w:t>
      </w:r>
      <w:r w:rsidR="5545DB02" w:rsidRPr="0016485C">
        <w:rPr>
          <w:rFonts w:ascii="Fighter" w:hAnsi="Fighter"/>
        </w:rPr>
        <w:t>.</w:t>
      </w:r>
    </w:p>
    <w:p w14:paraId="3FE9F23F" w14:textId="77777777" w:rsidR="00917EAA" w:rsidRPr="00DD17D0" w:rsidRDefault="00917EAA" w:rsidP="00917EAA">
      <w:pPr>
        <w:pStyle w:val="Listeafsnit"/>
        <w:rPr>
          <w:rFonts w:ascii="Fighter" w:hAnsi="Fighter"/>
        </w:rPr>
      </w:pPr>
    </w:p>
    <w:p w14:paraId="270E33F0" w14:textId="5DA88A1F" w:rsidR="00917EAA" w:rsidRDefault="00A659CD" w:rsidP="00917EAA">
      <w:pPr>
        <w:pStyle w:val="Listeafsnit"/>
        <w:numPr>
          <w:ilvl w:val="0"/>
          <w:numId w:val="14"/>
        </w:numPr>
        <w:spacing w:line="240" w:lineRule="auto"/>
        <w:rPr>
          <w:rFonts w:ascii="Fighter" w:hAnsi="Fighter"/>
        </w:rPr>
      </w:pPr>
      <w:r>
        <w:rPr>
          <w:rFonts w:ascii="Fighter" w:hAnsi="Fighter"/>
        </w:rPr>
        <w:t xml:space="preserve">Videregiv </w:t>
      </w:r>
      <w:r w:rsidR="002632F6">
        <w:rPr>
          <w:rFonts w:ascii="Fighter" w:hAnsi="Fighter"/>
        </w:rPr>
        <w:t>ikke</w:t>
      </w:r>
      <w:r w:rsidR="00917EAA" w:rsidRPr="00CD5B5A">
        <w:rPr>
          <w:rFonts w:ascii="Fighter" w:hAnsi="Fighter"/>
          <w:i/>
          <w:iCs/>
        </w:rPr>
        <w:t xml:space="preserve"> følsomme</w:t>
      </w:r>
      <w:r w:rsidR="00917EAA" w:rsidRPr="00A31AD3">
        <w:rPr>
          <w:rFonts w:ascii="Fighter" w:hAnsi="Fighter"/>
        </w:rPr>
        <w:t xml:space="preserve"> </w:t>
      </w:r>
      <w:r w:rsidR="00917EAA">
        <w:rPr>
          <w:rFonts w:ascii="Fighter" w:hAnsi="Fighter"/>
        </w:rPr>
        <w:t>person</w:t>
      </w:r>
      <w:r w:rsidR="00917EAA" w:rsidRPr="00A31AD3">
        <w:rPr>
          <w:rFonts w:ascii="Fighter" w:hAnsi="Fighter"/>
        </w:rPr>
        <w:t xml:space="preserve">oplysninger </w:t>
      </w:r>
      <w:r w:rsidR="009A2E6C">
        <w:rPr>
          <w:rFonts w:ascii="Fighter" w:hAnsi="Fighter"/>
        </w:rPr>
        <w:t>om</w:t>
      </w:r>
      <w:r w:rsidR="00917EAA" w:rsidRPr="00A31AD3">
        <w:rPr>
          <w:rFonts w:ascii="Fighter" w:hAnsi="Fighter"/>
        </w:rPr>
        <w:t xml:space="preserve"> en frivillig, deltager eller </w:t>
      </w:r>
      <w:r w:rsidR="008C120C">
        <w:rPr>
          <w:rFonts w:ascii="Fighter" w:hAnsi="Fighter"/>
        </w:rPr>
        <w:t>F</w:t>
      </w:r>
      <w:r w:rsidR="00917EAA" w:rsidRPr="00A31AD3">
        <w:rPr>
          <w:rFonts w:ascii="Fighter" w:hAnsi="Fighter"/>
        </w:rPr>
        <w:t xml:space="preserve">ighter </w:t>
      </w:r>
      <w:r w:rsidR="009A2E6C">
        <w:rPr>
          <w:rFonts w:ascii="Fighter" w:hAnsi="Fighter"/>
        </w:rPr>
        <w:t>i en mail</w:t>
      </w:r>
      <w:r w:rsidR="002632F6">
        <w:rPr>
          <w:rFonts w:ascii="Fighter" w:hAnsi="Fighter"/>
        </w:rPr>
        <w:t xml:space="preserve"> </w:t>
      </w:r>
      <w:r w:rsidR="00917EAA">
        <w:rPr>
          <w:rFonts w:ascii="Fighter" w:hAnsi="Fighter"/>
        </w:rPr>
        <w:t xml:space="preserve">– f.eks. ved at skrive ordet </w:t>
      </w:r>
      <w:r w:rsidR="008C120C">
        <w:rPr>
          <w:rFonts w:ascii="Fighter" w:hAnsi="Fighter"/>
          <w:i/>
        </w:rPr>
        <w:t>F</w:t>
      </w:r>
      <w:r w:rsidR="00917EAA" w:rsidRPr="0011717E">
        <w:rPr>
          <w:rFonts w:ascii="Fighter" w:hAnsi="Fighter"/>
          <w:i/>
        </w:rPr>
        <w:t>ighter</w:t>
      </w:r>
      <w:r w:rsidR="00917EAA" w:rsidRPr="00A31AD3">
        <w:rPr>
          <w:rFonts w:ascii="Fighter" w:hAnsi="Fighter"/>
        </w:rPr>
        <w:t xml:space="preserve"> eller information om sygdomsforløb mv. </w:t>
      </w:r>
      <w:r w:rsidR="002632F6">
        <w:rPr>
          <w:rFonts w:ascii="Fighter" w:hAnsi="Fighter"/>
        </w:rPr>
        <w:t xml:space="preserve">Hvis det undtagelsesvist er nødvendigt, skal mailen slettes igen senest efter 30 dage. </w:t>
      </w:r>
    </w:p>
    <w:p w14:paraId="37D79CD3" w14:textId="61BD10EC" w:rsidR="00917EAA" w:rsidRPr="00A31AD3" w:rsidRDefault="00917EAA" w:rsidP="00917EAA">
      <w:pPr>
        <w:pStyle w:val="Listeafsnit"/>
        <w:rPr>
          <w:rFonts w:ascii="Fighter" w:hAnsi="Fighter"/>
        </w:rPr>
      </w:pPr>
    </w:p>
    <w:p w14:paraId="7B27D5D9" w14:textId="297FD26B" w:rsidR="00917EAA" w:rsidRDefault="5545DB02" w:rsidP="00917EAA">
      <w:pPr>
        <w:pStyle w:val="Listeafsnit"/>
        <w:numPr>
          <w:ilvl w:val="0"/>
          <w:numId w:val="14"/>
        </w:numPr>
        <w:spacing w:line="240" w:lineRule="auto"/>
        <w:rPr>
          <w:rFonts w:ascii="Fighter" w:hAnsi="Fighter"/>
        </w:rPr>
      </w:pPr>
      <w:r w:rsidRPr="63826148">
        <w:rPr>
          <w:rFonts w:ascii="Fighter" w:hAnsi="Fighter"/>
        </w:rPr>
        <w:t xml:space="preserve">Hvis du uopfordret modtager en mail med </w:t>
      </w:r>
      <w:r w:rsidRPr="009A2E6C">
        <w:rPr>
          <w:rFonts w:ascii="Fighter" w:hAnsi="Fighter"/>
          <w:i/>
          <w:iCs/>
        </w:rPr>
        <w:t>følsomme</w:t>
      </w:r>
      <w:r w:rsidRPr="63826148">
        <w:rPr>
          <w:rFonts w:ascii="Fighter" w:hAnsi="Fighter"/>
        </w:rPr>
        <w:t xml:space="preserve"> personoplysninger, </w:t>
      </w:r>
      <w:r w:rsidR="009A2E6C">
        <w:rPr>
          <w:rFonts w:ascii="Fighter" w:hAnsi="Fighter"/>
        </w:rPr>
        <w:t xml:space="preserve">så vær opmærksom på, hvordan du svarer på mailen: I stedet for at vælge ’besvar’ </w:t>
      </w:r>
      <w:r w:rsidRPr="63826148">
        <w:rPr>
          <w:rFonts w:ascii="Fighter" w:hAnsi="Fighter"/>
        </w:rPr>
        <w:t>skal du</w:t>
      </w:r>
      <w:r w:rsidR="009A2E6C">
        <w:rPr>
          <w:rFonts w:ascii="Fighter" w:hAnsi="Fighter"/>
        </w:rPr>
        <w:t xml:space="preserve"> vælge ’ny mail’, når du svarer. På den måde sender du ikke selv en mail med følsomme personoplysninger</w:t>
      </w:r>
      <w:r w:rsidRPr="63826148">
        <w:rPr>
          <w:rFonts w:ascii="Fighter" w:hAnsi="Fighter"/>
        </w:rPr>
        <w:t xml:space="preserve">. </w:t>
      </w:r>
    </w:p>
    <w:p w14:paraId="1F72F646" w14:textId="77777777" w:rsidR="00917EAA" w:rsidRPr="00DD17D0" w:rsidRDefault="00917EAA" w:rsidP="00917EAA">
      <w:pPr>
        <w:pStyle w:val="Listeafsnit"/>
        <w:rPr>
          <w:rFonts w:ascii="Fighter" w:hAnsi="Fighter"/>
        </w:rPr>
      </w:pPr>
    </w:p>
    <w:p w14:paraId="240327CD" w14:textId="7657E3D9" w:rsidR="00917EAA" w:rsidRDefault="00CD5B5A" w:rsidP="00917EAA">
      <w:pPr>
        <w:pStyle w:val="Listeafsnit"/>
        <w:numPr>
          <w:ilvl w:val="0"/>
          <w:numId w:val="14"/>
        </w:numPr>
        <w:spacing w:line="240" w:lineRule="auto"/>
        <w:rPr>
          <w:rFonts w:ascii="Fighter" w:hAnsi="Fighter"/>
        </w:rPr>
      </w:pPr>
      <w:r>
        <w:rPr>
          <w:rFonts w:ascii="Fighter" w:hAnsi="Fighter"/>
        </w:rPr>
        <w:lastRenderedPageBreak/>
        <w:t>Huks at m</w:t>
      </w:r>
      <w:r w:rsidR="42E088FA" w:rsidRPr="63826148">
        <w:rPr>
          <w:rFonts w:ascii="Fighter" w:hAnsi="Fighter"/>
        </w:rPr>
        <w:t xml:space="preserve">ails med </w:t>
      </w:r>
      <w:r w:rsidR="42E088FA" w:rsidRPr="00CD5B5A">
        <w:rPr>
          <w:rFonts w:ascii="Fighter" w:hAnsi="Fighter"/>
          <w:i/>
          <w:iCs/>
        </w:rPr>
        <w:t>følsomme</w:t>
      </w:r>
      <w:r w:rsidR="42E088FA" w:rsidRPr="63826148">
        <w:rPr>
          <w:rFonts w:ascii="Fighter" w:hAnsi="Fighter"/>
        </w:rPr>
        <w:t xml:space="preserve"> personoplysninger ikke </w:t>
      </w:r>
      <w:r>
        <w:rPr>
          <w:rFonts w:ascii="Fighter" w:hAnsi="Fighter"/>
        </w:rPr>
        <w:t xml:space="preserve">må </w:t>
      </w:r>
      <w:r w:rsidR="42E088FA" w:rsidRPr="63826148">
        <w:rPr>
          <w:rFonts w:ascii="Fighter" w:hAnsi="Fighter"/>
        </w:rPr>
        <w:t>opbevares i dit mailsystem</w:t>
      </w:r>
      <w:r>
        <w:rPr>
          <w:rFonts w:ascii="Fighter" w:hAnsi="Fighter"/>
        </w:rPr>
        <w:t xml:space="preserve">. </w:t>
      </w:r>
      <w:r w:rsidR="00A659CD">
        <w:rPr>
          <w:rFonts w:ascii="Fighter" w:hAnsi="Fighter"/>
        </w:rPr>
        <w:t>Slet dem</w:t>
      </w:r>
      <w:r w:rsidR="42E088FA" w:rsidRPr="63826148">
        <w:rPr>
          <w:rFonts w:ascii="Fighter" w:hAnsi="Fighter"/>
        </w:rPr>
        <w:t xml:space="preserve"> hurtigst muligt og senest inden for 30 dage fra </w:t>
      </w:r>
      <w:r w:rsidR="00B6187E">
        <w:rPr>
          <w:rFonts w:ascii="Fighter" w:hAnsi="Fighter"/>
        </w:rPr>
        <w:t xml:space="preserve">du har </w:t>
      </w:r>
      <w:r w:rsidR="42E088FA" w:rsidRPr="63826148">
        <w:rPr>
          <w:rFonts w:ascii="Fighter" w:hAnsi="Fighter"/>
        </w:rPr>
        <w:t>modtage</w:t>
      </w:r>
      <w:r w:rsidR="00B6187E">
        <w:rPr>
          <w:rFonts w:ascii="Fighter" w:hAnsi="Fighter"/>
        </w:rPr>
        <w:t>t</w:t>
      </w:r>
      <w:r w:rsidR="42E088FA" w:rsidRPr="63826148">
        <w:rPr>
          <w:rFonts w:ascii="Fighter" w:hAnsi="Fighter"/>
        </w:rPr>
        <w:t xml:space="preserve"> mailen.  </w:t>
      </w:r>
      <w:r w:rsidR="00B6187E">
        <w:rPr>
          <w:rFonts w:ascii="Fighter" w:hAnsi="Fighter"/>
        </w:rPr>
        <w:t>Husk at s</w:t>
      </w:r>
      <w:r w:rsidR="42E088FA" w:rsidRPr="63826148">
        <w:rPr>
          <w:rFonts w:ascii="Fighter" w:hAnsi="Fighter"/>
        </w:rPr>
        <w:t>let</w:t>
      </w:r>
      <w:r w:rsidR="00B6187E">
        <w:rPr>
          <w:rFonts w:ascii="Fighter" w:hAnsi="Fighter"/>
        </w:rPr>
        <w:t>te både</w:t>
      </w:r>
      <w:r w:rsidR="42E088FA" w:rsidRPr="63826148">
        <w:rPr>
          <w:rFonts w:ascii="Fighter" w:hAnsi="Fighter"/>
        </w:rPr>
        <w:t xml:space="preserve"> i indbakken, i </w:t>
      </w:r>
      <w:r w:rsidR="00B6187E">
        <w:rPr>
          <w:rFonts w:ascii="Fighter" w:hAnsi="Fighter"/>
        </w:rPr>
        <w:t>’</w:t>
      </w:r>
      <w:r w:rsidR="42E088FA" w:rsidRPr="63826148">
        <w:rPr>
          <w:rFonts w:ascii="Fighter" w:hAnsi="Fighter"/>
        </w:rPr>
        <w:t>sendt post</w:t>
      </w:r>
      <w:r w:rsidR="00B6187E">
        <w:rPr>
          <w:rFonts w:ascii="Fighter" w:hAnsi="Fighter"/>
        </w:rPr>
        <w:t>’</w:t>
      </w:r>
      <w:r w:rsidR="42E088FA" w:rsidRPr="63826148">
        <w:rPr>
          <w:rFonts w:ascii="Fighter" w:hAnsi="Fighter"/>
        </w:rPr>
        <w:t xml:space="preserve"> og i </w:t>
      </w:r>
      <w:r w:rsidR="00B6187E">
        <w:rPr>
          <w:rFonts w:ascii="Fighter" w:hAnsi="Fighter"/>
        </w:rPr>
        <w:t>’</w:t>
      </w:r>
      <w:r w:rsidR="42E088FA" w:rsidRPr="63826148">
        <w:rPr>
          <w:rFonts w:ascii="Fighter" w:hAnsi="Fighter"/>
        </w:rPr>
        <w:t>slettet post</w:t>
      </w:r>
      <w:r w:rsidR="00B6187E">
        <w:rPr>
          <w:rFonts w:ascii="Fighter" w:hAnsi="Fighter"/>
        </w:rPr>
        <w:t>’</w:t>
      </w:r>
      <w:r w:rsidR="42E088FA" w:rsidRPr="63826148">
        <w:rPr>
          <w:rFonts w:ascii="Fighter" w:hAnsi="Fighter"/>
        </w:rPr>
        <w:t>.</w:t>
      </w:r>
    </w:p>
    <w:p w14:paraId="08CE6F91" w14:textId="77777777" w:rsidR="00917EAA" w:rsidRPr="00917EAA" w:rsidRDefault="00917EAA" w:rsidP="00917EAA"/>
    <w:p w14:paraId="6154C981" w14:textId="3D0997B5" w:rsidR="00917EAA" w:rsidRDefault="34BFCAA2" w:rsidP="63826148">
      <w:pPr>
        <w:pStyle w:val="Overskrift2"/>
        <w:rPr>
          <w:b/>
          <w:sz w:val="24"/>
          <w:szCs w:val="24"/>
          <w:bdr w:val="none" w:sz="0" w:space="0" w:color="auto" w:frame="1"/>
        </w:rPr>
      </w:pPr>
      <w:bookmarkStart w:id="6" w:name="_Toc147402729"/>
      <w:r w:rsidRPr="63826148">
        <w:rPr>
          <w:b/>
          <w:sz w:val="24"/>
          <w:szCs w:val="24"/>
          <w:bdr w:val="none" w:sz="0" w:space="0" w:color="auto" w:frame="1"/>
        </w:rPr>
        <w:t>2.3</w:t>
      </w:r>
      <w:r w:rsidR="42E088FA" w:rsidRPr="63826148">
        <w:rPr>
          <w:b/>
          <w:sz w:val="24"/>
          <w:szCs w:val="24"/>
          <w:bdr w:val="none" w:sz="0" w:space="0" w:color="auto" w:frame="1"/>
        </w:rPr>
        <w:t xml:space="preserve"> </w:t>
      </w:r>
      <w:r w:rsidR="000A24E9">
        <w:rPr>
          <w:b/>
          <w:sz w:val="24"/>
          <w:szCs w:val="24"/>
          <w:bdr w:val="none" w:sz="0" w:space="0" w:color="auto" w:frame="1"/>
        </w:rPr>
        <w:t>F</w:t>
      </w:r>
      <w:r w:rsidR="42E088FA" w:rsidRPr="63826148">
        <w:rPr>
          <w:b/>
          <w:sz w:val="24"/>
          <w:szCs w:val="24"/>
          <w:bdr w:val="none" w:sz="0" w:space="0" w:color="auto" w:frame="1"/>
        </w:rPr>
        <w:t>or frivillig</w:t>
      </w:r>
      <w:r w:rsidR="000A24E9">
        <w:rPr>
          <w:b/>
          <w:sz w:val="24"/>
          <w:szCs w:val="24"/>
          <w:bdr w:val="none" w:sz="0" w:space="0" w:color="auto" w:frame="1"/>
        </w:rPr>
        <w:t>e</w:t>
      </w:r>
      <w:r w:rsidR="42E088FA" w:rsidRPr="63826148">
        <w:rPr>
          <w:b/>
          <w:sz w:val="24"/>
          <w:szCs w:val="24"/>
          <w:bdr w:val="none" w:sz="0" w:space="0" w:color="auto" w:frame="1"/>
        </w:rPr>
        <w:t xml:space="preserve"> på Stafet For L</w:t>
      </w:r>
      <w:r w:rsidR="5AC28107" w:rsidRPr="63826148">
        <w:rPr>
          <w:b/>
          <w:sz w:val="24"/>
          <w:szCs w:val="24"/>
          <w:bdr w:val="none" w:sz="0" w:space="0" w:color="auto" w:frame="1"/>
        </w:rPr>
        <w:t>ivet</w:t>
      </w:r>
      <w:r w:rsidR="000A24E9">
        <w:rPr>
          <w:b/>
          <w:sz w:val="24"/>
          <w:szCs w:val="24"/>
          <w:bdr w:val="none" w:sz="0" w:space="0" w:color="auto" w:frame="1"/>
        </w:rPr>
        <w:t xml:space="preserve">: Brug af </w:t>
      </w:r>
      <w:r w:rsidR="5AC28107" w:rsidRPr="63826148">
        <w:rPr>
          <w:b/>
          <w:sz w:val="24"/>
          <w:szCs w:val="24"/>
          <w:bdr w:val="none" w:sz="0" w:space="0" w:color="auto" w:frame="1"/>
        </w:rPr>
        <w:t>modu</w:t>
      </w:r>
      <w:r w:rsidR="42E088FA" w:rsidRPr="63826148">
        <w:rPr>
          <w:b/>
          <w:sz w:val="24"/>
          <w:szCs w:val="24"/>
          <w:bdr w:val="none" w:sz="0" w:space="0" w:color="auto" w:frame="1"/>
        </w:rPr>
        <w:t xml:space="preserve">l </w:t>
      </w:r>
      <w:r w:rsidR="000A24E9">
        <w:rPr>
          <w:b/>
          <w:sz w:val="24"/>
          <w:szCs w:val="24"/>
          <w:bdr w:val="none" w:sz="0" w:space="0" w:color="auto" w:frame="1"/>
        </w:rPr>
        <w:t xml:space="preserve">på </w:t>
      </w:r>
      <w:r w:rsidR="42E088FA" w:rsidRPr="63826148">
        <w:rPr>
          <w:b/>
          <w:sz w:val="24"/>
          <w:szCs w:val="24"/>
          <w:bdr w:val="none" w:sz="0" w:space="0" w:color="auto" w:frame="1"/>
        </w:rPr>
        <w:t>frivillig.d</w:t>
      </w:r>
      <w:r w:rsidR="1B6E750E" w:rsidRPr="63826148">
        <w:rPr>
          <w:b/>
          <w:sz w:val="24"/>
          <w:szCs w:val="24"/>
          <w:bdr w:val="none" w:sz="0" w:space="0" w:color="auto" w:frame="1"/>
        </w:rPr>
        <w:t>k</w:t>
      </w:r>
      <w:bookmarkEnd w:id="6"/>
    </w:p>
    <w:p w14:paraId="5AF120A8" w14:textId="0482B6AD" w:rsidR="00917EAA" w:rsidRDefault="004B1510" w:rsidP="00917EAA">
      <w:pPr>
        <w:rPr>
          <w:rFonts w:ascii="Fighter" w:hAnsi="Fighter"/>
        </w:rPr>
      </w:pPr>
      <w:r>
        <w:rPr>
          <w:rFonts w:ascii="Fighter" w:hAnsi="Fighter"/>
        </w:rPr>
        <w:t xml:space="preserve">Er du frivillig i Stafet For Livet og har brug for at </w:t>
      </w:r>
      <w:r w:rsidR="00917EAA" w:rsidRPr="00E00BA5">
        <w:rPr>
          <w:rFonts w:ascii="Fighter" w:hAnsi="Fighter"/>
        </w:rPr>
        <w:t xml:space="preserve">skrive til holdkaptajner, deltagere og </w:t>
      </w:r>
      <w:r w:rsidR="008C120C">
        <w:rPr>
          <w:rFonts w:ascii="Fighter" w:hAnsi="Fighter"/>
        </w:rPr>
        <w:t>F</w:t>
      </w:r>
      <w:r w:rsidR="00917EAA" w:rsidRPr="00E00BA5">
        <w:rPr>
          <w:rFonts w:ascii="Fighter" w:hAnsi="Fighter"/>
        </w:rPr>
        <w:t xml:space="preserve">ightere, kan du benytte det særlige modul </w:t>
      </w:r>
      <w:r w:rsidR="00977F6A" w:rsidRPr="00977F6A">
        <w:rPr>
          <w:rFonts w:ascii="Fighter" w:hAnsi="Fighter"/>
        </w:rPr>
        <w:t>’</w:t>
      </w:r>
      <w:r w:rsidR="00917EAA" w:rsidRPr="00977F6A">
        <w:rPr>
          <w:rFonts w:ascii="Fighter" w:hAnsi="Fighter"/>
        </w:rPr>
        <w:t>Rediger hjemmeside</w:t>
      </w:r>
      <w:r w:rsidR="00977F6A" w:rsidRPr="00977F6A">
        <w:rPr>
          <w:rFonts w:ascii="Fighter" w:hAnsi="Fighter"/>
        </w:rPr>
        <w:t>’</w:t>
      </w:r>
      <w:r w:rsidR="00917EAA" w:rsidRPr="00E00BA5">
        <w:rPr>
          <w:rFonts w:ascii="Fighter" w:hAnsi="Fighter"/>
        </w:rPr>
        <w:t xml:space="preserve"> og menupunktet </w:t>
      </w:r>
      <w:r w:rsidR="00977F6A" w:rsidRPr="00977F6A">
        <w:rPr>
          <w:rFonts w:ascii="Fighter" w:hAnsi="Fighter"/>
        </w:rPr>
        <w:t>’</w:t>
      </w:r>
      <w:r w:rsidR="00917EAA" w:rsidRPr="00977F6A">
        <w:rPr>
          <w:rFonts w:ascii="Fighter" w:hAnsi="Fighter"/>
        </w:rPr>
        <w:t>Send mail</w:t>
      </w:r>
      <w:r w:rsidR="00977F6A" w:rsidRPr="00977F6A">
        <w:rPr>
          <w:rFonts w:ascii="Fighter" w:hAnsi="Fighter"/>
        </w:rPr>
        <w:t>’</w:t>
      </w:r>
      <w:r w:rsidR="00917EAA" w:rsidRPr="00E00BA5">
        <w:rPr>
          <w:rFonts w:ascii="Fighter" w:hAnsi="Fighter"/>
        </w:rPr>
        <w:t xml:space="preserve"> på frivillig.dk. Du får adgang til modulet ved at kontakte din projektkonsulent, som kan give dig særlige rettigheder. </w:t>
      </w:r>
    </w:p>
    <w:p w14:paraId="6BB9E253" w14:textId="77777777" w:rsidR="00917EAA" w:rsidRPr="00E00BA5" w:rsidRDefault="00917EAA" w:rsidP="00917EAA">
      <w:pPr>
        <w:rPr>
          <w:rFonts w:ascii="Fighter" w:hAnsi="Fighter"/>
        </w:rPr>
      </w:pPr>
    </w:p>
    <w:p w14:paraId="668A305D" w14:textId="37FA3228" w:rsidR="00917EAA" w:rsidRDefault="00917EAA" w:rsidP="00917EAA">
      <w:pPr>
        <w:rPr>
          <w:rFonts w:ascii="Fighter" w:hAnsi="Fighter"/>
        </w:rPr>
      </w:pPr>
      <w:r w:rsidRPr="00E00BA5">
        <w:rPr>
          <w:rFonts w:ascii="Fighter" w:hAnsi="Fighter"/>
        </w:rPr>
        <w:t>Du skal</w:t>
      </w:r>
      <w:r w:rsidR="00977F6A">
        <w:rPr>
          <w:rFonts w:ascii="Fighter" w:hAnsi="Fighter"/>
        </w:rPr>
        <w:t xml:space="preserve"> dog</w:t>
      </w:r>
      <w:r w:rsidRPr="00E00BA5">
        <w:rPr>
          <w:rFonts w:ascii="Fighter" w:hAnsi="Fighter"/>
        </w:rPr>
        <w:t xml:space="preserve"> stadig være opmærksom på, at svaret kommer retur til den mail, som du har registreret dig med som frivillig, og at du også her skal </w:t>
      </w:r>
      <w:r w:rsidR="00B6187E">
        <w:rPr>
          <w:rFonts w:ascii="Fighter" w:hAnsi="Fighter"/>
        </w:rPr>
        <w:t xml:space="preserve">huske at </w:t>
      </w:r>
      <w:r w:rsidRPr="00E00BA5">
        <w:rPr>
          <w:rFonts w:ascii="Fighter" w:hAnsi="Fighter"/>
        </w:rPr>
        <w:t>overholde</w:t>
      </w:r>
      <w:r w:rsidR="00977F6A">
        <w:rPr>
          <w:rFonts w:ascii="Fighter" w:hAnsi="Fighter"/>
        </w:rPr>
        <w:t xml:space="preserve"> retningslinjerne </w:t>
      </w:r>
      <w:r w:rsidR="00845610">
        <w:rPr>
          <w:rFonts w:ascii="Fighter" w:hAnsi="Fighter"/>
        </w:rPr>
        <w:t>for GDPR</w:t>
      </w:r>
      <w:r w:rsidRPr="00E00BA5">
        <w:rPr>
          <w:rFonts w:ascii="Fighter" w:hAnsi="Fighter"/>
        </w:rPr>
        <w:t xml:space="preserve">.  </w:t>
      </w:r>
    </w:p>
    <w:p w14:paraId="23DE523C" w14:textId="77777777" w:rsidR="00206D20" w:rsidRPr="00206D20" w:rsidRDefault="00206D20" w:rsidP="00530A3B">
      <w:pPr>
        <w:pStyle w:val="Overskrift2"/>
        <w:rPr>
          <w:rStyle w:val="Kraftigfremhvning"/>
          <w:sz w:val="8"/>
          <w:szCs w:val="8"/>
        </w:rPr>
      </w:pPr>
    </w:p>
    <w:p w14:paraId="17DB383C" w14:textId="77777777" w:rsidR="00530A3B" w:rsidRDefault="00000000" w:rsidP="00530A3B">
      <w:pPr>
        <w:pStyle w:val="Overskrift2"/>
        <w:rPr>
          <w:rStyle w:val="Kraftigfremhvning"/>
        </w:rPr>
      </w:pPr>
      <w:bookmarkStart w:id="7" w:name="_Toc147402730"/>
      <w:r>
        <w:rPr>
          <w:noProof/>
        </w:rPr>
        <w:pict w14:anchorId="777085F1">
          <v:shape id="_x0000_s2057" type="#_x0000_t75" style="position:absolute;margin-left:439.55pt;margin-top:261.25pt;width:56.5pt;height:56.5pt;z-index:251675648;mso-position-horizontal-relative:margin;mso-position-vertical-relative:margin">
            <v:imagedata r:id="rId16" o:title="Laast_Roed"/>
            <w10:wrap type="square" anchorx="margin" anchory="margin"/>
          </v:shape>
        </w:pict>
      </w:r>
      <w:r w:rsidR="00917EAA">
        <w:rPr>
          <w:rStyle w:val="Kraftigfremhvning"/>
        </w:rPr>
        <w:t>3. Tavshedspligt</w:t>
      </w:r>
      <w:bookmarkEnd w:id="7"/>
      <w:r w:rsidR="00917EAA">
        <w:rPr>
          <w:rStyle w:val="Kraftigfremhvning"/>
        </w:rPr>
        <w:t xml:space="preserve"> </w:t>
      </w:r>
    </w:p>
    <w:p w14:paraId="4F0C7F5D" w14:textId="287DDFAD" w:rsidR="00390B8A" w:rsidRDefault="000A24E9" w:rsidP="00390B8A">
      <w:pPr>
        <w:rPr>
          <w:rFonts w:ascii="Fighter" w:hAnsi="Fighter"/>
        </w:rPr>
      </w:pPr>
      <w:r>
        <w:rPr>
          <w:rFonts w:ascii="Fighter" w:hAnsi="Fighter"/>
        </w:rPr>
        <w:t xml:space="preserve">Husk at du har </w:t>
      </w:r>
      <w:r w:rsidR="00530A3B" w:rsidRPr="00530A3B">
        <w:rPr>
          <w:rFonts w:ascii="Fighter" w:hAnsi="Fighter"/>
        </w:rPr>
        <w:t xml:space="preserve">tavshedspligt </w:t>
      </w:r>
      <w:r>
        <w:rPr>
          <w:rFonts w:ascii="Fighter" w:hAnsi="Fighter"/>
        </w:rPr>
        <w:t xml:space="preserve">omkring alle </w:t>
      </w:r>
      <w:r w:rsidR="00530A3B">
        <w:rPr>
          <w:rFonts w:ascii="Fighter" w:hAnsi="Fighter"/>
        </w:rPr>
        <w:t xml:space="preserve">personrelaterede oplysninger, som </w:t>
      </w:r>
      <w:r>
        <w:rPr>
          <w:rFonts w:ascii="Fighter" w:hAnsi="Fighter"/>
        </w:rPr>
        <w:t xml:space="preserve">du </w:t>
      </w:r>
      <w:r w:rsidR="00530A3B">
        <w:rPr>
          <w:rFonts w:ascii="Fighter" w:hAnsi="Fighter"/>
        </w:rPr>
        <w:t xml:space="preserve">modtager i </w:t>
      </w:r>
      <w:r>
        <w:rPr>
          <w:rFonts w:ascii="Fighter" w:hAnsi="Fighter"/>
        </w:rPr>
        <w:t>d</w:t>
      </w:r>
      <w:r w:rsidR="00530A3B">
        <w:rPr>
          <w:rFonts w:ascii="Fighter" w:hAnsi="Fighter"/>
        </w:rPr>
        <w:t>in funktion som frivillig. Tavshedspligten gælder også, når</w:t>
      </w:r>
      <w:r>
        <w:rPr>
          <w:rFonts w:ascii="Fighter" w:hAnsi="Fighter"/>
        </w:rPr>
        <w:t xml:space="preserve"> du</w:t>
      </w:r>
      <w:r w:rsidR="00530A3B">
        <w:rPr>
          <w:rFonts w:ascii="Fighter" w:hAnsi="Fighter"/>
        </w:rPr>
        <w:t xml:space="preserve"> ikke længere er f</w:t>
      </w:r>
      <w:r w:rsidR="00783D07">
        <w:rPr>
          <w:rFonts w:ascii="Fighter" w:hAnsi="Fighter"/>
        </w:rPr>
        <w:t>rivillig i Kræftens Bekæmpelse.</w:t>
      </w:r>
    </w:p>
    <w:p w14:paraId="52E56223" w14:textId="77777777" w:rsidR="00206D20" w:rsidRPr="00206D20" w:rsidRDefault="00206D20" w:rsidP="001D3A22">
      <w:pPr>
        <w:pStyle w:val="Overskrift2"/>
        <w:rPr>
          <w:rStyle w:val="Kraftigfremhvning"/>
          <w:sz w:val="8"/>
        </w:rPr>
      </w:pPr>
    </w:p>
    <w:p w14:paraId="319F6B41" w14:textId="77777777" w:rsidR="001D3A22" w:rsidRPr="001D3A22" w:rsidRDefault="00797E4A" w:rsidP="001D3A22">
      <w:pPr>
        <w:pStyle w:val="Overskrift2"/>
        <w:rPr>
          <w:rFonts w:asciiTheme="minorHAnsi" w:hAnsiTheme="minorHAnsi"/>
          <w:b/>
          <w:iCs w:val="0"/>
        </w:rPr>
      </w:pPr>
      <w:bookmarkStart w:id="8" w:name="_Toc147402731"/>
      <w:r>
        <w:rPr>
          <w:rStyle w:val="Kraftigfremhvning"/>
        </w:rPr>
        <w:t>4. Sociale medier</w:t>
      </w:r>
      <w:bookmarkEnd w:id="8"/>
      <w:r>
        <w:rPr>
          <w:rStyle w:val="Kraftigfremhvning"/>
        </w:rPr>
        <w:t xml:space="preserve"> </w:t>
      </w:r>
    </w:p>
    <w:p w14:paraId="1855C70E" w14:textId="6B4AC90E" w:rsidR="00797E4A" w:rsidRPr="00046508" w:rsidRDefault="00797E4A" w:rsidP="00046508">
      <w:pPr>
        <w:pStyle w:val="Overskrift2"/>
        <w:rPr>
          <w:b/>
          <w:sz w:val="24"/>
          <w:szCs w:val="24"/>
          <w:bdr w:val="none" w:sz="0" w:space="0" w:color="auto" w:frame="1"/>
        </w:rPr>
      </w:pPr>
      <w:bookmarkStart w:id="9" w:name="_Toc147402732"/>
      <w:r>
        <w:rPr>
          <w:b/>
          <w:sz w:val="24"/>
          <w:szCs w:val="24"/>
          <w:bdr w:val="none" w:sz="0" w:space="0" w:color="auto" w:frame="1"/>
        </w:rPr>
        <w:t>4.1 Generelt</w:t>
      </w:r>
      <w:bookmarkEnd w:id="9"/>
      <w:r>
        <w:rPr>
          <w:b/>
          <w:sz w:val="24"/>
          <w:szCs w:val="24"/>
          <w:bdr w:val="none" w:sz="0" w:space="0" w:color="auto" w:frame="1"/>
        </w:rPr>
        <w:t xml:space="preserve"> </w:t>
      </w:r>
    </w:p>
    <w:p w14:paraId="152A5866" w14:textId="2F101E71" w:rsidR="00797E4A" w:rsidRDefault="00000000" w:rsidP="00797E4A">
      <w:pPr>
        <w:rPr>
          <w:rFonts w:ascii="Fighter" w:hAnsi="Fighter"/>
          <w:bdr w:val="none" w:sz="0" w:space="0" w:color="auto" w:frame="1"/>
        </w:rPr>
      </w:pPr>
      <w:r>
        <w:rPr>
          <w:noProof/>
        </w:rPr>
        <w:pict w14:anchorId="530F8EE4">
          <v:shape id="_x0000_s2054" type="#_x0000_t75" style="position:absolute;margin-left:436.75pt;margin-top:402.45pt;width:59.3pt;height:59.3pt;z-index:251669504;mso-position-horizontal-relative:margin;mso-position-vertical-relative:margin">
            <v:imagedata r:id="rId17" o:title="Notifikation-KBRoed"/>
            <w10:wrap type="square" anchorx="margin" anchory="margin"/>
          </v:shape>
        </w:pict>
      </w:r>
      <w:r w:rsidR="3C7D6EB7" w:rsidRPr="00E00BA5">
        <w:rPr>
          <w:rFonts w:ascii="Fighter" w:hAnsi="Fighter"/>
          <w:bdr w:val="none" w:sz="0" w:space="0" w:color="auto" w:frame="1"/>
        </w:rPr>
        <w:t>En del af det frivillige arbejde foregår via de sociale medier, f</w:t>
      </w:r>
      <w:r w:rsidR="001B1220">
        <w:rPr>
          <w:rFonts w:ascii="Fighter" w:hAnsi="Fighter"/>
          <w:bdr w:val="none" w:sz="0" w:space="0" w:color="auto" w:frame="1"/>
        </w:rPr>
        <w:t>.eks.</w:t>
      </w:r>
      <w:r w:rsidR="3C7D6EB7" w:rsidRPr="00E00BA5">
        <w:rPr>
          <w:rFonts w:ascii="Fighter" w:hAnsi="Fighter"/>
          <w:bdr w:val="none" w:sz="0" w:space="0" w:color="auto" w:frame="1"/>
        </w:rPr>
        <w:t xml:space="preserve"> Facebook. Grupper af frivillige, f</w:t>
      </w:r>
      <w:r w:rsidR="001B1220">
        <w:rPr>
          <w:rFonts w:ascii="Fighter" w:hAnsi="Fighter"/>
          <w:bdr w:val="none" w:sz="0" w:space="0" w:color="auto" w:frame="1"/>
        </w:rPr>
        <w:t>.eks.</w:t>
      </w:r>
      <w:r w:rsidR="3C7D6EB7" w:rsidRPr="00E00BA5">
        <w:rPr>
          <w:rFonts w:ascii="Fighter" w:hAnsi="Fighter"/>
          <w:bdr w:val="none" w:sz="0" w:space="0" w:color="auto" w:frame="1"/>
        </w:rPr>
        <w:t xml:space="preserve"> lokalforeninger, stafetter m.fl. laver sider og opslag om deres aktiviteter. I </w:t>
      </w:r>
      <w:r w:rsidR="001B1220">
        <w:rPr>
          <w:rFonts w:ascii="Fighter" w:hAnsi="Fighter"/>
          <w:bdr w:val="none" w:sz="0" w:space="0" w:color="auto" w:frame="1"/>
        </w:rPr>
        <w:t xml:space="preserve">den </w:t>
      </w:r>
      <w:r w:rsidR="3C7D6EB7" w:rsidRPr="00E00BA5">
        <w:rPr>
          <w:rFonts w:ascii="Fighter" w:hAnsi="Fighter"/>
          <w:bdr w:val="none" w:sz="0" w:space="0" w:color="auto" w:frame="1"/>
        </w:rPr>
        <w:t>forbind</w:t>
      </w:r>
      <w:r w:rsidR="3C7D6EB7">
        <w:rPr>
          <w:rFonts w:ascii="Fighter" w:hAnsi="Fighter"/>
          <w:bdr w:val="none" w:sz="0" w:space="0" w:color="auto" w:frame="1"/>
        </w:rPr>
        <w:t xml:space="preserve">else er det vigtigt, at du som frivillig </w:t>
      </w:r>
      <w:r w:rsidR="3C7D6EB7" w:rsidRPr="00E00BA5">
        <w:rPr>
          <w:rFonts w:ascii="Fighter" w:hAnsi="Fighter"/>
          <w:bdr w:val="none" w:sz="0" w:space="0" w:color="auto" w:frame="1"/>
        </w:rPr>
        <w:t>er opmær</w:t>
      </w:r>
      <w:r w:rsidR="3C7D6EB7">
        <w:rPr>
          <w:rFonts w:ascii="Fighter" w:hAnsi="Fighter"/>
          <w:bdr w:val="none" w:sz="0" w:space="0" w:color="auto" w:frame="1"/>
        </w:rPr>
        <w:t>ksom</w:t>
      </w:r>
      <w:r w:rsidR="3C7D6EB7" w:rsidRPr="00E00BA5">
        <w:rPr>
          <w:rFonts w:ascii="Fighter" w:hAnsi="Fighter"/>
          <w:bdr w:val="none" w:sz="0" w:space="0" w:color="auto" w:frame="1"/>
        </w:rPr>
        <w:t xml:space="preserve"> på ikke at lægge</w:t>
      </w:r>
      <w:r w:rsidR="3C7D6EB7">
        <w:rPr>
          <w:rFonts w:ascii="Fighter" w:hAnsi="Fighter"/>
          <w:bdr w:val="none" w:sz="0" w:space="0" w:color="auto" w:frame="1"/>
        </w:rPr>
        <w:t xml:space="preserve"> </w:t>
      </w:r>
      <w:r w:rsidR="3C7D6EB7" w:rsidRPr="00E00BA5">
        <w:rPr>
          <w:rFonts w:ascii="Fighter" w:hAnsi="Fighter"/>
          <w:bdr w:val="none" w:sz="0" w:space="0" w:color="auto" w:frame="1"/>
        </w:rPr>
        <w:t xml:space="preserve">følsomme </w:t>
      </w:r>
      <w:r w:rsidR="3C7D6EB7">
        <w:rPr>
          <w:rFonts w:ascii="Fighter" w:hAnsi="Fighter"/>
          <w:bdr w:val="none" w:sz="0" w:space="0" w:color="auto" w:frame="1"/>
        </w:rPr>
        <w:t>person</w:t>
      </w:r>
      <w:r w:rsidR="3C7D6EB7" w:rsidRPr="00E00BA5">
        <w:rPr>
          <w:rFonts w:ascii="Fighter" w:hAnsi="Fighter"/>
          <w:bdr w:val="none" w:sz="0" w:space="0" w:color="auto" w:frame="1"/>
        </w:rPr>
        <w:t xml:space="preserve">oplysninger </w:t>
      </w:r>
      <w:r w:rsidR="3C7D6EB7">
        <w:rPr>
          <w:rFonts w:ascii="Fighter" w:hAnsi="Fighter"/>
          <w:bdr w:val="none" w:sz="0" w:space="0" w:color="auto" w:frame="1"/>
        </w:rPr>
        <w:t>ud på de sociale medier</w:t>
      </w:r>
      <w:r w:rsidR="506B822D">
        <w:rPr>
          <w:rFonts w:ascii="Fighter" w:hAnsi="Fighter"/>
          <w:bdr w:val="none" w:sz="0" w:space="0" w:color="auto" w:frame="1"/>
        </w:rPr>
        <w:t xml:space="preserve">. </w:t>
      </w:r>
    </w:p>
    <w:p w14:paraId="07547A01" w14:textId="1077F097" w:rsidR="00530A3B" w:rsidRDefault="00530A3B" w:rsidP="00797E4A">
      <w:pPr>
        <w:rPr>
          <w:rFonts w:ascii="Fighter" w:hAnsi="Fighter"/>
          <w:bdr w:val="none" w:sz="0" w:space="0" w:color="auto" w:frame="1"/>
        </w:rPr>
      </w:pPr>
    </w:p>
    <w:p w14:paraId="7C792BF7" w14:textId="412DD3B6" w:rsidR="00530A3B" w:rsidRDefault="021AFD98" w:rsidP="00797E4A">
      <w:pPr>
        <w:rPr>
          <w:rFonts w:ascii="Fighter" w:hAnsi="Fighter"/>
          <w:bdr w:val="none" w:sz="0" w:space="0" w:color="auto" w:frame="1"/>
        </w:rPr>
      </w:pPr>
      <w:r>
        <w:rPr>
          <w:rFonts w:ascii="Fighter" w:hAnsi="Fighter"/>
          <w:bdr w:val="none" w:sz="0" w:space="0" w:color="auto" w:frame="1"/>
        </w:rPr>
        <w:t>Kræftens Bekæmpelse</w:t>
      </w:r>
      <w:r w:rsidR="15DA79BB">
        <w:rPr>
          <w:rFonts w:ascii="Fighter" w:hAnsi="Fighter"/>
          <w:bdr w:val="none" w:sz="0" w:space="0" w:color="auto" w:frame="1"/>
        </w:rPr>
        <w:t xml:space="preserve"> overvåger og modererer kommentarspor</w:t>
      </w:r>
      <w:r w:rsidR="67B3D24E">
        <w:rPr>
          <w:rFonts w:ascii="Fighter" w:hAnsi="Fighter"/>
          <w:bdr w:val="none" w:sz="0" w:space="0" w:color="auto" w:frame="1"/>
        </w:rPr>
        <w:t xml:space="preserve">ene på </w:t>
      </w:r>
      <w:r w:rsidR="001B1220">
        <w:rPr>
          <w:rFonts w:ascii="Fighter" w:hAnsi="Fighter"/>
          <w:bdr w:val="none" w:sz="0" w:space="0" w:color="auto" w:frame="1"/>
        </w:rPr>
        <w:t>foreningens egen officielle Facebookside og Instagramprofil</w:t>
      </w:r>
      <w:r w:rsidR="67B3D24E">
        <w:rPr>
          <w:rFonts w:ascii="Fighter" w:hAnsi="Fighter"/>
          <w:bdr w:val="none" w:sz="0" w:space="0" w:color="auto" w:frame="1"/>
        </w:rPr>
        <w:t xml:space="preserve">, </w:t>
      </w:r>
      <w:r w:rsidR="001B1220">
        <w:rPr>
          <w:rFonts w:ascii="Fighter" w:hAnsi="Fighter"/>
          <w:bdr w:val="none" w:sz="0" w:space="0" w:color="auto" w:frame="1"/>
        </w:rPr>
        <w:t xml:space="preserve">hvor der også er en </w:t>
      </w:r>
      <w:r w:rsidR="15DA79BB">
        <w:rPr>
          <w:rFonts w:ascii="Fighter" w:hAnsi="Fighter"/>
          <w:bdr w:val="none" w:sz="0" w:space="0" w:color="auto" w:frame="1"/>
        </w:rPr>
        <w:t xml:space="preserve">særlig opmærksomhed på brugere, der deler oplysninger om andres sygdom og guider dem til en ´god digital adfærd´ i kommentarfeltet. </w:t>
      </w:r>
      <w:r w:rsidR="001B1220">
        <w:rPr>
          <w:rFonts w:ascii="Fighter" w:hAnsi="Fighter"/>
          <w:bdr w:val="none" w:sz="0" w:space="0" w:color="auto" w:frame="1"/>
        </w:rPr>
        <w:t xml:space="preserve">Her </w:t>
      </w:r>
      <w:r w:rsidR="15DA79BB">
        <w:rPr>
          <w:rFonts w:ascii="Fighter" w:hAnsi="Fighter"/>
          <w:bdr w:val="none" w:sz="0" w:space="0" w:color="auto" w:frame="1"/>
        </w:rPr>
        <w:t xml:space="preserve">kan </w:t>
      </w:r>
      <w:r w:rsidR="001B1220">
        <w:rPr>
          <w:rFonts w:ascii="Fighter" w:hAnsi="Fighter"/>
          <w:bdr w:val="none" w:sz="0" w:space="0" w:color="auto" w:frame="1"/>
        </w:rPr>
        <w:t xml:space="preserve">det </w:t>
      </w:r>
      <w:r w:rsidR="0046209A">
        <w:rPr>
          <w:rFonts w:ascii="Fighter" w:hAnsi="Fighter"/>
          <w:bdr w:val="none" w:sz="0" w:space="0" w:color="auto" w:frame="1"/>
        </w:rPr>
        <w:t xml:space="preserve">sommetider </w:t>
      </w:r>
      <w:r w:rsidR="15DA79BB">
        <w:rPr>
          <w:rFonts w:ascii="Fighter" w:hAnsi="Fighter"/>
          <w:bdr w:val="none" w:sz="0" w:space="0" w:color="auto" w:frame="1"/>
        </w:rPr>
        <w:t xml:space="preserve">være nødvendigt at skjule eller slette kommentarer. </w:t>
      </w:r>
    </w:p>
    <w:p w14:paraId="5BE13985" w14:textId="77777777" w:rsidR="0046209A" w:rsidRDefault="0046209A" w:rsidP="00797E4A">
      <w:pPr>
        <w:rPr>
          <w:rFonts w:ascii="Fighter" w:hAnsi="Fighter"/>
          <w:bdr w:val="none" w:sz="0" w:space="0" w:color="auto" w:frame="1"/>
        </w:rPr>
      </w:pPr>
    </w:p>
    <w:p w14:paraId="479BA1ED" w14:textId="4B97EC84" w:rsidR="0046209A" w:rsidRDefault="0046209A" w:rsidP="00797E4A">
      <w:pPr>
        <w:rPr>
          <w:rFonts w:ascii="Fighter" w:hAnsi="Fighter"/>
          <w:bdr w:val="none" w:sz="0" w:space="0" w:color="auto" w:frame="1"/>
        </w:rPr>
      </w:pPr>
      <w:r>
        <w:rPr>
          <w:rFonts w:ascii="Fighter" w:hAnsi="Fighter"/>
          <w:bdr w:val="none" w:sz="0" w:space="0" w:color="auto" w:frame="1"/>
        </w:rPr>
        <w:t>Som frivillig opfordres du til at have samme opmærksom på de ’lokale’ sider og profiler for f.eks. en stafet, en lokalforening eller en genbrugsbutik, som du er med til at drive som frivillig.</w:t>
      </w:r>
    </w:p>
    <w:p w14:paraId="5043CB0F" w14:textId="77777777" w:rsidR="00530A3B" w:rsidRDefault="00530A3B" w:rsidP="00797E4A">
      <w:pPr>
        <w:rPr>
          <w:rFonts w:ascii="Fighter" w:hAnsi="Fighter"/>
          <w:bdr w:val="none" w:sz="0" w:space="0" w:color="auto" w:frame="1"/>
        </w:rPr>
      </w:pPr>
    </w:p>
    <w:p w14:paraId="5C426EB4" w14:textId="11E54823" w:rsidR="00797E4A" w:rsidRDefault="15DA79BB" w:rsidP="00797E4A">
      <w:pPr>
        <w:rPr>
          <w:rFonts w:ascii="Fighter" w:hAnsi="Fighter"/>
          <w:bdr w:val="none" w:sz="0" w:space="0" w:color="auto" w:frame="1"/>
        </w:rPr>
      </w:pPr>
      <w:r>
        <w:rPr>
          <w:rFonts w:ascii="Fighter" w:hAnsi="Fighter"/>
          <w:bdr w:val="none" w:sz="0" w:space="0" w:color="auto" w:frame="1"/>
        </w:rPr>
        <w:t>Hvis en bruger f.eks. deler personlige sygdomsoplysninger i kommentarsporet på den lokale Facebook-side, bør du gøre brugeren opmærksom på at være varsom med at dele personlige oplysninger. Det gælder særligt, hvis brugeren deler andres syg</w:t>
      </w:r>
      <w:r w:rsidR="618B8CB3">
        <w:rPr>
          <w:rFonts w:ascii="Fighter" w:hAnsi="Fighter"/>
          <w:bdr w:val="none" w:sz="0" w:space="0" w:color="auto" w:frame="1"/>
        </w:rPr>
        <w:t xml:space="preserve">domsoplysninger – det kunne </w:t>
      </w:r>
      <w:r w:rsidR="618B8CB3">
        <w:rPr>
          <w:rFonts w:ascii="Fighter" w:hAnsi="Fighter"/>
          <w:bdr w:val="none" w:sz="0" w:space="0" w:color="auto" w:frame="1"/>
        </w:rPr>
        <w:lastRenderedPageBreak/>
        <w:t xml:space="preserve">f.eks. være, hvis brugeren skriver i en kommentar </w:t>
      </w:r>
      <w:r w:rsidR="618B8CB3" w:rsidRPr="63826148">
        <w:rPr>
          <w:rFonts w:ascii="Fighter" w:hAnsi="Fighter"/>
          <w:i/>
          <w:iCs/>
          <w:bdr w:val="none" w:sz="0" w:space="0" w:color="auto" w:frame="1"/>
        </w:rPr>
        <w:t>´det oplevede min mor også, da hun havde kræft´</w:t>
      </w:r>
      <w:r w:rsidR="618B8CB3">
        <w:rPr>
          <w:rFonts w:ascii="Fighter" w:hAnsi="Fighter"/>
          <w:bdr w:val="none" w:sz="0" w:space="0" w:color="auto" w:frame="1"/>
        </w:rPr>
        <w:t>.</w:t>
      </w:r>
    </w:p>
    <w:p w14:paraId="25A9FBDD" w14:textId="77777777" w:rsidR="0046209A" w:rsidRDefault="0046209A" w:rsidP="00797E4A">
      <w:pPr>
        <w:rPr>
          <w:rFonts w:ascii="Fighter" w:hAnsi="Fighter"/>
          <w:bdr w:val="none" w:sz="0" w:space="0" w:color="auto" w:frame="1"/>
        </w:rPr>
      </w:pPr>
    </w:p>
    <w:p w14:paraId="1F6315F4" w14:textId="0C2853A1" w:rsidR="0046209A" w:rsidRDefault="00A845F2" w:rsidP="00797E4A">
      <w:pPr>
        <w:rPr>
          <w:rFonts w:ascii="Fighter" w:hAnsi="Fighter"/>
          <w:bdr w:val="none" w:sz="0" w:space="0" w:color="auto" w:frame="1"/>
        </w:rPr>
      </w:pPr>
      <w:r>
        <w:rPr>
          <w:rFonts w:ascii="Fighter" w:hAnsi="Fighter"/>
          <w:bdr w:val="none" w:sz="0" w:space="0" w:color="auto" w:frame="1"/>
        </w:rPr>
        <w:t>Du kan læse mere om, hvordan du bedst agerer på jeres Facebookside på frivillig.dk. Se under Redskabsbank -&gt; Kommunikation og SoMe. Husk at du skal være logget ind for at kunne tilgå siden.</w:t>
      </w:r>
    </w:p>
    <w:p w14:paraId="07459315" w14:textId="77777777" w:rsidR="00206AD9" w:rsidRPr="00206AD9" w:rsidRDefault="00206AD9" w:rsidP="00797E4A">
      <w:pPr>
        <w:rPr>
          <w:rFonts w:ascii="Fighter" w:hAnsi="Fighter"/>
          <w:bdr w:val="none" w:sz="0" w:space="0" w:color="auto" w:frame="1"/>
        </w:rPr>
      </w:pPr>
    </w:p>
    <w:p w14:paraId="41A32663" w14:textId="77777777" w:rsidR="00797E4A" w:rsidRDefault="00000000" w:rsidP="00797E4A">
      <w:pPr>
        <w:pStyle w:val="Overskrift2"/>
        <w:rPr>
          <w:b/>
          <w:sz w:val="24"/>
          <w:szCs w:val="24"/>
          <w:bdr w:val="none" w:sz="0" w:space="0" w:color="auto" w:frame="1"/>
        </w:rPr>
      </w:pPr>
      <w:bookmarkStart w:id="10" w:name="_Toc147402733"/>
      <w:r>
        <w:rPr>
          <w:noProof/>
        </w:rPr>
        <w:pict w14:anchorId="4BD2C6EC">
          <v:shape id="_x0000_s2060" type="#_x0000_t75" style="position:absolute;margin-left:431.95pt;margin-top:117.35pt;width:64.55pt;height:64.55pt;z-index:251681792;mso-position-horizontal-relative:margin;mso-position-vertical-relative:margin">
            <v:imagedata r:id="rId18" o:title="Kamera - Billeder-Roed"/>
            <w10:wrap type="square" anchorx="margin" anchory="margin"/>
          </v:shape>
        </w:pict>
      </w:r>
      <w:r w:rsidR="00797E4A">
        <w:rPr>
          <w:b/>
          <w:sz w:val="24"/>
          <w:szCs w:val="24"/>
          <w:bdr w:val="none" w:sz="0" w:space="0" w:color="auto" w:frame="1"/>
        </w:rPr>
        <w:t>4.2 Særligt om billeder på sociale medier</w:t>
      </w:r>
      <w:bookmarkEnd w:id="10"/>
      <w:r w:rsidR="00797E4A">
        <w:rPr>
          <w:b/>
          <w:sz w:val="24"/>
          <w:szCs w:val="24"/>
          <w:bdr w:val="none" w:sz="0" w:space="0" w:color="auto" w:frame="1"/>
        </w:rPr>
        <w:t xml:space="preserve">  </w:t>
      </w:r>
    </w:p>
    <w:p w14:paraId="258FC61D" w14:textId="4AFED03C" w:rsidR="00797E4A" w:rsidRDefault="00797E4A" w:rsidP="00797E4A">
      <w:pPr>
        <w:rPr>
          <w:rFonts w:ascii="Fighter" w:hAnsi="Fighter"/>
          <w:bdr w:val="none" w:sz="0" w:space="0" w:color="auto" w:frame="1"/>
        </w:rPr>
      </w:pPr>
      <w:r w:rsidRPr="00DB5F6F">
        <w:rPr>
          <w:rFonts w:ascii="Fighter" w:hAnsi="Fighter"/>
          <w:bdr w:val="none" w:sz="0" w:space="0" w:color="auto" w:frame="1"/>
        </w:rPr>
        <w:t>Såfr</w:t>
      </w:r>
      <w:r>
        <w:rPr>
          <w:rFonts w:ascii="Fighter" w:hAnsi="Fighter"/>
          <w:bdr w:val="none" w:sz="0" w:space="0" w:color="auto" w:frame="1"/>
        </w:rPr>
        <w:t xml:space="preserve">emt du som frivillig er ansvarlig for billeder i forbindelse med opslag på vores tilknyttede sociale medier eller tilhørende hjemmesider, henviser vi til den særlige </w:t>
      </w:r>
      <w:r w:rsidR="00A659CD">
        <w:rPr>
          <w:rFonts w:ascii="Fighter" w:hAnsi="Fighter"/>
          <w:bdr w:val="none" w:sz="0" w:space="0" w:color="auto" w:frame="1"/>
        </w:rPr>
        <w:t xml:space="preserve">retningslinje </w:t>
      </w:r>
      <w:r>
        <w:rPr>
          <w:rFonts w:ascii="Fighter" w:hAnsi="Fighter"/>
          <w:bdr w:val="none" w:sz="0" w:space="0" w:color="auto" w:frame="1"/>
        </w:rPr>
        <w:t xml:space="preserve">om billeder. </w:t>
      </w:r>
    </w:p>
    <w:p w14:paraId="6537F28F" w14:textId="77777777" w:rsidR="00797E4A" w:rsidRPr="0024309D" w:rsidRDefault="00797E4A">
      <w:pPr>
        <w:spacing w:line="240" w:lineRule="auto"/>
        <w:rPr>
          <w:rFonts w:ascii="Fighter" w:hAnsi="Fighter"/>
        </w:rPr>
      </w:pPr>
    </w:p>
    <w:p w14:paraId="28DC410F" w14:textId="77777777" w:rsidR="006900CD" w:rsidRPr="001D3A22" w:rsidRDefault="00797E4A" w:rsidP="001D3A22">
      <w:pPr>
        <w:pStyle w:val="Overskrift2"/>
        <w:rPr>
          <w:rFonts w:asciiTheme="minorHAnsi" w:hAnsiTheme="minorHAnsi"/>
          <w:b/>
          <w:iCs w:val="0"/>
        </w:rPr>
      </w:pPr>
      <w:bookmarkStart w:id="11" w:name="_Toc147402734"/>
      <w:r>
        <w:rPr>
          <w:rStyle w:val="Kraftigfremhvning"/>
        </w:rPr>
        <w:t>5. Frivillig.dk</w:t>
      </w:r>
      <w:bookmarkEnd w:id="11"/>
      <w:r>
        <w:rPr>
          <w:rStyle w:val="Kraftigfremhvning"/>
        </w:rPr>
        <w:t xml:space="preserve"> </w:t>
      </w:r>
    </w:p>
    <w:p w14:paraId="70DF9E56" w14:textId="77777777" w:rsidR="00E737B0" w:rsidRPr="008F2C92" w:rsidRDefault="00E737B0" w:rsidP="00F73665">
      <w:pPr>
        <w:spacing w:line="240" w:lineRule="auto"/>
        <w:rPr>
          <w:rFonts w:ascii="Fighter" w:hAnsi="Fighter"/>
          <w:sz w:val="8"/>
          <w:szCs w:val="8"/>
        </w:rPr>
      </w:pPr>
    </w:p>
    <w:p w14:paraId="6359DCE3" w14:textId="05D09F24" w:rsidR="00797E4A" w:rsidRDefault="00797E4A" w:rsidP="00797E4A">
      <w:pPr>
        <w:pStyle w:val="Overskrift2"/>
        <w:rPr>
          <w:b/>
          <w:sz w:val="24"/>
          <w:szCs w:val="24"/>
          <w:bdr w:val="none" w:sz="0" w:space="0" w:color="auto" w:frame="1"/>
        </w:rPr>
      </w:pPr>
      <w:bookmarkStart w:id="12" w:name="_Toc147402735"/>
      <w:r>
        <w:rPr>
          <w:b/>
          <w:sz w:val="24"/>
          <w:szCs w:val="24"/>
          <w:bdr w:val="none" w:sz="0" w:space="0" w:color="auto" w:frame="1"/>
        </w:rPr>
        <w:t>5.</w:t>
      </w:r>
      <w:r w:rsidR="002C4534">
        <w:rPr>
          <w:b/>
          <w:sz w:val="24"/>
          <w:szCs w:val="24"/>
          <w:bdr w:val="none" w:sz="0" w:space="0" w:color="auto" w:frame="1"/>
        </w:rPr>
        <w:t>1</w:t>
      </w:r>
      <w:r>
        <w:rPr>
          <w:b/>
          <w:sz w:val="24"/>
          <w:szCs w:val="24"/>
          <w:bdr w:val="none" w:sz="0" w:space="0" w:color="auto" w:frame="1"/>
        </w:rPr>
        <w:t xml:space="preserve"> Dokumenter på frivillig.dk</w:t>
      </w:r>
      <w:bookmarkEnd w:id="12"/>
      <w:r>
        <w:rPr>
          <w:b/>
          <w:sz w:val="24"/>
          <w:szCs w:val="24"/>
          <w:bdr w:val="none" w:sz="0" w:space="0" w:color="auto" w:frame="1"/>
        </w:rPr>
        <w:t xml:space="preserve"> </w:t>
      </w:r>
    </w:p>
    <w:p w14:paraId="366A6980" w14:textId="6C6E4FAB" w:rsidR="00797E4A" w:rsidRPr="00E00BA5" w:rsidRDefault="00A659CD" w:rsidP="00797E4A">
      <w:pPr>
        <w:rPr>
          <w:rFonts w:ascii="Fighter" w:hAnsi="Fighter"/>
          <w:bdr w:val="none" w:sz="0" w:space="0" w:color="auto" w:frame="1"/>
        </w:rPr>
      </w:pPr>
      <w:r>
        <w:rPr>
          <w:rFonts w:ascii="Fighter" w:hAnsi="Fighter"/>
          <w:bdr w:val="none" w:sz="0" w:space="0" w:color="auto" w:frame="1"/>
        </w:rPr>
        <w:t>Vi anbefaler, at</w:t>
      </w:r>
      <w:r w:rsidR="3C7D6EB7" w:rsidRPr="00E00BA5">
        <w:rPr>
          <w:rFonts w:ascii="Fighter" w:hAnsi="Fighter"/>
          <w:bdr w:val="none" w:sz="0" w:space="0" w:color="auto" w:frame="1"/>
        </w:rPr>
        <w:t xml:space="preserve"> du så vidt muligt benytte</w:t>
      </w:r>
      <w:r>
        <w:rPr>
          <w:rFonts w:ascii="Fighter" w:hAnsi="Fighter"/>
          <w:bdr w:val="none" w:sz="0" w:space="0" w:color="auto" w:frame="1"/>
        </w:rPr>
        <w:t>r</w:t>
      </w:r>
      <w:r w:rsidR="3C7D6EB7" w:rsidRPr="00E00BA5">
        <w:rPr>
          <w:rFonts w:ascii="Fighter" w:hAnsi="Fighter"/>
          <w:bdr w:val="none" w:sz="0" w:space="0" w:color="auto" w:frame="1"/>
        </w:rPr>
        <w:t xml:space="preserve"> frivillig.dk</w:t>
      </w:r>
      <w:r w:rsidR="0046209A">
        <w:rPr>
          <w:rFonts w:ascii="Fighter" w:hAnsi="Fighter"/>
          <w:bdr w:val="none" w:sz="0" w:space="0" w:color="auto" w:frame="1"/>
        </w:rPr>
        <w:t xml:space="preserve">, når du </w:t>
      </w:r>
      <w:r w:rsidR="3C7D6EB7" w:rsidRPr="00E00BA5">
        <w:rPr>
          <w:rFonts w:ascii="Fighter" w:hAnsi="Fighter"/>
          <w:bdr w:val="none" w:sz="0" w:space="0" w:color="auto" w:frame="1"/>
        </w:rPr>
        <w:t>kommunik</w:t>
      </w:r>
      <w:r w:rsidR="0046209A">
        <w:rPr>
          <w:rFonts w:ascii="Fighter" w:hAnsi="Fighter"/>
          <w:bdr w:val="none" w:sz="0" w:space="0" w:color="auto" w:frame="1"/>
        </w:rPr>
        <w:t xml:space="preserve">erer </w:t>
      </w:r>
      <w:r w:rsidR="3C7D6EB7" w:rsidRPr="00E00BA5">
        <w:rPr>
          <w:rFonts w:ascii="Fighter" w:hAnsi="Fighter"/>
          <w:bdr w:val="none" w:sz="0" w:space="0" w:color="auto" w:frame="1"/>
        </w:rPr>
        <w:t>med andre frivillige</w:t>
      </w:r>
      <w:r w:rsidR="0046209A">
        <w:rPr>
          <w:rFonts w:ascii="Fighter" w:hAnsi="Fighter"/>
          <w:bdr w:val="none" w:sz="0" w:space="0" w:color="auto" w:frame="1"/>
        </w:rPr>
        <w:t xml:space="preserve">. </w:t>
      </w:r>
      <w:r w:rsidR="3C7D6EB7" w:rsidRPr="00E00BA5">
        <w:rPr>
          <w:rFonts w:ascii="Fighter" w:hAnsi="Fighter"/>
          <w:bdr w:val="none" w:sz="0" w:space="0" w:color="auto" w:frame="1"/>
        </w:rPr>
        <w:t xml:space="preserve"> </w:t>
      </w:r>
      <w:r w:rsidR="0046209A">
        <w:rPr>
          <w:rFonts w:ascii="Fighter" w:hAnsi="Fighter"/>
          <w:bdr w:val="none" w:sz="0" w:space="0" w:color="auto" w:frame="1"/>
        </w:rPr>
        <w:t>F</w:t>
      </w:r>
      <w:r w:rsidR="3C7D6EB7" w:rsidRPr="00E00BA5">
        <w:rPr>
          <w:rFonts w:ascii="Fighter" w:hAnsi="Fighter"/>
          <w:bdr w:val="none" w:sz="0" w:space="0" w:color="auto" w:frame="1"/>
        </w:rPr>
        <w:t xml:space="preserve">rivillig.dk er en del af Kræftens Bekæmpelses IT-systemer og </w:t>
      </w:r>
      <w:r w:rsidR="0046209A">
        <w:rPr>
          <w:rFonts w:ascii="Fighter" w:hAnsi="Fighter"/>
          <w:bdr w:val="none" w:sz="0" w:space="0" w:color="auto" w:frame="1"/>
        </w:rPr>
        <w:t xml:space="preserve">er derfor </w:t>
      </w:r>
      <w:r w:rsidR="3C7D6EB7" w:rsidRPr="00E00BA5">
        <w:rPr>
          <w:rFonts w:ascii="Fighter" w:hAnsi="Fighter"/>
          <w:bdr w:val="none" w:sz="0" w:space="0" w:color="auto" w:frame="1"/>
        </w:rPr>
        <w:t>sikret mod opsnapning af meddelelser, hacking af indhold mv.</w:t>
      </w:r>
    </w:p>
    <w:p w14:paraId="5EB4BDFA" w14:textId="49BB9CD7" w:rsidR="00797E4A" w:rsidRDefault="00797E4A" w:rsidP="00797E4A">
      <w:pPr>
        <w:rPr>
          <w:rFonts w:ascii="Fighter" w:hAnsi="Fighter"/>
        </w:rPr>
      </w:pPr>
      <w:r>
        <w:br/>
      </w:r>
      <w:r w:rsidR="3C7D6EB7" w:rsidRPr="63826148">
        <w:rPr>
          <w:rFonts w:ascii="Fighter" w:hAnsi="Fighter"/>
        </w:rPr>
        <w:t>På frivillig.dk kan du uploade dokumenter i mange af de grupper, du er medlem af.</w:t>
      </w:r>
      <w:r w:rsidR="00E839D8">
        <w:rPr>
          <w:rFonts w:ascii="Fighter" w:hAnsi="Fighter"/>
        </w:rPr>
        <w:t xml:space="preserve"> Du skal dog huske kun at dele </w:t>
      </w:r>
      <w:r w:rsidR="3C7D6EB7" w:rsidRPr="63826148">
        <w:rPr>
          <w:rFonts w:ascii="Fighter" w:hAnsi="Fighter"/>
        </w:rPr>
        <w:t>dokumenter</w:t>
      </w:r>
      <w:r w:rsidR="00BA3EF3">
        <w:rPr>
          <w:rFonts w:ascii="Fighter" w:hAnsi="Fighter"/>
        </w:rPr>
        <w:t>, der indeholder</w:t>
      </w:r>
      <w:r w:rsidR="00E839D8">
        <w:rPr>
          <w:rFonts w:ascii="Fighter" w:hAnsi="Fighter"/>
        </w:rPr>
        <w:t xml:space="preserve"> </w:t>
      </w:r>
      <w:r w:rsidR="3C7D6EB7" w:rsidRPr="63826148">
        <w:rPr>
          <w:rFonts w:ascii="Fighter" w:hAnsi="Fighter"/>
        </w:rPr>
        <w:t>personoplysninger</w:t>
      </w:r>
      <w:r w:rsidR="00BA3EF3">
        <w:rPr>
          <w:rFonts w:ascii="Fighter" w:hAnsi="Fighter"/>
        </w:rPr>
        <w:t>,</w:t>
      </w:r>
      <w:r w:rsidR="3C7D6EB7" w:rsidRPr="63826148">
        <w:rPr>
          <w:rFonts w:ascii="Fighter" w:hAnsi="Fighter"/>
        </w:rPr>
        <w:t xml:space="preserve"> med </w:t>
      </w:r>
      <w:r w:rsidR="00E839D8">
        <w:rPr>
          <w:rFonts w:ascii="Fighter" w:hAnsi="Fighter"/>
        </w:rPr>
        <w:t xml:space="preserve">de </w:t>
      </w:r>
      <w:r w:rsidR="3C7D6EB7" w:rsidRPr="63826148">
        <w:rPr>
          <w:rFonts w:ascii="Fighter" w:hAnsi="Fighter"/>
        </w:rPr>
        <w:t xml:space="preserve">frivillige, som dokumenterne er relevante for. Del f.eks. ikke lister over frivillige til </w:t>
      </w:r>
      <w:r w:rsidR="000C5118">
        <w:rPr>
          <w:rFonts w:ascii="Fighter" w:hAnsi="Fighter"/>
        </w:rPr>
        <w:t>L</w:t>
      </w:r>
      <w:r w:rsidR="3C7D6EB7" w:rsidRPr="63826148">
        <w:rPr>
          <w:rFonts w:ascii="Fighter" w:hAnsi="Fighter"/>
        </w:rPr>
        <w:t xml:space="preserve">andsindsamlingen i København-området med </w:t>
      </w:r>
      <w:r w:rsidR="000C5118">
        <w:rPr>
          <w:rFonts w:ascii="Fighter" w:hAnsi="Fighter"/>
        </w:rPr>
        <w:t>L</w:t>
      </w:r>
      <w:r w:rsidR="3C7D6EB7" w:rsidRPr="63826148">
        <w:rPr>
          <w:rFonts w:ascii="Fighter" w:hAnsi="Fighter"/>
        </w:rPr>
        <w:t xml:space="preserve">andsindsamlingen i Aarhus-området. </w:t>
      </w:r>
    </w:p>
    <w:p w14:paraId="4D49CF8E" w14:textId="77777777" w:rsidR="009E46AC" w:rsidRDefault="009E46AC" w:rsidP="00797E4A">
      <w:pPr>
        <w:rPr>
          <w:rFonts w:ascii="Fighter" w:hAnsi="Fighter"/>
        </w:rPr>
      </w:pPr>
    </w:p>
    <w:p w14:paraId="4CEDAFC2" w14:textId="25B9E204" w:rsidR="009E46AC" w:rsidRDefault="009E46AC" w:rsidP="00797E4A">
      <w:pPr>
        <w:rPr>
          <w:rFonts w:ascii="Fighter" w:hAnsi="Fighter"/>
        </w:rPr>
      </w:pPr>
      <w:r>
        <w:rPr>
          <w:rFonts w:ascii="Fighter" w:hAnsi="Fighter"/>
        </w:rPr>
        <w:t>Retningslinjerne for frivillig.dk gælder også for Landsindsamlingens IT-system(er).</w:t>
      </w:r>
    </w:p>
    <w:p w14:paraId="01B2C6D3" w14:textId="77777777" w:rsidR="00D61988" w:rsidRDefault="00D61988" w:rsidP="00797E4A">
      <w:pPr>
        <w:rPr>
          <w:rFonts w:ascii="Fighter" w:hAnsi="Fighter"/>
        </w:rPr>
      </w:pPr>
    </w:p>
    <w:p w14:paraId="17705FDC" w14:textId="76214618" w:rsidR="00D61988" w:rsidRPr="00BA3EF3" w:rsidRDefault="00D61988" w:rsidP="00797E4A">
      <w:pPr>
        <w:rPr>
          <w:rFonts w:ascii="Fighter" w:hAnsi="Fighter"/>
          <w:color w:val="auto"/>
        </w:rPr>
      </w:pPr>
      <w:r>
        <w:rPr>
          <w:rFonts w:ascii="Fighter" w:hAnsi="Fighter"/>
        </w:rPr>
        <w:t xml:space="preserve">Vær </w:t>
      </w:r>
      <w:r w:rsidR="00BA3EF3">
        <w:rPr>
          <w:rFonts w:ascii="Fighter" w:hAnsi="Fighter"/>
        </w:rPr>
        <w:t xml:space="preserve">også </w:t>
      </w:r>
      <w:r>
        <w:rPr>
          <w:rFonts w:ascii="Fighter" w:hAnsi="Fighter"/>
        </w:rPr>
        <w:t xml:space="preserve">opmærksom på, at der er grænser for, hvor længe du må opbevare et dokument. Læs mere om dette nedenfor i afsnit </w:t>
      </w:r>
      <w:r w:rsidRPr="00D61988">
        <w:rPr>
          <w:rFonts w:ascii="Fighter" w:hAnsi="Fighter"/>
          <w:b/>
          <w:bCs/>
          <w:color w:val="FF0000"/>
        </w:rPr>
        <w:t>5.</w:t>
      </w:r>
      <w:r w:rsidR="002C4534">
        <w:rPr>
          <w:rFonts w:ascii="Fighter" w:hAnsi="Fighter"/>
          <w:b/>
          <w:bCs/>
          <w:color w:val="FF0000"/>
        </w:rPr>
        <w:t>4</w:t>
      </w:r>
      <w:r w:rsidR="00BA3EF3">
        <w:rPr>
          <w:rFonts w:ascii="Fighter" w:hAnsi="Fighter"/>
          <w:b/>
          <w:bCs/>
          <w:color w:val="auto"/>
        </w:rPr>
        <w:t>.</w:t>
      </w:r>
    </w:p>
    <w:p w14:paraId="144A5D23" w14:textId="77777777" w:rsidR="008F2C92" w:rsidRPr="008F2C92" w:rsidRDefault="008F2C92" w:rsidP="008F2C92">
      <w:pPr>
        <w:rPr>
          <w:rFonts w:ascii="Fighter" w:hAnsi="Fighter"/>
          <w:sz w:val="8"/>
          <w:szCs w:val="8"/>
        </w:rPr>
      </w:pPr>
    </w:p>
    <w:p w14:paraId="168C59FD" w14:textId="55863E80" w:rsidR="00797E4A" w:rsidRPr="008F2C92" w:rsidRDefault="00797E4A" w:rsidP="008F2C92">
      <w:pPr>
        <w:pStyle w:val="Overskrift2"/>
        <w:rPr>
          <w:rFonts w:ascii="Fighter" w:hAnsi="Fighter"/>
          <w:b/>
          <w:sz w:val="18"/>
        </w:rPr>
      </w:pPr>
      <w:bookmarkStart w:id="13" w:name="_Toc147402736"/>
      <w:r w:rsidRPr="008F2C92">
        <w:rPr>
          <w:b/>
          <w:sz w:val="24"/>
          <w:bdr w:val="none" w:sz="0" w:space="0" w:color="auto" w:frame="1"/>
        </w:rPr>
        <w:t>5.</w:t>
      </w:r>
      <w:r w:rsidR="002C4534">
        <w:rPr>
          <w:b/>
          <w:sz w:val="24"/>
          <w:bdr w:val="none" w:sz="0" w:space="0" w:color="auto" w:frame="1"/>
        </w:rPr>
        <w:t>2</w:t>
      </w:r>
      <w:r w:rsidRPr="008F2C92">
        <w:rPr>
          <w:b/>
          <w:sz w:val="24"/>
          <w:bdr w:val="none" w:sz="0" w:space="0" w:color="auto" w:frame="1"/>
        </w:rPr>
        <w:t xml:space="preserve"> </w:t>
      </w:r>
      <w:r w:rsidR="00250B8B">
        <w:rPr>
          <w:b/>
          <w:sz w:val="24"/>
          <w:bdr w:val="none" w:sz="0" w:space="0" w:color="auto" w:frame="1"/>
        </w:rPr>
        <w:t xml:space="preserve">For frivillige på Stafet For Livet: </w:t>
      </w:r>
      <w:r w:rsidR="008C120C">
        <w:rPr>
          <w:b/>
          <w:sz w:val="24"/>
          <w:bdr w:val="none" w:sz="0" w:space="0" w:color="auto" w:frame="1"/>
        </w:rPr>
        <w:t>F</w:t>
      </w:r>
      <w:r w:rsidRPr="008F2C92">
        <w:rPr>
          <w:b/>
          <w:sz w:val="24"/>
          <w:bdr w:val="none" w:sz="0" w:space="0" w:color="auto" w:frame="1"/>
        </w:rPr>
        <w:t>ighterlister</w:t>
      </w:r>
      <w:bookmarkEnd w:id="13"/>
      <w:r w:rsidRPr="008F2C92">
        <w:rPr>
          <w:b/>
          <w:sz w:val="24"/>
          <w:bdr w:val="none" w:sz="0" w:space="0" w:color="auto" w:frame="1"/>
        </w:rPr>
        <w:t xml:space="preserve">  </w:t>
      </w:r>
    </w:p>
    <w:p w14:paraId="22BBDC55" w14:textId="744D573C" w:rsidR="00797E4A" w:rsidRDefault="00652F87" w:rsidP="00797E4A">
      <w:pPr>
        <w:rPr>
          <w:rFonts w:ascii="Fighter" w:hAnsi="Fighter"/>
        </w:rPr>
      </w:pPr>
      <w:r>
        <w:rPr>
          <w:rFonts w:ascii="Fighter" w:hAnsi="Fighter"/>
        </w:rPr>
        <w:t>Hvis du er frivillig</w:t>
      </w:r>
      <w:r w:rsidR="00D16E6A">
        <w:rPr>
          <w:rFonts w:ascii="Fighter" w:hAnsi="Fighter"/>
        </w:rPr>
        <w:t xml:space="preserve"> på </w:t>
      </w:r>
      <w:r w:rsidR="00BA3EF3">
        <w:rPr>
          <w:rFonts w:ascii="Fighter" w:hAnsi="Fighter"/>
        </w:rPr>
        <w:t xml:space="preserve">Stafet for Livet </w:t>
      </w:r>
      <w:r>
        <w:rPr>
          <w:rFonts w:ascii="Fighter" w:hAnsi="Fighter"/>
        </w:rPr>
        <w:t xml:space="preserve">og </w:t>
      </w:r>
      <w:r w:rsidR="00BA3EF3">
        <w:rPr>
          <w:rFonts w:ascii="Fighter" w:hAnsi="Fighter"/>
        </w:rPr>
        <w:t xml:space="preserve">har brug for at </w:t>
      </w:r>
      <w:r w:rsidR="00797E4A">
        <w:rPr>
          <w:rFonts w:ascii="Fighter" w:hAnsi="Fighter"/>
        </w:rPr>
        <w:t xml:space="preserve">gemme </w:t>
      </w:r>
      <w:r w:rsidR="008C120C">
        <w:rPr>
          <w:rFonts w:ascii="Fighter" w:hAnsi="Fighter"/>
        </w:rPr>
        <w:t>F</w:t>
      </w:r>
      <w:r w:rsidR="00797E4A">
        <w:rPr>
          <w:rFonts w:ascii="Fighter" w:hAnsi="Fighter"/>
        </w:rPr>
        <w:t xml:space="preserve">ighterlister, </w:t>
      </w:r>
      <w:r w:rsidR="00BA3EF3">
        <w:rPr>
          <w:rFonts w:ascii="Fighter" w:hAnsi="Fighter"/>
        </w:rPr>
        <w:t xml:space="preserve">så husk, at der er tale om </w:t>
      </w:r>
      <w:r w:rsidR="00BA3EF3">
        <w:rPr>
          <w:rFonts w:ascii="Fighter" w:hAnsi="Fighter"/>
          <w:i/>
          <w:iCs/>
        </w:rPr>
        <w:t xml:space="preserve">følsomme </w:t>
      </w:r>
      <w:r w:rsidR="00BA3EF3">
        <w:rPr>
          <w:rFonts w:ascii="Fighter" w:hAnsi="Fighter"/>
        </w:rPr>
        <w:t xml:space="preserve">personoplysninger. Du må </w:t>
      </w:r>
      <w:r w:rsidR="00797E4A">
        <w:rPr>
          <w:rFonts w:ascii="Fighter" w:hAnsi="Fighter"/>
        </w:rPr>
        <w:t>gemme listerne i t</w:t>
      </w:r>
      <w:r w:rsidR="00866AB8">
        <w:rPr>
          <w:rFonts w:ascii="Fighter" w:hAnsi="Fighter"/>
        </w:rPr>
        <w:t>re</w:t>
      </w:r>
      <w:r w:rsidR="00797E4A" w:rsidRPr="001A271C">
        <w:rPr>
          <w:rFonts w:ascii="Fighter" w:hAnsi="Fighter"/>
        </w:rPr>
        <w:t xml:space="preserve"> stafetsæsoner</w:t>
      </w:r>
      <w:r w:rsidR="00797E4A">
        <w:rPr>
          <w:rFonts w:ascii="Fighter" w:hAnsi="Fighter"/>
        </w:rPr>
        <w:t xml:space="preserve"> inklusiv den seneste stafetsæson. Herefter skal listerne slettes. </w:t>
      </w:r>
    </w:p>
    <w:p w14:paraId="738610EB" w14:textId="77777777" w:rsidR="00797E4A" w:rsidRDefault="00797E4A" w:rsidP="00797E4A">
      <w:pPr>
        <w:rPr>
          <w:rFonts w:ascii="Fighter" w:hAnsi="Fighter"/>
        </w:rPr>
      </w:pPr>
    </w:p>
    <w:p w14:paraId="19516977" w14:textId="0CB96797" w:rsidR="00DC5FA4" w:rsidRDefault="00797E4A" w:rsidP="00DC5FA4">
      <w:pPr>
        <w:rPr>
          <w:rFonts w:ascii="Fighter" w:hAnsi="Fighter"/>
        </w:rPr>
      </w:pPr>
      <w:r>
        <w:rPr>
          <w:rFonts w:ascii="Fighter" w:hAnsi="Fighter"/>
        </w:rPr>
        <w:t xml:space="preserve">Listerne </w:t>
      </w:r>
      <w:r w:rsidR="000A24E9">
        <w:rPr>
          <w:rFonts w:ascii="Fighter" w:hAnsi="Fighter"/>
        </w:rPr>
        <w:t xml:space="preserve">skal </w:t>
      </w:r>
      <w:r w:rsidR="007679E1">
        <w:rPr>
          <w:rFonts w:ascii="Fighter" w:hAnsi="Fighter"/>
        </w:rPr>
        <w:t>du</w:t>
      </w:r>
      <w:r w:rsidR="000A24E9">
        <w:rPr>
          <w:rFonts w:ascii="Fighter" w:hAnsi="Fighter"/>
        </w:rPr>
        <w:t xml:space="preserve"> opbevare under ’Gruppens dokumenter’ i jeres specifikke stafet-gruppe </w:t>
      </w:r>
      <w:r>
        <w:rPr>
          <w:rFonts w:ascii="Fighter" w:hAnsi="Fighter"/>
        </w:rPr>
        <w:t xml:space="preserve">på frivillig.dk, </w:t>
      </w:r>
      <w:r w:rsidR="000A24E9">
        <w:rPr>
          <w:rFonts w:ascii="Fighter" w:hAnsi="Fighter"/>
        </w:rPr>
        <w:t xml:space="preserve">så </w:t>
      </w:r>
      <w:r>
        <w:rPr>
          <w:rFonts w:ascii="Fighter" w:hAnsi="Fighter"/>
        </w:rPr>
        <w:t>kun relevante stafetfrivillige har adgang til</w:t>
      </w:r>
      <w:r w:rsidR="000A24E9">
        <w:rPr>
          <w:rFonts w:ascii="Fighter" w:hAnsi="Fighter"/>
        </w:rPr>
        <w:t xml:space="preserve"> dem</w:t>
      </w:r>
      <w:r>
        <w:rPr>
          <w:rFonts w:ascii="Fighter" w:hAnsi="Fighter"/>
        </w:rPr>
        <w:t xml:space="preserve">. </w:t>
      </w:r>
      <w:r w:rsidR="000A24E9">
        <w:rPr>
          <w:rFonts w:ascii="Fighter" w:hAnsi="Fighter"/>
        </w:rPr>
        <w:t>På denne måde har</w:t>
      </w:r>
      <w:r>
        <w:rPr>
          <w:rFonts w:ascii="Fighter" w:hAnsi="Fighter"/>
        </w:rPr>
        <w:t xml:space="preserve"> stafetfrivillige fra Vejle </w:t>
      </w:r>
      <w:r w:rsidR="000A24E9">
        <w:rPr>
          <w:rFonts w:ascii="Fighter" w:hAnsi="Fighter"/>
        </w:rPr>
        <w:t xml:space="preserve">f.eks. </w:t>
      </w:r>
      <w:r>
        <w:rPr>
          <w:rFonts w:ascii="Fighter" w:hAnsi="Fighter"/>
        </w:rPr>
        <w:t xml:space="preserve">ikke adgang til </w:t>
      </w:r>
      <w:r w:rsidR="008C120C">
        <w:rPr>
          <w:rFonts w:ascii="Fighter" w:hAnsi="Fighter"/>
        </w:rPr>
        <w:t>F</w:t>
      </w:r>
      <w:r>
        <w:rPr>
          <w:rFonts w:ascii="Fighter" w:hAnsi="Fighter"/>
        </w:rPr>
        <w:t xml:space="preserve">ighterlisten fra Aarhus.  </w:t>
      </w:r>
    </w:p>
    <w:p w14:paraId="637805D2" w14:textId="77777777" w:rsidR="00DC5FA4" w:rsidRPr="00DC5FA4" w:rsidRDefault="00DC5FA4" w:rsidP="00DC5FA4">
      <w:pPr>
        <w:rPr>
          <w:rFonts w:ascii="Fighter" w:hAnsi="Fighter"/>
          <w:sz w:val="8"/>
        </w:rPr>
      </w:pPr>
    </w:p>
    <w:p w14:paraId="140FFA2B" w14:textId="77777777" w:rsidR="008212A5" w:rsidRDefault="008212A5" w:rsidP="00DC5FA4">
      <w:pPr>
        <w:pStyle w:val="Overskrift2"/>
        <w:rPr>
          <w:b/>
          <w:sz w:val="24"/>
          <w:szCs w:val="24"/>
          <w:bdr w:val="none" w:sz="0" w:space="0" w:color="auto" w:frame="1"/>
        </w:rPr>
      </w:pPr>
    </w:p>
    <w:p w14:paraId="5980D8AF" w14:textId="77777777" w:rsidR="008212A5" w:rsidRDefault="008212A5" w:rsidP="008212A5"/>
    <w:p w14:paraId="56F542D0" w14:textId="77777777" w:rsidR="008212A5" w:rsidRPr="008212A5" w:rsidRDefault="008212A5" w:rsidP="008212A5"/>
    <w:p w14:paraId="30F1908E" w14:textId="11520ED7" w:rsidR="00797E4A" w:rsidRPr="00DC5FA4" w:rsidRDefault="00797E4A" w:rsidP="00DC5FA4">
      <w:pPr>
        <w:pStyle w:val="Overskrift2"/>
        <w:rPr>
          <w:rFonts w:ascii="Fighter" w:hAnsi="Fighter"/>
          <w:b/>
          <w:sz w:val="24"/>
          <w:szCs w:val="24"/>
        </w:rPr>
      </w:pPr>
      <w:bookmarkStart w:id="14" w:name="_Toc147402737"/>
      <w:r w:rsidRPr="00DC5FA4">
        <w:rPr>
          <w:b/>
          <w:sz w:val="24"/>
          <w:szCs w:val="24"/>
          <w:bdr w:val="none" w:sz="0" w:space="0" w:color="auto" w:frame="1"/>
        </w:rPr>
        <w:t>5.</w:t>
      </w:r>
      <w:r w:rsidR="002C4534">
        <w:rPr>
          <w:b/>
          <w:sz w:val="24"/>
          <w:szCs w:val="24"/>
          <w:bdr w:val="none" w:sz="0" w:space="0" w:color="auto" w:frame="1"/>
        </w:rPr>
        <w:t>3</w:t>
      </w:r>
      <w:r w:rsidRPr="00DC5FA4">
        <w:rPr>
          <w:b/>
          <w:sz w:val="24"/>
          <w:szCs w:val="24"/>
          <w:bdr w:val="none" w:sz="0" w:space="0" w:color="auto" w:frame="1"/>
        </w:rPr>
        <w:t xml:space="preserve"> Referater</w:t>
      </w:r>
      <w:bookmarkEnd w:id="14"/>
      <w:r w:rsidRPr="00DC5FA4">
        <w:rPr>
          <w:b/>
          <w:sz w:val="24"/>
          <w:szCs w:val="24"/>
          <w:bdr w:val="none" w:sz="0" w:space="0" w:color="auto" w:frame="1"/>
        </w:rPr>
        <w:t xml:space="preserve">   </w:t>
      </w:r>
    </w:p>
    <w:p w14:paraId="457E16BD" w14:textId="598BE4D3" w:rsidR="00797E4A" w:rsidRPr="00E00BA5" w:rsidRDefault="00000000" w:rsidP="43B55FB1">
      <w:pPr>
        <w:rPr>
          <w:rFonts w:ascii="Fighter" w:hAnsi="Fighter"/>
        </w:rPr>
      </w:pPr>
      <w:r>
        <w:rPr>
          <w:rFonts w:asciiTheme="majorHAnsi" w:hAnsiTheme="majorHAnsi"/>
          <w:iCs/>
          <w:noProof/>
        </w:rPr>
        <w:pict w14:anchorId="03F72B7B">
          <v:shape id="_x0000_s2059" type="#_x0000_t75" style="position:absolute;margin-left:431.9pt;margin-top:45.75pt;width:64.4pt;height:64.4pt;z-index:251679744;mso-position-horizontal-relative:margin;mso-position-vertical-relative:margin">
            <v:imagedata r:id="rId19" o:title="Webbruger-KBRoed"/>
            <w10:wrap type="square" anchorx="margin" anchory="margin"/>
          </v:shape>
        </w:pict>
      </w:r>
      <w:r w:rsidR="000A24E9">
        <w:rPr>
          <w:rFonts w:ascii="Fighter" w:hAnsi="Fighter"/>
        </w:rPr>
        <w:t>Når du</w:t>
      </w:r>
      <w:r w:rsidR="007D1735">
        <w:rPr>
          <w:rFonts w:ascii="Fighter" w:hAnsi="Fighter"/>
        </w:rPr>
        <w:t xml:space="preserve"> s</w:t>
      </w:r>
      <w:r w:rsidR="15682A92" w:rsidRPr="63826148">
        <w:rPr>
          <w:rFonts w:ascii="Fighter" w:hAnsi="Fighter"/>
        </w:rPr>
        <w:t>krive</w:t>
      </w:r>
      <w:r w:rsidR="000A24E9">
        <w:rPr>
          <w:rFonts w:ascii="Fighter" w:hAnsi="Fighter"/>
        </w:rPr>
        <w:t>r</w:t>
      </w:r>
      <w:r w:rsidR="15682A92" w:rsidRPr="63826148">
        <w:rPr>
          <w:rFonts w:ascii="Fighter" w:hAnsi="Fighter"/>
        </w:rPr>
        <w:t xml:space="preserve"> referat</w:t>
      </w:r>
      <w:r w:rsidR="006C53A5">
        <w:rPr>
          <w:rFonts w:ascii="Fighter" w:hAnsi="Fighter"/>
        </w:rPr>
        <w:t xml:space="preserve"> med angivelse af deltagere</w:t>
      </w:r>
      <w:r w:rsidR="15682A92" w:rsidRPr="63826148">
        <w:rPr>
          <w:rFonts w:ascii="Fighter" w:hAnsi="Fighter"/>
        </w:rPr>
        <w:t xml:space="preserve">, </w:t>
      </w:r>
      <w:r w:rsidR="000A24E9">
        <w:rPr>
          <w:rFonts w:ascii="Fighter" w:hAnsi="Fighter"/>
        </w:rPr>
        <w:t xml:space="preserve">så vær </w:t>
      </w:r>
      <w:r w:rsidR="15682A92" w:rsidRPr="63826148">
        <w:rPr>
          <w:rFonts w:ascii="Fighter" w:hAnsi="Fighter"/>
        </w:rPr>
        <w:t xml:space="preserve">opmærksom på: </w:t>
      </w:r>
    </w:p>
    <w:p w14:paraId="463F29E8" w14:textId="44ED2AB3" w:rsidR="00797E4A" w:rsidRPr="00E00BA5" w:rsidRDefault="00797E4A" w:rsidP="00797E4A">
      <w:pPr>
        <w:rPr>
          <w:rFonts w:ascii="Fighter" w:hAnsi="Fighter"/>
        </w:rPr>
      </w:pPr>
    </w:p>
    <w:p w14:paraId="6DF696E9" w14:textId="0547FFD1" w:rsidR="00797E4A" w:rsidRDefault="007D1735" w:rsidP="00F9460A">
      <w:pPr>
        <w:pStyle w:val="Listeafsnit"/>
        <w:numPr>
          <w:ilvl w:val="0"/>
          <w:numId w:val="18"/>
        </w:numPr>
        <w:spacing w:line="240" w:lineRule="auto"/>
        <w:rPr>
          <w:rFonts w:ascii="Fighter" w:hAnsi="Fighter"/>
        </w:rPr>
      </w:pPr>
      <w:r w:rsidRPr="007D1735">
        <w:rPr>
          <w:rFonts w:ascii="Fighter" w:hAnsi="Fighter"/>
        </w:rPr>
        <w:t>At n</w:t>
      </w:r>
      <w:r w:rsidR="000A24E9" w:rsidRPr="007D1735">
        <w:rPr>
          <w:rFonts w:ascii="Fighter" w:hAnsi="Fighter"/>
        </w:rPr>
        <w:t>ævn</w:t>
      </w:r>
      <w:r w:rsidRPr="007D1735">
        <w:rPr>
          <w:rFonts w:ascii="Fighter" w:hAnsi="Fighter"/>
        </w:rPr>
        <w:t>e</w:t>
      </w:r>
      <w:r w:rsidR="000A24E9" w:rsidRPr="007D1735">
        <w:rPr>
          <w:rFonts w:ascii="Fighter" w:hAnsi="Fighter"/>
        </w:rPr>
        <w:t xml:space="preserve"> ved mødets start, at der bliver skrevet referat </w:t>
      </w:r>
      <w:r w:rsidR="004546E9">
        <w:rPr>
          <w:rFonts w:ascii="Fighter" w:hAnsi="Fighter"/>
        </w:rPr>
        <w:t xml:space="preserve">med angivelse af deltagere, </w:t>
      </w:r>
      <w:r w:rsidR="000A24E9" w:rsidRPr="007D1735">
        <w:rPr>
          <w:rFonts w:ascii="Fighter" w:hAnsi="Fighter"/>
        </w:rPr>
        <w:t xml:space="preserve">og </w:t>
      </w:r>
      <w:r w:rsidRPr="007D1735">
        <w:rPr>
          <w:rFonts w:ascii="Fighter" w:hAnsi="Fighter"/>
        </w:rPr>
        <w:t xml:space="preserve">at </w:t>
      </w:r>
      <w:r w:rsidR="000A24E9" w:rsidRPr="007D1735">
        <w:rPr>
          <w:rFonts w:ascii="Fighter" w:hAnsi="Fighter"/>
        </w:rPr>
        <w:t xml:space="preserve">referatet gemmes i </w:t>
      </w:r>
      <w:r w:rsidR="218A39E5" w:rsidRPr="007D1735">
        <w:rPr>
          <w:rFonts w:ascii="Fighter" w:hAnsi="Fighter"/>
        </w:rPr>
        <w:t>op til fem år</w:t>
      </w:r>
      <w:r w:rsidR="004546E9">
        <w:rPr>
          <w:rFonts w:ascii="Fighter" w:hAnsi="Fighter"/>
        </w:rPr>
        <w:t xml:space="preserve"> på frivillig.dk</w:t>
      </w:r>
      <w:r w:rsidR="218A39E5" w:rsidRPr="007D1735">
        <w:rPr>
          <w:rFonts w:ascii="Fighter" w:hAnsi="Fighter"/>
        </w:rPr>
        <w:t xml:space="preserve">. </w:t>
      </w:r>
    </w:p>
    <w:p w14:paraId="04C7476B" w14:textId="77777777" w:rsidR="004546E9" w:rsidRDefault="004546E9" w:rsidP="004546E9">
      <w:pPr>
        <w:pStyle w:val="Listeafsnit"/>
        <w:spacing w:line="240" w:lineRule="auto"/>
        <w:rPr>
          <w:rFonts w:ascii="Fighter" w:hAnsi="Fighter"/>
        </w:rPr>
      </w:pPr>
    </w:p>
    <w:p w14:paraId="7BE006E0" w14:textId="430E63BF" w:rsidR="004546E9" w:rsidRPr="004546E9" w:rsidRDefault="004546E9" w:rsidP="00F9460A">
      <w:pPr>
        <w:pStyle w:val="Listeafsnit"/>
        <w:numPr>
          <w:ilvl w:val="0"/>
          <w:numId w:val="18"/>
        </w:numPr>
        <w:spacing w:line="240" w:lineRule="auto"/>
        <w:rPr>
          <w:rFonts w:ascii="Fighter" w:hAnsi="Fighter"/>
          <w:szCs w:val="22"/>
        </w:rPr>
      </w:pPr>
      <w:r>
        <w:rPr>
          <w:rStyle w:val="cf01"/>
          <w:rFonts w:ascii="Fighter" w:hAnsi="Fighter"/>
          <w:sz w:val="22"/>
          <w:szCs w:val="22"/>
        </w:rPr>
        <w:t>At h</w:t>
      </w:r>
      <w:r w:rsidRPr="004546E9">
        <w:rPr>
          <w:rStyle w:val="cf01"/>
          <w:rFonts w:ascii="Fighter" w:hAnsi="Fighter"/>
          <w:sz w:val="22"/>
          <w:szCs w:val="22"/>
        </w:rPr>
        <w:t>vis der er</w:t>
      </w:r>
      <w:r>
        <w:rPr>
          <w:rStyle w:val="cf01"/>
          <w:rFonts w:ascii="Fighter" w:hAnsi="Fighter"/>
          <w:sz w:val="22"/>
          <w:szCs w:val="22"/>
        </w:rPr>
        <w:t xml:space="preserve"> / kan være</w:t>
      </w:r>
      <w:r w:rsidRPr="004546E9">
        <w:rPr>
          <w:rStyle w:val="cf01"/>
          <w:rFonts w:ascii="Fighter" w:hAnsi="Fighter"/>
          <w:sz w:val="22"/>
          <w:szCs w:val="22"/>
        </w:rPr>
        <w:t xml:space="preserve"> deltagere, som ikke har oprettet sig i frivillig.dk, og som derfor ikke tidligere har fået udleveret privatlivspolitikken, skal privatpolitikken udleveres på selve mødet. Dette kan gøres ved, at man printer nogle eksemplarer af privatlivspolitikken ud og lægger frem på bordene eller sættes på væggen et synligt sted.</w:t>
      </w:r>
    </w:p>
    <w:p w14:paraId="3B7B4B86" w14:textId="77777777" w:rsidR="00797E4A" w:rsidRPr="00E00BA5" w:rsidRDefault="00797E4A" w:rsidP="00797E4A">
      <w:pPr>
        <w:rPr>
          <w:rFonts w:ascii="Fighter" w:hAnsi="Fighter"/>
          <w:iCs/>
        </w:rPr>
      </w:pPr>
    </w:p>
    <w:p w14:paraId="4FFB1A9C" w14:textId="0E99E812" w:rsidR="00797E4A" w:rsidRPr="00E00BA5" w:rsidRDefault="007D1735" w:rsidP="63826148">
      <w:pPr>
        <w:pStyle w:val="Listeafsnit"/>
        <w:numPr>
          <w:ilvl w:val="0"/>
          <w:numId w:val="18"/>
        </w:numPr>
        <w:spacing w:line="240" w:lineRule="auto"/>
        <w:rPr>
          <w:rFonts w:ascii="Fighter" w:hAnsi="Fighter"/>
        </w:rPr>
      </w:pPr>
      <w:r>
        <w:rPr>
          <w:rFonts w:ascii="Fighter" w:hAnsi="Fighter"/>
        </w:rPr>
        <w:t xml:space="preserve">At </w:t>
      </w:r>
      <w:r w:rsidR="00A659CD">
        <w:rPr>
          <w:rFonts w:ascii="Fighter" w:hAnsi="Fighter"/>
        </w:rPr>
        <w:t xml:space="preserve">vi anbefaler, at </w:t>
      </w:r>
      <w:r>
        <w:rPr>
          <w:rFonts w:ascii="Fighter" w:hAnsi="Fighter"/>
        </w:rPr>
        <w:t>du o</w:t>
      </w:r>
      <w:r w:rsidR="3C7D6EB7" w:rsidRPr="63826148">
        <w:rPr>
          <w:rFonts w:ascii="Fighter" w:hAnsi="Fighter"/>
        </w:rPr>
        <w:t>pbevar</w:t>
      </w:r>
      <w:r>
        <w:rPr>
          <w:rFonts w:ascii="Fighter" w:hAnsi="Fighter"/>
        </w:rPr>
        <w:t>er</w:t>
      </w:r>
      <w:r w:rsidR="3C7D6EB7" w:rsidRPr="63826148">
        <w:rPr>
          <w:rFonts w:ascii="Fighter" w:hAnsi="Fighter"/>
        </w:rPr>
        <w:t xml:space="preserve"> referater på </w:t>
      </w:r>
      <w:r w:rsidR="002C4534">
        <w:rPr>
          <w:rFonts w:ascii="Fighter" w:hAnsi="Fighter"/>
        </w:rPr>
        <w:t>f</w:t>
      </w:r>
      <w:r w:rsidR="3C7D6EB7" w:rsidRPr="63826148">
        <w:rPr>
          <w:rFonts w:ascii="Fighter" w:hAnsi="Fighter"/>
        </w:rPr>
        <w:t xml:space="preserve">rivillig.dk. under </w:t>
      </w:r>
      <w:r>
        <w:rPr>
          <w:rFonts w:ascii="Fighter" w:hAnsi="Fighter"/>
        </w:rPr>
        <w:t>’</w:t>
      </w:r>
      <w:r w:rsidR="3C7D6EB7" w:rsidRPr="63826148">
        <w:rPr>
          <w:rFonts w:ascii="Fighter" w:hAnsi="Fighter"/>
        </w:rPr>
        <w:t>Gruppens dokumenter</w:t>
      </w:r>
      <w:r>
        <w:rPr>
          <w:rFonts w:ascii="Fighter" w:hAnsi="Fighter"/>
        </w:rPr>
        <w:t>’</w:t>
      </w:r>
      <w:r w:rsidR="3C7D6EB7" w:rsidRPr="63826148">
        <w:rPr>
          <w:rFonts w:ascii="Fighter" w:hAnsi="Fighter"/>
        </w:rPr>
        <w:t xml:space="preserve"> i den relevante gruppe.</w:t>
      </w:r>
    </w:p>
    <w:p w14:paraId="3A0FF5F2" w14:textId="77777777" w:rsidR="00797E4A" w:rsidRPr="00E00BA5" w:rsidRDefault="00797E4A" w:rsidP="00797E4A">
      <w:pPr>
        <w:rPr>
          <w:rFonts w:ascii="Fighter" w:hAnsi="Fighter"/>
          <w:iCs/>
        </w:rPr>
      </w:pPr>
    </w:p>
    <w:p w14:paraId="4D7BC24A" w14:textId="11A7DD53" w:rsidR="00797E4A" w:rsidRPr="00E00BA5" w:rsidRDefault="007D1735" w:rsidP="63826148">
      <w:pPr>
        <w:pStyle w:val="Listeafsnit"/>
        <w:numPr>
          <w:ilvl w:val="0"/>
          <w:numId w:val="18"/>
        </w:numPr>
        <w:spacing w:line="240" w:lineRule="auto"/>
        <w:rPr>
          <w:rFonts w:ascii="Fighter" w:hAnsi="Fighter"/>
        </w:rPr>
      </w:pPr>
      <w:r>
        <w:rPr>
          <w:rFonts w:ascii="Fighter" w:hAnsi="Fighter"/>
        </w:rPr>
        <w:t>At du u</w:t>
      </w:r>
      <w:r w:rsidR="3C7D6EB7" w:rsidRPr="63826148">
        <w:rPr>
          <w:rFonts w:ascii="Fighter" w:hAnsi="Fighter"/>
        </w:rPr>
        <w:t>ndlad</w:t>
      </w:r>
      <w:r>
        <w:rPr>
          <w:rFonts w:ascii="Fighter" w:hAnsi="Fighter"/>
        </w:rPr>
        <w:t>er</w:t>
      </w:r>
      <w:r w:rsidR="3C7D6EB7" w:rsidRPr="63826148">
        <w:rPr>
          <w:rFonts w:ascii="Fighter" w:hAnsi="Fighter"/>
        </w:rPr>
        <w:t xml:space="preserve"> at sende selve referatet ud pr. mail</w:t>
      </w:r>
      <w:r w:rsidR="00105B21">
        <w:rPr>
          <w:rFonts w:ascii="Fighter" w:hAnsi="Fighter"/>
        </w:rPr>
        <w:t>, hvis du sender til en større kreds end bestyrelsen eller styregruppen</w:t>
      </w:r>
      <w:r w:rsidR="004831F3">
        <w:rPr>
          <w:rFonts w:ascii="Fighter" w:hAnsi="Fighter"/>
        </w:rPr>
        <w:t xml:space="preserve"> – f.eks. hvis du skal sende referatet ud til deltagere ved et arrangement eller personer på en interesseliste</w:t>
      </w:r>
      <w:r w:rsidR="3C7D6EB7" w:rsidRPr="63826148">
        <w:rPr>
          <w:rFonts w:ascii="Fighter" w:hAnsi="Fighter"/>
        </w:rPr>
        <w:t xml:space="preserve">. </w:t>
      </w:r>
      <w:r w:rsidR="004831F3">
        <w:rPr>
          <w:rFonts w:ascii="Fighter" w:hAnsi="Fighter"/>
        </w:rPr>
        <w:t xml:space="preserve">I disse tilfælde skal du </w:t>
      </w:r>
      <w:r w:rsidR="3C7D6EB7" w:rsidRPr="63826148">
        <w:rPr>
          <w:rFonts w:ascii="Fighter" w:hAnsi="Fighter"/>
        </w:rPr>
        <w:t xml:space="preserve">i stedet </w:t>
      </w:r>
      <w:r w:rsidR="004831F3">
        <w:rPr>
          <w:rFonts w:ascii="Fighter" w:hAnsi="Fighter"/>
        </w:rPr>
        <w:t xml:space="preserve">sende </w:t>
      </w:r>
      <w:r w:rsidR="3C7D6EB7" w:rsidRPr="63826148">
        <w:rPr>
          <w:rFonts w:ascii="Fighter" w:hAnsi="Fighter"/>
        </w:rPr>
        <w:t xml:space="preserve">en mail BCC til modtagerne om, at referatet nu er lagt på </w:t>
      </w:r>
      <w:r w:rsidR="002C4534">
        <w:rPr>
          <w:rFonts w:ascii="Fighter" w:hAnsi="Fighter"/>
        </w:rPr>
        <w:t>f</w:t>
      </w:r>
      <w:r w:rsidR="3C7D6EB7" w:rsidRPr="63826148">
        <w:rPr>
          <w:rFonts w:ascii="Fighter" w:hAnsi="Fighter"/>
        </w:rPr>
        <w:t>rivillig.dk.</w:t>
      </w:r>
    </w:p>
    <w:p w14:paraId="5630AD66" w14:textId="77777777" w:rsidR="00797E4A" w:rsidRPr="00E00BA5" w:rsidRDefault="00797E4A" w:rsidP="00797E4A">
      <w:pPr>
        <w:rPr>
          <w:rFonts w:ascii="Fighter" w:hAnsi="Fighter"/>
          <w:iCs/>
        </w:rPr>
      </w:pPr>
    </w:p>
    <w:p w14:paraId="408E0445" w14:textId="11772EDE" w:rsidR="00797E4A" w:rsidRPr="00E00BA5" w:rsidRDefault="007D1735" w:rsidP="63826148">
      <w:pPr>
        <w:pStyle w:val="Listeafsnit"/>
        <w:numPr>
          <w:ilvl w:val="0"/>
          <w:numId w:val="18"/>
        </w:numPr>
        <w:spacing w:line="240" w:lineRule="auto"/>
        <w:rPr>
          <w:rFonts w:ascii="Fighter" w:hAnsi="Fighter" w:cs="Calibri"/>
        </w:rPr>
      </w:pPr>
      <w:r>
        <w:rPr>
          <w:rFonts w:ascii="Fighter" w:hAnsi="Fighter"/>
        </w:rPr>
        <w:t xml:space="preserve">At du ikke noterer </w:t>
      </w:r>
      <w:r w:rsidR="3C7D6EB7" w:rsidRPr="007D1735">
        <w:rPr>
          <w:rFonts w:ascii="Fighter" w:hAnsi="Fighter"/>
          <w:i/>
          <w:iCs/>
        </w:rPr>
        <w:t>følsomme</w:t>
      </w:r>
      <w:r w:rsidR="3C7D6EB7" w:rsidRPr="63826148">
        <w:rPr>
          <w:rFonts w:ascii="Fighter" w:hAnsi="Fighter"/>
        </w:rPr>
        <w:t xml:space="preserve"> personoplysninger i referatet </w:t>
      </w:r>
      <w:r w:rsidRPr="63826148">
        <w:rPr>
          <w:rFonts w:ascii="Fighter" w:hAnsi="Fighter"/>
        </w:rPr>
        <w:t>f.eks.</w:t>
      </w:r>
      <w:r w:rsidR="3C7D6EB7" w:rsidRPr="63826148">
        <w:rPr>
          <w:rFonts w:ascii="Fighter" w:hAnsi="Fighter"/>
        </w:rPr>
        <w:t xml:space="preserve"> om enkeltpersoners sygdomsforhold. </w:t>
      </w:r>
      <w:r>
        <w:rPr>
          <w:rFonts w:ascii="Fighter" w:hAnsi="Fighter"/>
        </w:rPr>
        <w:t xml:space="preserve">Skriv </w:t>
      </w:r>
      <w:r w:rsidRPr="63826148">
        <w:rPr>
          <w:rFonts w:ascii="Fighter" w:hAnsi="Fighter"/>
        </w:rPr>
        <w:t>f.eks.</w:t>
      </w:r>
      <w:r w:rsidR="3C7D6EB7" w:rsidRPr="63826148">
        <w:rPr>
          <w:rFonts w:ascii="Fighter" w:hAnsi="Fighter"/>
        </w:rPr>
        <w:t xml:space="preserve"> ikke, at en person ikke var til stede på grund af igangværende kemobehandling. </w:t>
      </w:r>
    </w:p>
    <w:p w14:paraId="61829076" w14:textId="77777777" w:rsidR="00797E4A" w:rsidRPr="00E00BA5" w:rsidRDefault="00797E4A" w:rsidP="00797E4A">
      <w:pPr>
        <w:rPr>
          <w:rFonts w:ascii="Fighter" w:hAnsi="Fighter"/>
          <w:iCs/>
        </w:rPr>
      </w:pPr>
    </w:p>
    <w:p w14:paraId="17AD93B2" w14:textId="20794BDE" w:rsidR="00797E4A" w:rsidRPr="004546E9" w:rsidRDefault="007D1735" w:rsidP="00E3276E">
      <w:pPr>
        <w:pStyle w:val="Listeafsnit"/>
        <w:numPr>
          <w:ilvl w:val="0"/>
          <w:numId w:val="18"/>
        </w:numPr>
        <w:spacing w:line="240" w:lineRule="auto"/>
        <w:rPr>
          <w:rFonts w:ascii="Fighter" w:hAnsi="Fighter"/>
          <w:iCs/>
        </w:rPr>
      </w:pPr>
      <w:r w:rsidRPr="00105B21">
        <w:rPr>
          <w:rFonts w:ascii="Fighter" w:hAnsi="Fighter"/>
        </w:rPr>
        <w:t>At du højst opbevarer r</w:t>
      </w:r>
      <w:r w:rsidR="3C7D6EB7" w:rsidRPr="00105B21">
        <w:rPr>
          <w:rFonts w:ascii="Fighter" w:hAnsi="Fighter"/>
        </w:rPr>
        <w:t>eferater</w:t>
      </w:r>
      <w:r w:rsidRPr="00105B21">
        <w:rPr>
          <w:rFonts w:ascii="Fighter" w:hAnsi="Fighter"/>
        </w:rPr>
        <w:t>, der indeholder</w:t>
      </w:r>
      <w:r w:rsidR="3C7D6EB7" w:rsidRPr="00105B21">
        <w:rPr>
          <w:rFonts w:ascii="Fighter" w:hAnsi="Fighter"/>
        </w:rPr>
        <w:t xml:space="preserve"> </w:t>
      </w:r>
      <w:r w:rsidRPr="00105B21">
        <w:rPr>
          <w:rFonts w:ascii="Fighter" w:hAnsi="Fighter"/>
          <w:i/>
          <w:iCs/>
        </w:rPr>
        <w:t xml:space="preserve">almindelige </w:t>
      </w:r>
      <w:r w:rsidR="3C7D6EB7" w:rsidRPr="00105B21">
        <w:rPr>
          <w:rFonts w:ascii="Fighter" w:hAnsi="Fighter"/>
        </w:rPr>
        <w:t xml:space="preserve">personoplysninger </w:t>
      </w:r>
      <w:r w:rsidRPr="00105B21">
        <w:rPr>
          <w:rFonts w:ascii="Fighter" w:hAnsi="Fighter"/>
        </w:rPr>
        <w:t xml:space="preserve">i </w:t>
      </w:r>
      <w:r w:rsidR="3C7D6EB7" w:rsidRPr="00105B21">
        <w:rPr>
          <w:rFonts w:ascii="Fighter" w:hAnsi="Fighter"/>
        </w:rPr>
        <w:t xml:space="preserve">fem år. </w:t>
      </w:r>
      <w:r w:rsidR="00814EEE" w:rsidRPr="00105B21">
        <w:rPr>
          <w:rFonts w:ascii="Fighter" w:hAnsi="Fighter"/>
        </w:rPr>
        <w:t xml:space="preserve">Dette gælder både på frivillig.dk og på de enkelte mødedeltageres </w:t>
      </w:r>
      <w:r w:rsidR="005B177F">
        <w:rPr>
          <w:rFonts w:ascii="Fighter" w:hAnsi="Fighter"/>
        </w:rPr>
        <w:t>pc’er</w:t>
      </w:r>
      <w:r w:rsidR="00814EEE" w:rsidRPr="00105B21">
        <w:rPr>
          <w:rFonts w:ascii="Fighter" w:hAnsi="Fighter"/>
        </w:rPr>
        <w:t>, telefoner og mail</w:t>
      </w:r>
      <w:r w:rsidR="007679E1" w:rsidRPr="00105B21">
        <w:rPr>
          <w:rFonts w:ascii="Fighter" w:hAnsi="Fighter"/>
        </w:rPr>
        <w:t>programmer</w:t>
      </w:r>
      <w:r w:rsidR="00814EEE" w:rsidRPr="00105B21">
        <w:rPr>
          <w:rFonts w:ascii="Fighter" w:hAnsi="Fighter"/>
        </w:rPr>
        <w:t xml:space="preserve">. </w:t>
      </w:r>
    </w:p>
    <w:p w14:paraId="5D551FAA" w14:textId="77777777" w:rsidR="004546E9" w:rsidRPr="004546E9" w:rsidRDefault="004546E9" w:rsidP="004546E9">
      <w:pPr>
        <w:pStyle w:val="Listeafsnit"/>
        <w:rPr>
          <w:rFonts w:ascii="Fighter" w:hAnsi="Fighter"/>
          <w:iCs/>
        </w:rPr>
      </w:pPr>
    </w:p>
    <w:p w14:paraId="1805C3C8" w14:textId="4091BCE2" w:rsidR="00DC5FA4" w:rsidRDefault="00814EEE" w:rsidP="00797E4A">
      <w:pPr>
        <w:pStyle w:val="Listeafsnit"/>
        <w:numPr>
          <w:ilvl w:val="0"/>
          <w:numId w:val="18"/>
        </w:numPr>
        <w:spacing w:line="240" w:lineRule="auto"/>
        <w:rPr>
          <w:rFonts w:ascii="Fighter" w:hAnsi="Fighter"/>
          <w:iCs/>
        </w:rPr>
      </w:pPr>
      <w:r>
        <w:rPr>
          <w:rFonts w:ascii="Fighter" w:hAnsi="Fighter"/>
          <w:iCs/>
        </w:rPr>
        <w:t xml:space="preserve">At du altid husker </w:t>
      </w:r>
      <w:r w:rsidR="00797E4A" w:rsidRPr="00E00BA5">
        <w:rPr>
          <w:rFonts w:ascii="Fighter" w:hAnsi="Fighter"/>
          <w:iCs/>
        </w:rPr>
        <w:t>at datere referater</w:t>
      </w:r>
      <w:r>
        <w:rPr>
          <w:rFonts w:ascii="Fighter" w:hAnsi="Fighter"/>
          <w:iCs/>
        </w:rPr>
        <w:t>, så du er klar over, hvornår det senest bør slettes</w:t>
      </w:r>
      <w:r w:rsidR="00797E4A" w:rsidRPr="00E00BA5">
        <w:rPr>
          <w:rFonts w:ascii="Fighter" w:hAnsi="Fighter"/>
          <w:iCs/>
        </w:rPr>
        <w:t>.</w:t>
      </w:r>
    </w:p>
    <w:p w14:paraId="0DE4B5B7" w14:textId="77777777" w:rsidR="00DC5FA4" w:rsidRPr="00DC5FA4" w:rsidRDefault="00DC5FA4" w:rsidP="00DC5FA4">
      <w:pPr>
        <w:pStyle w:val="Listeafsnit"/>
        <w:rPr>
          <w:b/>
          <w:sz w:val="24"/>
          <w:bdr w:val="none" w:sz="0" w:space="0" w:color="auto" w:frame="1"/>
        </w:rPr>
      </w:pPr>
    </w:p>
    <w:p w14:paraId="7FDC7767" w14:textId="7E838B8E" w:rsidR="00797E4A" w:rsidRPr="00DC5FA4" w:rsidRDefault="00797E4A" w:rsidP="00DC5FA4">
      <w:pPr>
        <w:pStyle w:val="Overskrift2"/>
        <w:rPr>
          <w:rFonts w:ascii="Fighter" w:hAnsi="Fighter"/>
          <w:b/>
          <w:sz w:val="18"/>
        </w:rPr>
      </w:pPr>
      <w:bookmarkStart w:id="15" w:name="_Toc147402738"/>
      <w:r w:rsidRPr="00DC5FA4">
        <w:rPr>
          <w:b/>
          <w:sz w:val="24"/>
          <w:bdr w:val="none" w:sz="0" w:space="0" w:color="auto" w:frame="1"/>
        </w:rPr>
        <w:t>5.</w:t>
      </w:r>
      <w:r w:rsidR="002C4534">
        <w:rPr>
          <w:b/>
          <w:sz w:val="24"/>
          <w:bdr w:val="none" w:sz="0" w:space="0" w:color="auto" w:frame="1"/>
        </w:rPr>
        <w:t>4</w:t>
      </w:r>
      <w:r w:rsidRPr="00DC5FA4">
        <w:rPr>
          <w:b/>
          <w:sz w:val="24"/>
          <w:bdr w:val="none" w:sz="0" w:space="0" w:color="auto" w:frame="1"/>
        </w:rPr>
        <w:t xml:space="preserve"> Sletning af dokumenter på frivillig.dk</w:t>
      </w:r>
      <w:bookmarkEnd w:id="15"/>
      <w:r w:rsidRPr="00DC5FA4">
        <w:rPr>
          <w:b/>
          <w:sz w:val="24"/>
          <w:bdr w:val="none" w:sz="0" w:space="0" w:color="auto" w:frame="1"/>
        </w:rPr>
        <w:t xml:space="preserve">    </w:t>
      </w:r>
    </w:p>
    <w:p w14:paraId="24A9366A" w14:textId="72C527AC" w:rsidR="00797E4A" w:rsidRDefault="15682A92" w:rsidP="00105B21">
      <w:pPr>
        <w:rPr>
          <w:rFonts w:ascii="Fighter" w:hAnsi="Fighter"/>
        </w:rPr>
      </w:pPr>
      <w:r w:rsidRPr="63826148">
        <w:rPr>
          <w:rFonts w:ascii="Fighter" w:hAnsi="Fighter"/>
        </w:rPr>
        <w:t xml:space="preserve">Som koordinerende frivillig </w:t>
      </w:r>
      <w:r w:rsidR="00F94B88">
        <w:rPr>
          <w:rFonts w:ascii="Fighter" w:hAnsi="Fighter"/>
        </w:rPr>
        <w:t xml:space="preserve">(f.eks. </w:t>
      </w:r>
      <w:r w:rsidR="00420172">
        <w:rPr>
          <w:rFonts w:ascii="Fighter" w:hAnsi="Fighter"/>
        </w:rPr>
        <w:t xml:space="preserve">som formand </w:t>
      </w:r>
      <w:r w:rsidR="00F94B88">
        <w:rPr>
          <w:rFonts w:ascii="Fighter" w:hAnsi="Fighter"/>
        </w:rPr>
        <w:t xml:space="preserve">i en styregruppe eller en bestyrelse) </w:t>
      </w:r>
      <w:r w:rsidRPr="63826148">
        <w:rPr>
          <w:rFonts w:ascii="Fighter" w:hAnsi="Fighter"/>
        </w:rPr>
        <w:t xml:space="preserve">har du i samarbejde med din nærmeste ansatte i Kræftens Bekæmpelse ansvar for årligt at gennemgå de dokumenter, </w:t>
      </w:r>
      <w:r w:rsidR="00F94B88">
        <w:rPr>
          <w:rFonts w:ascii="Fighter" w:hAnsi="Fighter"/>
        </w:rPr>
        <w:t xml:space="preserve">I har lagt op under </w:t>
      </w:r>
      <w:r w:rsidR="00F94B88" w:rsidRPr="00F94B88">
        <w:rPr>
          <w:rFonts w:ascii="Fighter" w:hAnsi="Fighter"/>
        </w:rPr>
        <w:t>’</w:t>
      </w:r>
      <w:r w:rsidRPr="00F94B88">
        <w:rPr>
          <w:rFonts w:ascii="Fighter" w:hAnsi="Fighter"/>
        </w:rPr>
        <w:t>Gruppens dokumenter</w:t>
      </w:r>
      <w:r w:rsidR="00F94B88" w:rsidRPr="00F94B88">
        <w:rPr>
          <w:rFonts w:ascii="Fighter" w:hAnsi="Fighter"/>
        </w:rPr>
        <w:t>’</w:t>
      </w:r>
      <w:r w:rsidRPr="63826148">
        <w:rPr>
          <w:rFonts w:ascii="Fighter" w:hAnsi="Fighter"/>
        </w:rPr>
        <w:t xml:space="preserve"> i den gruppe, du er medlem af.</w:t>
      </w:r>
      <w:r w:rsidR="00462F37">
        <w:rPr>
          <w:rFonts w:ascii="Fighter" w:hAnsi="Fighter"/>
        </w:rPr>
        <w:t xml:space="preserve"> </w:t>
      </w:r>
      <w:r w:rsidR="00F94B88">
        <w:rPr>
          <w:rFonts w:ascii="Fighter" w:hAnsi="Fighter"/>
        </w:rPr>
        <w:t xml:space="preserve">Her skal du </w:t>
      </w:r>
      <w:r w:rsidRPr="63826148">
        <w:rPr>
          <w:rFonts w:ascii="Fighter" w:hAnsi="Fighter"/>
        </w:rPr>
        <w:t>være</w:t>
      </w:r>
      <w:r w:rsidR="00CA074B">
        <w:rPr>
          <w:rFonts w:ascii="Fighter" w:hAnsi="Fighter"/>
        </w:rPr>
        <w:t xml:space="preserve"> o</w:t>
      </w:r>
      <w:r w:rsidRPr="63826148">
        <w:rPr>
          <w:rFonts w:ascii="Fighter" w:hAnsi="Fighter"/>
        </w:rPr>
        <w:t xml:space="preserve">pmærksom på </w:t>
      </w:r>
      <w:r w:rsidR="00F94B88">
        <w:rPr>
          <w:rFonts w:ascii="Fighter" w:hAnsi="Fighter"/>
        </w:rPr>
        <w:t>retningslinjer</w:t>
      </w:r>
      <w:r w:rsidR="007679E1">
        <w:rPr>
          <w:rFonts w:ascii="Fighter" w:hAnsi="Fighter"/>
        </w:rPr>
        <w:t>ne</w:t>
      </w:r>
      <w:r w:rsidR="00F94B88">
        <w:rPr>
          <w:rFonts w:ascii="Fighter" w:hAnsi="Fighter"/>
        </w:rPr>
        <w:t xml:space="preserve"> for,</w:t>
      </w:r>
      <w:r w:rsidRPr="63826148">
        <w:rPr>
          <w:rFonts w:ascii="Fighter" w:hAnsi="Fighter"/>
        </w:rPr>
        <w:t xml:space="preserve"> hvor længe </w:t>
      </w:r>
      <w:r w:rsidR="00462F37">
        <w:rPr>
          <w:rFonts w:ascii="Fighter" w:hAnsi="Fighter"/>
        </w:rPr>
        <w:t xml:space="preserve">du må opbevare </w:t>
      </w:r>
      <w:r w:rsidRPr="63826148">
        <w:rPr>
          <w:rFonts w:ascii="Fighter" w:hAnsi="Fighter"/>
        </w:rPr>
        <w:t>dokumenter</w:t>
      </w:r>
      <w:r w:rsidR="00462F37">
        <w:rPr>
          <w:rFonts w:ascii="Fighter" w:hAnsi="Fighter"/>
        </w:rPr>
        <w:t>ne.</w:t>
      </w:r>
      <w:r w:rsidRPr="63826148">
        <w:rPr>
          <w:rFonts w:ascii="Fighter" w:hAnsi="Fighter"/>
        </w:rPr>
        <w:t xml:space="preserve"> </w:t>
      </w:r>
    </w:p>
    <w:p w14:paraId="4D37A946" w14:textId="77777777" w:rsidR="00E839D8" w:rsidRDefault="00E839D8" w:rsidP="00BF6FC5">
      <w:pPr>
        <w:rPr>
          <w:rFonts w:ascii="Fighter" w:hAnsi="Fighter"/>
        </w:rPr>
      </w:pPr>
    </w:p>
    <w:p w14:paraId="1013F7D4" w14:textId="5A331BB7" w:rsidR="00E839D8" w:rsidRDefault="00E839D8" w:rsidP="00E839D8">
      <w:pPr>
        <w:rPr>
          <w:rFonts w:ascii="Fighter" w:hAnsi="Fighter"/>
        </w:rPr>
      </w:pPr>
      <w:r>
        <w:rPr>
          <w:rFonts w:ascii="Fighter" w:hAnsi="Fighter"/>
        </w:rPr>
        <w:t>D</w:t>
      </w:r>
      <w:r w:rsidRPr="63826148">
        <w:rPr>
          <w:rFonts w:ascii="Fighter" w:hAnsi="Fighter"/>
        </w:rPr>
        <w:t xml:space="preserve">okumenter, lister og </w:t>
      </w:r>
      <w:r>
        <w:rPr>
          <w:rFonts w:ascii="Fighter" w:hAnsi="Fighter"/>
        </w:rPr>
        <w:t>andet</w:t>
      </w:r>
      <w:r w:rsidRPr="63826148">
        <w:rPr>
          <w:rFonts w:ascii="Fighter" w:hAnsi="Fighter"/>
        </w:rPr>
        <w:t xml:space="preserve">, </w:t>
      </w:r>
      <w:r>
        <w:rPr>
          <w:rFonts w:ascii="Fighter" w:hAnsi="Fighter"/>
        </w:rPr>
        <w:t xml:space="preserve">der indeholder almindelige personoplysninger, skal nemlig slettes, </w:t>
      </w:r>
      <w:r w:rsidRPr="63826148">
        <w:rPr>
          <w:rFonts w:ascii="Fighter" w:hAnsi="Fighter"/>
        </w:rPr>
        <w:t xml:space="preserve">når </w:t>
      </w:r>
      <w:r>
        <w:rPr>
          <w:rFonts w:ascii="Fighter" w:hAnsi="Fighter"/>
        </w:rPr>
        <w:t xml:space="preserve">du </w:t>
      </w:r>
      <w:r w:rsidRPr="63826148">
        <w:rPr>
          <w:rFonts w:ascii="Fighter" w:hAnsi="Fighter"/>
        </w:rPr>
        <w:t xml:space="preserve">ikke længere </w:t>
      </w:r>
      <w:r>
        <w:rPr>
          <w:rFonts w:ascii="Fighter" w:hAnsi="Fighter"/>
        </w:rPr>
        <w:t xml:space="preserve">bruger dem - </w:t>
      </w:r>
      <w:r w:rsidRPr="63826148">
        <w:rPr>
          <w:rFonts w:ascii="Fighter" w:hAnsi="Fighter"/>
        </w:rPr>
        <w:t>og senest efter fem år</w:t>
      </w:r>
      <w:r>
        <w:rPr>
          <w:rFonts w:ascii="Fighter" w:hAnsi="Fighter"/>
        </w:rPr>
        <w:t>. Det vil sige, at</w:t>
      </w:r>
      <w:r w:rsidRPr="00E00BA5">
        <w:rPr>
          <w:rFonts w:ascii="Fighter" w:hAnsi="Fighter"/>
        </w:rPr>
        <w:t xml:space="preserve"> der kan være tilfælde, hvor dokumenter skal slettes </w:t>
      </w:r>
      <w:r w:rsidRPr="00E839D8">
        <w:rPr>
          <w:rFonts w:ascii="Fighter" w:hAnsi="Fighter"/>
          <w:i/>
          <w:iCs/>
        </w:rPr>
        <w:t>tidligere</w:t>
      </w:r>
      <w:r w:rsidRPr="00E00BA5">
        <w:rPr>
          <w:rFonts w:ascii="Fighter" w:hAnsi="Fighter"/>
        </w:rPr>
        <w:t xml:space="preserve"> end efter fem år. Har du f.eks. en liste med navne på frivillige, som deltog på en stand for tre år siden, er listen ikke længere aktuel. Den skal derfor slettes fra frivillig.dk.</w:t>
      </w:r>
    </w:p>
    <w:p w14:paraId="3B3BFA7C" w14:textId="77777777" w:rsidR="00E839D8" w:rsidRDefault="00E839D8" w:rsidP="00BF6FC5">
      <w:pPr>
        <w:rPr>
          <w:rFonts w:ascii="Fighter" w:hAnsi="Fighter"/>
        </w:rPr>
      </w:pPr>
    </w:p>
    <w:p w14:paraId="66204FF1" w14:textId="77777777" w:rsidR="00BF6FC5" w:rsidRPr="008F2C92" w:rsidRDefault="00BF6FC5" w:rsidP="00BF6FC5">
      <w:pPr>
        <w:rPr>
          <w:rFonts w:ascii="Fighter" w:hAnsi="Fighter"/>
          <w:sz w:val="8"/>
          <w:szCs w:val="8"/>
        </w:rPr>
      </w:pPr>
    </w:p>
    <w:p w14:paraId="5B07DFC5" w14:textId="77777777" w:rsidR="00797E4A" w:rsidRPr="0059403D" w:rsidRDefault="00797E4A" w:rsidP="00797E4A">
      <w:pPr>
        <w:pStyle w:val="Overskrift2"/>
        <w:rPr>
          <w:rStyle w:val="Kraftigfremhvning"/>
        </w:rPr>
      </w:pPr>
      <w:bookmarkStart w:id="16" w:name="_Toc147402739"/>
      <w:r>
        <w:rPr>
          <w:rStyle w:val="Kraftigfremhvning"/>
        </w:rPr>
        <w:lastRenderedPageBreak/>
        <w:t>6. Videomøde</w:t>
      </w:r>
      <w:r w:rsidR="00C75C02">
        <w:rPr>
          <w:rStyle w:val="Kraftigfremhvning"/>
        </w:rPr>
        <w:t>r</w:t>
      </w:r>
      <w:bookmarkEnd w:id="16"/>
    </w:p>
    <w:p w14:paraId="565F80B5" w14:textId="385EBA5C" w:rsidR="00797E4A" w:rsidRDefault="00462F37" w:rsidP="001D3A22">
      <w:pPr>
        <w:rPr>
          <w:rFonts w:ascii="Fighter" w:hAnsi="Fighter"/>
        </w:rPr>
      </w:pPr>
      <w:r>
        <w:rPr>
          <w:rFonts w:ascii="Fighter" w:hAnsi="Fighter"/>
        </w:rPr>
        <w:t xml:space="preserve">Holder du </w:t>
      </w:r>
      <w:r w:rsidR="3C7D6EB7" w:rsidRPr="63826148">
        <w:rPr>
          <w:rFonts w:ascii="Fighter" w:hAnsi="Fighter"/>
        </w:rPr>
        <w:t>videomøder på Teams</w:t>
      </w:r>
      <w:r>
        <w:rPr>
          <w:rFonts w:ascii="Fighter" w:hAnsi="Fighter"/>
        </w:rPr>
        <w:t xml:space="preserve"> og </w:t>
      </w:r>
      <w:r w:rsidR="3C7D6EB7" w:rsidRPr="63826148">
        <w:rPr>
          <w:rFonts w:ascii="Fighter" w:hAnsi="Fighter"/>
        </w:rPr>
        <w:t>ønske</w:t>
      </w:r>
      <w:r>
        <w:rPr>
          <w:rFonts w:ascii="Fighter" w:hAnsi="Fighter"/>
        </w:rPr>
        <w:t>r at</w:t>
      </w:r>
      <w:r w:rsidR="3C7D6EB7" w:rsidRPr="63826148">
        <w:rPr>
          <w:rFonts w:ascii="Fighter" w:hAnsi="Fighter"/>
        </w:rPr>
        <w:t xml:space="preserve"> optage</w:t>
      </w:r>
      <w:r>
        <w:rPr>
          <w:rFonts w:ascii="Fighter" w:hAnsi="Fighter"/>
        </w:rPr>
        <w:t xml:space="preserve"> mødet</w:t>
      </w:r>
      <w:r w:rsidR="3C7D6EB7" w:rsidRPr="63826148">
        <w:rPr>
          <w:rFonts w:ascii="Fighter" w:hAnsi="Fighter"/>
        </w:rPr>
        <w:t>, skal d</w:t>
      </w:r>
      <w:r>
        <w:rPr>
          <w:rFonts w:ascii="Fighter" w:hAnsi="Fighter"/>
        </w:rPr>
        <w:t>u</w:t>
      </w:r>
      <w:r w:rsidR="3C7D6EB7" w:rsidRPr="63826148">
        <w:rPr>
          <w:rFonts w:ascii="Fighter" w:hAnsi="Fighter"/>
        </w:rPr>
        <w:t xml:space="preserve"> give de </w:t>
      </w:r>
      <w:r>
        <w:rPr>
          <w:rFonts w:ascii="Fighter" w:hAnsi="Fighter"/>
        </w:rPr>
        <w:t xml:space="preserve">øvrige </w:t>
      </w:r>
      <w:r w:rsidR="3C7D6EB7" w:rsidRPr="63826148">
        <w:rPr>
          <w:rFonts w:ascii="Fighter" w:hAnsi="Fighter"/>
        </w:rPr>
        <w:t xml:space="preserve">deltagere </w:t>
      </w:r>
      <w:r>
        <w:rPr>
          <w:rFonts w:ascii="Fighter" w:hAnsi="Fighter"/>
        </w:rPr>
        <w:t>besked om det som det første på mødet</w:t>
      </w:r>
      <w:r w:rsidR="3C7D6EB7" w:rsidRPr="63826148">
        <w:rPr>
          <w:rFonts w:ascii="Fighter" w:hAnsi="Fighter"/>
        </w:rPr>
        <w:t xml:space="preserve">. </w:t>
      </w:r>
      <w:r w:rsidR="3C7D6EB7" w:rsidRPr="00675892">
        <w:rPr>
          <w:rFonts w:ascii="Fighter" w:hAnsi="Fighter"/>
          <w:i/>
          <w:iCs/>
        </w:rPr>
        <w:t>Alle</w:t>
      </w:r>
      <w:r w:rsidR="3C7D6EB7" w:rsidRPr="63826148">
        <w:rPr>
          <w:rFonts w:ascii="Fighter" w:hAnsi="Fighter"/>
        </w:rPr>
        <w:t xml:space="preserve"> mødedeltagere skal </w:t>
      </w:r>
      <w:r>
        <w:rPr>
          <w:rFonts w:ascii="Fighter" w:hAnsi="Fighter"/>
        </w:rPr>
        <w:t xml:space="preserve">give </w:t>
      </w:r>
      <w:r w:rsidR="3C7D6EB7" w:rsidRPr="63826148">
        <w:rPr>
          <w:rFonts w:ascii="Fighter" w:hAnsi="Fighter"/>
        </w:rPr>
        <w:t>samtykke til optagelsen</w:t>
      </w:r>
      <w:r>
        <w:rPr>
          <w:rFonts w:ascii="Fighter" w:hAnsi="Fighter"/>
        </w:rPr>
        <w:t xml:space="preserve">. Ønsker </w:t>
      </w:r>
      <w:r w:rsidR="3C7D6EB7" w:rsidRPr="63826148">
        <w:rPr>
          <w:rFonts w:ascii="Fighter" w:hAnsi="Fighter"/>
        </w:rPr>
        <w:t xml:space="preserve">én deltager ikke, at </w:t>
      </w:r>
      <w:r>
        <w:rPr>
          <w:rFonts w:ascii="Fighter" w:hAnsi="Fighter"/>
        </w:rPr>
        <w:t xml:space="preserve">det bliver </w:t>
      </w:r>
      <w:r w:rsidR="3C7D6EB7" w:rsidRPr="63826148">
        <w:rPr>
          <w:rFonts w:ascii="Fighter" w:hAnsi="Fighter"/>
        </w:rPr>
        <w:t>optage</w:t>
      </w:r>
      <w:r>
        <w:rPr>
          <w:rFonts w:ascii="Fighter" w:hAnsi="Fighter"/>
        </w:rPr>
        <w:t>t</w:t>
      </w:r>
      <w:r w:rsidR="3C7D6EB7" w:rsidRPr="63826148">
        <w:rPr>
          <w:rFonts w:ascii="Fighter" w:hAnsi="Fighter"/>
        </w:rPr>
        <w:t xml:space="preserve">, må du ikke optage mødet. </w:t>
      </w:r>
    </w:p>
    <w:p w14:paraId="2DBF0D7D" w14:textId="77777777" w:rsidR="00A76956" w:rsidRDefault="00A76956" w:rsidP="001D3A22">
      <w:pPr>
        <w:rPr>
          <w:rFonts w:ascii="Fighter" w:hAnsi="Fighter"/>
        </w:rPr>
      </w:pPr>
    </w:p>
    <w:p w14:paraId="6B62F1B3" w14:textId="77777777" w:rsidR="00797E4A" w:rsidRDefault="00797E4A" w:rsidP="00F73665">
      <w:pPr>
        <w:spacing w:line="240" w:lineRule="auto"/>
        <w:rPr>
          <w:rFonts w:ascii="Fighter" w:hAnsi="Fighter"/>
          <w:sz w:val="10"/>
        </w:rPr>
      </w:pPr>
    </w:p>
    <w:p w14:paraId="02F2C34E" w14:textId="77777777" w:rsidR="008F2C92" w:rsidRPr="00DA174A" w:rsidRDefault="008F2C92" w:rsidP="00F73665">
      <w:pPr>
        <w:spacing w:line="240" w:lineRule="auto"/>
        <w:rPr>
          <w:rFonts w:ascii="Fighter" w:hAnsi="Fighter"/>
          <w:sz w:val="10"/>
        </w:rPr>
      </w:pPr>
    </w:p>
    <w:p w14:paraId="022646F2" w14:textId="77777777" w:rsidR="00797E4A" w:rsidRPr="0059403D" w:rsidRDefault="00797E4A" w:rsidP="00797E4A">
      <w:pPr>
        <w:pStyle w:val="Overskrift2"/>
        <w:rPr>
          <w:rStyle w:val="Kraftigfremhvning"/>
        </w:rPr>
      </w:pPr>
      <w:bookmarkStart w:id="17" w:name="_Toc147402740"/>
      <w:r>
        <w:rPr>
          <w:rStyle w:val="Kraftigfremhvning"/>
        </w:rPr>
        <w:t>7. Oplysninger på papir</w:t>
      </w:r>
      <w:bookmarkEnd w:id="17"/>
      <w:r>
        <w:rPr>
          <w:rStyle w:val="Kraftigfremhvning"/>
        </w:rPr>
        <w:t xml:space="preserve"> </w:t>
      </w:r>
    </w:p>
    <w:p w14:paraId="2C41DA6C" w14:textId="67005EBD" w:rsidR="00797E4A" w:rsidRDefault="005544FE" w:rsidP="00797E4A">
      <w:pPr>
        <w:rPr>
          <w:rFonts w:ascii="Fighter" w:hAnsi="Fighter" w:cs="Segoe UI"/>
        </w:rPr>
      </w:pPr>
      <w:r>
        <w:rPr>
          <w:rFonts w:ascii="Fighter" w:hAnsi="Fighter" w:cs="Segoe UI"/>
        </w:rPr>
        <w:t>Har du almindelige p</w:t>
      </w:r>
      <w:r w:rsidR="3C7D6EB7" w:rsidRPr="63826148">
        <w:rPr>
          <w:rFonts w:ascii="Fighter" w:hAnsi="Fighter" w:cs="Segoe UI"/>
        </w:rPr>
        <w:t>ersonoplysninger på papir</w:t>
      </w:r>
      <w:r>
        <w:rPr>
          <w:rFonts w:ascii="Fighter" w:hAnsi="Fighter" w:cs="Segoe UI"/>
        </w:rPr>
        <w:t>, f.eks. lister med kontaktoplysninger,</w:t>
      </w:r>
      <w:r w:rsidR="3C7D6EB7" w:rsidRPr="63826148">
        <w:rPr>
          <w:rFonts w:ascii="Fighter" w:hAnsi="Fighter" w:cs="Segoe UI"/>
        </w:rPr>
        <w:t xml:space="preserve"> må </w:t>
      </w:r>
      <w:r>
        <w:rPr>
          <w:rFonts w:ascii="Fighter" w:hAnsi="Fighter" w:cs="Segoe UI"/>
        </w:rPr>
        <w:t xml:space="preserve">de </w:t>
      </w:r>
      <w:r w:rsidR="3C7D6EB7" w:rsidRPr="63826148">
        <w:rPr>
          <w:rFonts w:ascii="Fighter" w:hAnsi="Fighter" w:cs="Segoe UI"/>
        </w:rPr>
        <w:t>ikke ligge frit tilgængeligt</w:t>
      </w:r>
      <w:r>
        <w:rPr>
          <w:rFonts w:ascii="Fighter" w:hAnsi="Fighter" w:cs="Segoe UI"/>
        </w:rPr>
        <w:t xml:space="preserve">. De skal </w:t>
      </w:r>
      <w:r w:rsidR="3C7D6EB7" w:rsidRPr="63826148">
        <w:rPr>
          <w:rFonts w:ascii="Fighter" w:hAnsi="Fighter" w:cs="Segoe UI"/>
        </w:rPr>
        <w:t>opbevare</w:t>
      </w:r>
      <w:r>
        <w:rPr>
          <w:rFonts w:ascii="Fighter" w:hAnsi="Fighter" w:cs="Segoe UI"/>
        </w:rPr>
        <w:t>s et forsvarligt sted</w:t>
      </w:r>
      <w:r w:rsidR="3C7D6EB7" w:rsidRPr="63826148">
        <w:rPr>
          <w:rFonts w:ascii="Fighter" w:hAnsi="Fighter" w:cs="Segoe UI"/>
        </w:rPr>
        <w:t xml:space="preserve">, når </w:t>
      </w:r>
      <w:r>
        <w:rPr>
          <w:rFonts w:ascii="Fighter" w:hAnsi="Fighter" w:cs="Segoe UI"/>
        </w:rPr>
        <w:t xml:space="preserve">du </w:t>
      </w:r>
      <w:r w:rsidR="3C7D6EB7" w:rsidRPr="63826148">
        <w:rPr>
          <w:rFonts w:ascii="Fighter" w:hAnsi="Fighter" w:cs="Segoe UI"/>
        </w:rPr>
        <w:t>ikke benytte</w:t>
      </w:r>
      <w:r>
        <w:rPr>
          <w:rFonts w:ascii="Fighter" w:hAnsi="Fighter" w:cs="Segoe UI"/>
        </w:rPr>
        <w:t>r dem</w:t>
      </w:r>
      <w:r w:rsidR="3C7D6EB7" w:rsidRPr="63826148">
        <w:rPr>
          <w:rFonts w:ascii="Fighter" w:hAnsi="Fighter" w:cs="Segoe UI"/>
        </w:rPr>
        <w:t xml:space="preserve">. </w:t>
      </w:r>
    </w:p>
    <w:p w14:paraId="680A4E5D" w14:textId="77777777" w:rsidR="00797E4A" w:rsidRDefault="00797E4A" w:rsidP="00797E4A">
      <w:pPr>
        <w:rPr>
          <w:rFonts w:ascii="Fighter" w:hAnsi="Fighter" w:cs="Segoe UI"/>
        </w:rPr>
      </w:pPr>
    </w:p>
    <w:p w14:paraId="29F3FAFA" w14:textId="3D6A2D9D" w:rsidR="00797E4A" w:rsidRDefault="005544FE" w:rsidP="00797E4A">
      <w:pPr>
        <w:rPr>
          <w:rFonts w:ascii="Fighter" w:hAnsi="Fighter" w:cs="Segoe UI"/>
        </w:rPr>
      </w:pPr>
      <w:r>
        <w:rPr>
          <w:rFonts w:ascii="Fighter" w:hAnsi="Fighter" w:cs="Segoe UI"/>
        </w:rPr>
        <w:t xml:space="preserve">Du </w:t>
      </w:r>
      <w:r w:rsidR="00530F21">
        <w:rPr>
          <w:rFonts w:ascii="Fighter" w:hAnsi="Fighter" w:cs="Segoe UI"/>
        </w:rPr>
        <w:t xml:space="preserve">skal også være opmærksom på ikke at </w:t>
      </w:r>
      <w:r>
        <w:rPr>
          <w:rFonts w:ascii="Fighter" w:hAnsi="Fighter" w:cs="Segoe UI"/>
        </w:rPr>
        <w:t>opbevare almindelige p</w:t>
      </w:r>
      <w:r w:rsidR="3C7D6EB7" w:rsidRPr="63826148">
        <w:rPr>
          <w:rFonts w:ascii="Fighter" w:hAnsi="Fighter" w:cs="Segoe UI"/>
        </w:rPr>
        <w:t xml:space="preserve">ersonoplysninger længere end nødvendigt. </w:t>
      </w:r>
      <w:r w:rsidR="00530F21">
        <w:rPr>
          <w:rFonts w:ascii="Fighter" w:hAnsi="Fighter" w:cs="Segoe UI"/>
        </w:rPr>
        <w:t xml:space="preserve">Det vil sige, at </w:t>
      </w:r>
      <w:r w:rsidRPr="63826148">
        <w:rPr>
          <w:rFonts w:ascii="Fighter" w:hAnsi="Fighter" w:cs="Segoe UI"/>
        </w:rPr>
        <w:t>f.eks.</w:t>
      </w:r>
      <w:r w:rsidR="3C7D6EB7" w:rsidRPr="63826148">
        <w:rPr>
          <w:rFonts w:ascii="Fighter" w:hAnsi="Fighter" w:cs="Segoe UI"/>
        </w:rPr>
        <w:t xml:space="preserve"> deltagerlister</w:t>
      </w:r>
      <w:r w:rsidR="00530F21">
        <w:rPr>
          <w:rFonts w:ascii="Fighter" w:hAnsi="Fighter" w:cs="Segoe UI"/>
        </w:rPr>
        <w:t xml:space="preserve"> på papir </w:t>
      </w:r>
      <w:r w:rsidR="3C7D6EB7" w:rsidRPr="63826148">
        <w:rPr>
          <w:rFonts w:ascii="Fighter" w:hAnsi="Fighter" w:cs="Segoe UI"/>
        </w:rPr>
        <w:t>skal</w:t>
      </w:r>
      <w:r w:rsidR="00530F21">
        <w:rPr>
          <w:rFonts w:ascii="Fighter" w:hAnsi="Fighter" w:cs="Segoe UI"/>
        </w:rPr>
        <w:t xml:space="preserve"> destrueres</w:t>
      </w:r>
      <w:r w:rsidR="3C7D6EB7" w:rsidRPr="63826148">
        <w:rPr>
          <w:rFonts w:ascii="Fighter" w:hAnsi="Fighter" w:cs="Segoe UI"/>
        </w:rPr>
        <w:t>, når den tilmeldte aktivitet er afsluttet</w:t>
      </w:r>
      <w:r w:rsidR="00530F21">
        <w:rPr>
          <w:rFonts w:ascii="Fighter" w:hAnsi="Fighter" w:cs="Segoe UI"/>
        </w:rPr>
        <w:t xml:space="preserve">. Du kan </w:t>
      </w:r>
      <w:r w:rsidR="3C7D6EB7" w:rsidRPr="63826148">
        <w:rPr>
          <w:rFonts w:ascii="Fighter" w:hAnsi="Fighter" w:cs="Segoe UI"/>
        </w:rPr>
        <w:t>aflevere</w:t>
      </w:r>
      <w:r w:rsidR="00530F21">
        <w:rPr>
          <w:rFonts w:ascii="Fighter" w:hAnsi="Fighter" w:cs="Segoe UI"/>
        </w:rPr>
        <w:t xml:space="preserve"> papirerne</w:t>
      </w:r>
      <w:r w:rsidR="3C7D6EB7" w:rsidRPr="63826148">
        <w:rPr>
          <w:rFonts w:ascii="Fighter" w:hAnsi="Fighter" w:cs="Segoe UI"/>
        </w:rPr>
        <w:t xml:space="preserve"> i </w:t>
      </w:r>
      <w:r w:rsidR="00530F21">
        <w:rPr>
          <w:rFonts w:ascii="Fighter" w:hAnsi="Fighter" w:cs="Segoe UI"/>
        </w:rPr>
        <w:t xml:space="preserve">en </w:t>
      </w:r>
      <w:r w:rsidR="3C7D6EB7" w:rsidRPr="63826148">
        <w:rPr>
          <w:rFonts w:ascii="Fighter" w:hAnsi="Fighter" w:cs="Segoe UI"/>
        </w:rPr>
        <w:t xml:space="preserve">kræftrådgivning eller </w:t>
      </w:r>
      <w:r w:rsidR="00530F21">
        <w:rPr>
          <w:rFonts w:ascii="Fighter" w:hAnsi="Fighter" w:cs="Segoe UI"/>
        </w:rPr>
        <w:t xml:space="preserve">på et </w:t>
      </w:r>
      <w:r w:rsidR="3C7D6EB7" w:rsidRPr="63826148">
        <w:rPr>
          <w:rFonts w:ascii="Fighter" w:hAnsi="Fighter" w:cs="Segoe UI"/>
        </w:rPr>
        <w:t xml:space="preserve">områdekontor, hvor </w:t>
      </w:r>
      <w:r w:rsidR="00530F21">
        <w:rPr>
          <w:rFonts w:ascii="Fighter" w:hAnsi="Fighter" w:cs="Segoe UI"/>
        </w:rPr>
        <w:t xml:space="preserve">en medarbejder kan hjælpe dig med at </w:t>
      </w:r>
      <w:r w:rsidR="3C7D6EB7" w:rsidRPr="63826148">
        <w:rPr>
          <w:rFonts w:ascii="Fighter" w:hAnsi="Fighter" w:cs="Segoe UI"/>
        </w:rPr>
        <w:t>makuler</w:t>
      </w:r>
      <w:r w:rsidR="00530F21">
        <w:rPr>
          <w:rFonts w:ascii="Fighter" w:hAnsi="Fighter" w:cs="Segoe UI"/>
        </w:rPr>
        <w:t>e dem</w:t>
      </w:r>
      <w:r w:rsidR="3C7D6EB7" w:rsidRPr="63826148">
        <w:rPr>
          <w:rFonts w:ascii="Fighter" w:hAnsi="Fighter" w:cs="Segoe UI"/>
        </w:rPr>
        <w:t>.</w:t>
      </w:r>
    </w:p>
    <w:p w14:paraId="0C2C1E3E" w14:textId="77777777" w:rsidR="00980AB2" w:rsidRDefault="00980AB2" w:rsidP="00797E4A">
      <w:pPr>
        <w:rPr>
          <w:rFonts w:ascii="Fighter" w:hAnsi="Fighter" w:cs="Segoe UI"/>
        </w:rPr>
      </w:pPr>
    </w:p>
    <w:bookmarkStart w:id="18" w:name="_Toc147402741"/>
    <w:p w14:paraId="340A1240" w14:textId="782E869F" w:rsidR="00980AB2" w:rsidRDefault="00980AB2" w:rsidP="00980AB2">
      <w:pPr>
        <w:pStyle w:val="Overskrift2"/>
        <w:rPr>
          <w:rStyle w:val="Kraftigfremhvning"/>
        </w:rPr>
      </w:pPr>
      <w:r w:rsidRPr="00F947B5">
        <w:rPr>
          <w:rFonts w:ascii="Fighter" w:hAnsi="Fighter"/>
          <w:b/>
          <w:noProof/>
          <w:color w:val="auto"/>
        </w:rPr>
        <mc:AlternateContent>
          <mc:Choice Requires="wps">
            <w:drawing>
              <wp:anchor distT="0" distB="0" distL="114300" distR="114300" simplePos="0" relativeHeight="251689984" behindDoc="0" locked="0" layoutInCell="1" allowOverlap="1" wp14:anchorId="3CEB17A8" wp14:editId="1D1D80B5">
                <wp:simplePos x="0" y="0"/>
                <wp:positionH relativeFrom="margin">
                  <wp:posOffset>-285750</wp:posOffset>
                </wp:positionH>
                <wp:positionV relativeFrom="paragraph">
                  <wp:posOffset>485140</wp:posOffset>
                </wp:positionV>
                <wp:extent cx="5086350" cy="2343150"/>
                <wp:effectExtent l="0" t="0" r="19050" b="19050"/>
                <wp:wrapNone/>
                <wp:docPr id="2" name="Afrundet rektangel 7"/>
                <wp:cNvGraphicFramePr/>
                <a:graphic xmlns:a="http://schemas.openxmlformats.org/drawingml/2006/main">
                  <a:graphicData uri="http://schemas.microsoft.com/office/word/2010/wordprocessingShape">
                    <wps:wsp>
                      <wps:cNvSpPr/>
                      <wps:spPr>
                        <a:xfrm>
                          <a:off x="0" y="0"/>
                          <a:ext cx="5086350" cy="2343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06AC371" id="Afrundet rektangel 7" o:spid="_x0000_s1026" style="position:absolute;margin-left:-22.5pt;margin-top:38.2pt;width:400.5pt;height:18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" filled="f" strokecolor="#f0001d [3213]" strokeweight="1pt">
                <v:stroke joinstyle="miter"/>
                <w10:wrap anchorx="margin"/>
              </v:roundrect>
            </w:pict>
          </mc:Fallback>
        </mc:AlternateContent>
      </w:r>
      <w:r w:rsidRPr="63826148">
        <w:rPr>
          <w:rStyle w:val="Kraftigfremhvning"/>
        </w:rPr>
        <w:t xml:space="preserve">8. </w:t>
      </w:r>
      <w:r>
        <w:rPr>
          <w:rStyle w:val="Kraftigfremhvning"/>
        </w:rPr>
        <w:t>Overblik over slettefrister</w:t>
      </w:r>
      <w:bookmarkEnd w:id="18"/>
    </w:p>
    <w:p w14:paraId="1ACD26D9" w14:textId="17E2F06F" w:rsidR="00980AB2" w:rsidRDefault="00980AB2" w:rsidP="00980AB2">
      <w:pPr>
        <w:rPr>
          <w:rFonts w:ascii="Fighter" w:hAnsi="Fighter"/>
          <w:b/>
          <w:bCs/>
        </w:rPr>
      </w:pPr>
    </w:p>
    <w:p w14:paraId="518D8FE5" w14:textId="6ABAC965" w:rsidR="00980AB2" w:rsidRPr="005872BA" w:rsidRDefault="00980AB2" w:rsidP="00980AB2">
      <w:pPr>
        <w:rPr>
          <w:rFonts w:ascii="Fighter" w:hAnsi="Fighter"/>
        </w:rPr>
      </w:pPr>
      <w:r w:rsidRPr="005872BA">
        <w:rPr>
          <w:rFonts w:ascii="Fighter" w:hAnsi="Fighter"/>
          <w:b/>
          <w:bCs/>
        </w:rPr>
        <w:t>Følsomme personoplysninger på papir, mails, telefon og pc</w:t>
      </w:r>
      <w:r w:rsidRPr="005872BA">
        <w:rPr>
          <w:rFonts w:ascii="Fighter" w:hAnsi="Fighter"/>
        </w:rPr>
        <w:t xml:space="preserve">: </w:t>
      </w:r>
    </w:p>
    <w:p w14:paraId="3ED61ABC" w14:textId="20C69702" w:rsidR="00980AB2" w:rsidRPr="005872BA" w:rsidRDefault="00980AB2" w:rsidP="00980AB2">
      <w:pPr>
        <w:rPr>
          <w:rFonts w:ascii="Fighter" w:hAnsi="Fighter"/>
        </w:rPr>
      </w:pPr>
      <w:r w:rsidRPr="005872BA">
        <w:rPr>
          <w:rFonts w:ascii="Fighter" w:hAnsi="Fighter"/>
        </w:rPr>
        <w:t>Slettes senest en måned efter, oplysningerne er brugt til deres formål.</w:t>
      </w:r>
    </w:p>
    <w:p w14:paraId="36CC7045" w14:textId="77777777" w:rsidR="00980AB2" w:rsidRPr="005872BA" w:rsidRDefault="00980AB2" w:rsidP="00980AB2">
      <w:pPr>
        <w:rPr>
          <w:rFonts w:ascii="Fighter" w:hAnsi="Fighter"/>
        </w:rPr>
      </w:pPr>
    </w:p>
    <w:p w14:paraId="5BFBD5F7" w14:textId="2D3BA59C" w:rsidR="00980AB2" w:rsidRPr="005872BA" w:rsidRDefault="00980AB2" w:rsidP="00980AB2">
      <w:pPr>
        <w:rPr>
          <w:rFonts w:ascii="Fighter" w:hAnsi="Fighter"/>
        </w:rPr>
      </w:pPr>
      <w:r w:rsidRPr="005872BA">
        <w:rPr>
          <w:rFonts w:ascii="Fighter" w:hAnsi="Fighter"/>
          <w:b/>
          <w:bCs/>
        </w:rPr>
        <w:t>Referater på frivillig.dk</w:t>
      </w:r>
      <w:r w:rsidRPr="005872BA">
        <w:rPr>
          <w:rFonts w:ascii="Fighter" w:hAnsi="Fighter"/>
        </w:rPr>
        <w:t xml:space="preserve">: </w:t>
      </w:r>
    </w:p>
    <w:p w14:paraId="674C48D5" w14:textId="59F58390" w:rsidR="00980AB2" w:rsidRPr="005872BA" w:rsidRDefault="00980AB2" w:rsidP="00980AB2">
      <w:pPr>
        <w:rPr>
          <w:rFonts w:ascii="Fighter" w:hAnsi="Fighter"/>
        </w:rPr>
      </w:pPr>
      <w:r w:rsidRPr="005872BA">
        <w:rPr>
          <w:rFonts w:ascii="Fighter" w:hAnsi="Fighter"/>
        </w:rPr>
        <w:t>Slettes senest efter fem år</w:t>
      </w:r>
    </w:p>
    <w:p w14:paraId="749306FE" w14:textId="0718BBCC" w:rsidR="00980AB2" w:rsidRPr="005872BA" w:rsidRDefault="00980AB2" w:rsidP="00980AB2">
      <w:pPr>
        <w:rPr>
          <w:rFonts w:ascii="Fighter" w:hAnsi="Fighter"/>
        </w:rPr>
      </w:pPr>
    </w:p>
    <w:p w14:paraId="47802287" w14:textId="77777777" w:rsidR="00980AB2" w:rsidRPr="005872BA" w:rsidRDefault="00980AB2" w:rsidP="00980AB2">
      <w:pPr>
        <w:rPr>
          <w:rFonts w:ascii="Fighter" w:hAnsi="Fighter"/>
        </w:rPr>
      </w:pPr>
      <w:r w:rsidRPr="005872BA">
        <w:rPr>
          <w:rFonts w:ascii="Fighter" w:hAnsi="Fighter"/>
          <w:b/>
          <w:bCs/>
        </w:rPr>
        <w:t>Stafet For Livet- deltagerlister</w:t>
      </w:r>
      <w:r w:rsidRPr="005872BA">
        <w:rPr>
          <w:rFonts w:ascii="Fighter" w:hAnsi="Fighter"/>
        </w:rPr>
        <w:t xml:space="preserve">: </w:t>
      </w:r>
    </w:p>
    <w:p w14:paraId="19B97062" w14:textId="77777777" w:rsidR="00980AB2" w:rsidRPr="005872BA" w:rsidRDefault="00980AB2" w:rsidP="00980AB2">
      <w:pPr>
        <w:rPr>
          <w:rFonts w:ascii="Fighter" w:hAnsi="Fighter"/>
        </w:rPr>
      </w:pPr>
      <w:r w:rsidRPr="005872BA">
        <w:rPr>
          <w:rFonts w:ascii="Fighter" w:hAnsi="Fighter"/>
        </w:rPr>
        <w:t>Slettes efter tre stafetsæsoner</w:t>
      </w:r>
    </w:p>
    <w:p w14:paraId="7A19232F" w14:textId="77777777" w:rsidR="00980AB2" w:rsidRPr="005872BA" w:rsidRDefault="00980AB2" w:rsidP="00980AB2">
      <w:pPr>
        <w:rPr>
          <w:rFonts w:ascii="Fighter" w:hAnsi="Fighter"/>
        </w:rPr>
      </w:pPr>
    </w:p>
    <w:p w14:paraId="3167BC22" w14:textId="7555B36D" w:rsidR="00980AB2" w:rsidRPr="005872BA" w:rsidRDefault="00980AB2" w:rsidP="00980AB2">
      <w:pPr>
        <w:rPr>
          <w:rFonts w:ascii="Fighter" w:hAnsi="Fighter"/>
        </w:rPr>
      </w:pPr>
      <w:r w:rsidRPr="005872BA">
        <w:rPr>
          <w:rFonts w:ascii="Fighter" w:hAnsi="Fighter"/>
          <w:b/>
          <w:bCs/>
        </w:rPr>
        <w:t>Figtherlister</w:t>
      </w:r>
      <w:r w:rsidRPr="005872BA">
        <w:rPr>
          <w:rFonts w:ascii="Fighter" w:hAnsi="Fighter"/>
        </w:rPr>
        <w:t xml:space="preserve">: </w:t>
      </w:r>
    </w:p>
    <w:p w14:paraId="73A93A24" w14:textId="7F2879DD" w:rsidR="00980AB2" w:rsidRDefault="00980AB2" w:rsidP="00980AB2">
      <w:pPr>
        <w:rPr>
          <w:rFonts w:ascii="Fighter" w:hAnsi="Fighter"/>
        </w:rPr>
      </w:pPr>
      <w:r w:rsidRPr="005872BA">
        <w:rPr>
          <w:rFonts w:ascii="Fighter" w:hAnsi="Fighter"/>
        </w:rPr>
        <w:t>Slettes efter t</w:t>
      </w:r>
      <w:r w:rsidR="004F0657">
        <w:rPr>
          <w:rFonts w:ascii="Fighter" w:hAnsi="Fighter"/>
        </w:rPr>
        <w:t>re</w:t>
      </w:r>
      <w:r w:rsidRPr="005872BA">
        <w:rPr>
          <w:rFonts w:ascii="Fighter" w:hAnsi="Fighter"/>
        </w:rPr>
        <w:t xml:space="preserve"> stafetsæsoner</w:t>
      </w:r>
    </w:p>
    <w:p w14:paraId="58D665BE" w14:textId="5F0F0D75" w:rsidR="00980AB2" w:rsidRDefault="00980AB2" w:rsidP="00797E4A">
      <w:pPr>
        <w:rPr>
          <w:rFonts w:ascii="Fighter" w:hAnsi="Fighter" w:cs="Segoe UI"/>
        </w:rPr>
      </w:pPr>
    </w:p>
    <w:p w14:paraId="19219836" w14:textId="77777777" w:rsidR="00797E4A" w:rsidRPr="00DA174A" w:rsidRDefault="00797E4A" w:rsidP="00F73665">
      <w:pPr>
        <w:spacing w:line="240" w:lineRule="auto"/>
        <w:rPr>
          <w:rFonts w:ascii="Fighter" w:hAnsi="Fighter"/>
          <w:sz w:val="10"/>
        </w:rPr>
      </w:pPr>
    </w:p>
    <w:p w14:paraId="5620D216" w14:textId="77777777" w:rsidR="000C60C0" w:rsidRDefault="000C60C0" w:rsidP="00797E4A">
      <w:pPr>
        <w:pStyle w:val="Overskrift2"/>
        <w:rPr>
          <w:rStyle w:val="Kraftigfremhvning"/>
        </w:rPr>
      </w:pPr>
    </w:p>
    <w:p w14:paraId="5FFABD2B" w14:textId="77777777" w:rsidR="000C60C0" w:rsidRDefault="000C60C0" w:rsidP="000C60C0"/>
    <w:p w14:paraId="4C6A905D" w14:textId="77777777" w:rsidR="000C60C0" w:rsidRDefault="000C60C0" w:rsidP="000C60C0"/>
    <w:p w14:paraId="0B04118A" w14:textId="77777777" w:rsidR="000C60C0" w:rsidRDefault="000C60C0" w:rsidP="000C60C0"/>
    <w:p w14:paraId="4234B3A7" w14:textId="77777777" w:rsidR="000C60C0" w:rsidRDefault="000C60C0" w:rsidP="000C60C0"/>
    <w:p w14:paraId="06850518" w14:textId="77777777" w:rsidR="000C60C0" w:rsidRDefault="000C60C0" w:rsidP="000C60C0"/>
    <w:p w14:paraId="69195C74" w14:textId="77777777" w:rsidR="000C60C0" w:rsidRPr="000C60C0" w:rsidRDefault="000C60C0" w:rsidP="000C60C0"/>
    <w:p w14:paraId="126872ED" w14:textId="59EF6B66" w:rsidR="00797E4A" w:rsidRDefault="00980AB2" w:rsidP="00797E4A">
      <w:pPr>
        <w:pStyle w:val="Overskrift2"/>
        <w:rPr>
          <w:rStyle w:val="Kraftigfremhvning"/>
        </w:rPr>
      </w:pPr>
      <w:bookmarkStart w:id="19" w:name="_Toc147402742"/>
      <w:r>
        <w:rPr>
          <w:rStyle w:val="Kraftigfremhvning"/>
        </w:rPr>
        <w:lastRenderedPageBreak/>
        <w:t>9</w:t>
      </w:r>
      <w:r w:rsidR="3C7D6EB7" w:rsidRPr="63826148">
        <w:rPr>
          <w:rStyle w:val="Kraftigfremhvning"/>
        </w:rPr>
        <w:t>. Sikkerheds</w:t>
      </w:r>
      <w:r w:rsidR="00F546C3">
        <w:rPr>
          <w:rStyle w:val="Kraftigfremhvning"/>
        </w:rPr>
        <w:t>hændelse</w:t>
      </w:r>
      <w:bookmarkEnd w:id="19"/>
      <w:r w:rsidR="3C7D6EB7" w:rsidRPr="63826148">
        <w:rPr>
          <w:rStyle w:val="Kraftigfremhvning"/>
        </w:rPr>
        <w:t xml:space="preserve"> </w:t>
      </w:r>
    </w:p>
    <w:p w14:paraId="3B33467E" w14:textId="32834EB5" w:rsidR="00797E4A" w:rsidRPr="000B0C45" w:rsidRDefault="00000000" w:rsidP="00797E4A">
      <w:pPr>
        <w:rPr>
          <w:rFonts w:ascii="Fighter" w:hAnsi="Fighter" w:cs="Segoe UI"/>
        </w:rPr>
      </w:pPr>
      <w:r>
        <w:rPr>
          <w:rFonts w:asciiTheme="majorHAnsi" w:hAnsiTheme="majorHAnsi"/>
          <w:iCs/>
          <w:noProof/>
        </w:rPr>
        <w:pict w14:anchorId="301954CB">
          <v:shape id="_x0000_s2052" type="#_x0000_t75" style="position:absolute;margin-left:427.45pt;margin-top:21.9pt;width:63.25pt;height:63.25pt;z-index:251665408;mso-position-horizontal-relative:margin;mso-position-vertical-relative:margin">
            <v:imagedata r:id="rId20" o:title="Advarsel_Roed"/>
            <w10:wrap type="square" anchorx="margin" anchory="margin"/>
          </v:shape>
        </w:pict>
      </w:r>
      <w:r w:rsidR="00797E4A" w:rsidRPr="000B0C45">
        <w:rPr>
          <w:rFonts w:ascii="Fighter" w:hAnsi="Fighter" w:cs="Segoe UI"/>
        </w:rPr>
        <w:t xml:space="preserve">Hvis du bliver opmærksom på </w:t>
      </w:r>
      <w:r w:rsidR="00F546C3">
        <w:rPr>
          <w:rFonts w:ascii="Fighter" w:hAnsi="Fighter" w:cs="Segoe UI"/>
        </w:rPr>
        <w:t>en sikkerhedshændelse</w:t>
      </w:r>
      <w:r w:rsidR="00797E4A" w:rsidRPr="000B0C45">
        <w:rPr>
          <w:rFonts w:ascii="Fighter" w:hAnsi="Fighter" w:cs="Segoe UI"/>
        </w:rPr>
        <w:t xml:space="preserve">, skal du straks give besked om </w:t>
      </w:r>
      <w:r w:rsidR="00530F21">
        <w:rPr>
          <w:rFonts w:ascii="Fighter" w:hAnsi="Fighter" w:cs="Segoe UI"/>
        </w:rPr>
        <w:t xml:space="preserve">det </w:t>
      </w:r>
      <w:r w:rsidR="00797E4A" w:rsidRPr="000B0C45">
        <w:rPr>
          <w:rFonts w:ascii="Fighter" w:hAnsi="Fighter" w:cs="Segoe UI"/>
        </w:rPr>
        <w:t>til</w:t>
      </w:r>
      <w:r w:rsidR="005E5D8A">
        <w:rPr>
          <w:rFonts w:ascii="Fighter" w:hAnsi="Fighter" w:cs="Segoe UI"/>
        </w:rPr>
        <w:t xml:space="preserve"> din</w:t>
      </w:r>
      <w:r w:rsidR="00797E4A" w:rsidRPr="000B0C45">
        <w:rPr>
          <w:rFonts w:ascii="Fighter" w:hAnsi="Fighter" w:cs="Segoe UI"/>
        </w:rPr>
        <w:t xml:space="preserve"> </w:t>
      </w:r>
      <w:r w:rsidR="00797E4A" w:rsidRPr="00714428">
        <w:rPr>
          <w:rFonts w:ascii="Fighter" w:hAnsi="Fighter" w:cs="Segoe UI"/>
        </w:rPr>
        <w:t>nærmeste ansatte kontaktperson (</w:t>
      </w:r>
      <w:r w:rsidR="005E5D8A">
        <w:rPr>
          <w:rFonts w:ascii="Fighter" w:hAnsi="Fighter" w:cs="Segoe UI"/>
        </w:rPr>
        <w:t xml:space="preserve">f.eks. </w:t>
      </w:r>
      <w:r w:rsidR="00797E4A" w:rsidRPr="00714428">
        <w:rPr>
          <w:rFonts w:ascii="Fighter" w:hAnsi="Fighter" w:cs="Segoe UI"/>
        </w:rPr>
        <w:t>en områdekonsulent, en stafetkonsulent, en projektleder, en butiksleder eller en patientstøttekontaktperson).</w:t>
      </w:r>
      <w:r w:rsidR="00797E4A" w:rsidRPr="000B0C45">
        <w:rPr>
          <w:rFonts w:ascii="Fighter" w:hAnsi="Fighter" w:cs="Segoe UI"/>
          <w:b/>
          <w:bCs/>
        </w:rPr>
        <w:br/>
      </w:r>
    </w:p>
    <w:p w14:paraId="523AA5B3" w14:textId="7B084FE5" w:rsidR="00797E4A" w:rsidRDefault="00797E4A" w:rsidP="00797E4A">
      <w:pPr>
        <w:rPr>
          <w:rFonts w:ascii="Fighter" w:hAnsi="Fighter" w:cs="Segoe UI"/>
        </w:rPr>
      </w:pPr>
      <w:r w:rsidRPr="00E00BA5">
        <w:rPr>
          <w:rFonts w:ascii="Fighter" w:hAnsi="Fighter" w:cs="Segoe UI"/>
        </w:rPr>
        <w:t>E</w:t>
      </w:r>
      <w:r w:rsidR="00F546C3">
        <w:rPr>
          <w:rFonts w:ascii="Fighter" w:hAnsi="Fighter" w:cs="Segoe UI"/>
        </w:rPr>
        <w:t>n</w:t>
      </w:r>
      <w:r w:rsidRPr="00E00BA5">
        <w:rPr>
          <w:rFonts w:ascii="Fighter" w:hAnsi="Fighter" w:cs="Segoe UI"/>
        </w:rPr>
        <w:t xml:space="preserve"> sikkerheds</w:t>
      </w:r>
      <w:r w:rsidR="00F546C3">
        <w:rPr>
          <w:rFonts w:ascii="Fighter" w:hAnsi="Fighter" w:cs="Segoe UI"/>
        </w:rPr>
        <w:t>hændelse</w:t>
      </w:r>
      <w:r w:rsidRPr="00E00BA5">
        <w:rPr>
          <w:rFonts w:ascii="Fighter" w:hAnsi="Fighter" w:cs="Segoe UI"/>
        </w:rPr>
        <w:t xml:space="preserve"> kan dreje sig om, at uberettigede har fået adgang til personoplysninger. </w:t>
      </w:r>
    </w:p>
    <w:p w14:paraId="296FEF7D" w14:textId="77777777" w:rsidR="00797E4A" w:rsidRPr="00E00BA5" w:rsidRDefault="00797E4A" w:rsidP="00797E4A">
      <w:pPr>
        <w:rPr>
          <w:rFonts w:ascii="Fighter" w:hAnsi="Fighter" w:cs="Segoe UI"/>
        </w:rPr>
      </w:pPr>
    </w:p>
    <w:p w14:paraId="4B9FFBC7" w14:textId="23259000" w:rsidR="00797E4A" w:rsidRDefault="00797E4A" w:rsidP="00E9337D">
      <w:pPr>
        <w:rPr>
          <w:rFonts w:ascii="Fighter" w:hAnsi="Fighter" w:cs="Segoe UI"/>
        </w:rPr>
      </w:pPr>
      <w:r w:rsidRPr="00E00BA5">
        <w:rPr>
          <w:rFonts w:ascii="Fighter" w:hAnsi="Fighter" w:cs="Segoe UI"/>
        </w:rPr>
        <w:t>Eksempler på sikkerhed</w:t>
      </w:r>
      <w:r w:rsidR="00F546C3">
        <w:rPr>
          <w:rFonts w:ascii="Fighter" w:hAnsi="Fighter" w:cs="Segoe UI"/>
        </w:rPr>
        <w:t>shændelser</w:t>
      </w:r>
      <w:r w:rsidRPr="00E00BA5">
        <w:rPr>
          <w:rFonts w:ascii="Fighter" w:hAnsi="Fighter" w:cs="Segoe UI"/>
        </w:rPr>
        <w:t>:</w:t>
      </w:r>
      <w:r w:rsidR="00C30068">
        <w:rPr>
          <w:rFonts w:ascii="Fighter" w:hAnsi="Fighter" w:cs="Segoe UI"/>
        </w:rPr>
        <w:t xml:space="preserve"> </w:t>
      </w:r>
    </w:p>
    <w:p w14:paraId="7194DBDC" w14:textId="77777777" w:rsidR="00DA174A" w:rsidRPr="00E00BA5" w:rsidRDefault="00DA174A" w:rsidP="00E9337D">
      <w:pPr>
        <w:rPr>
          <w:rFonts w:ascii="Fighter" w:hAnsi="Fighter" w:cs="Segoe UI"/>
        </w:rPr>
      </w:pPr>
    </w:p>
    <w:p w14:paraId="0E9C4D39" w14:textId="77777777" w:rsidR="00797E4A" w:rsidRDefault="00797E4A" w:rsidP="00E9337D">
      <w:pPr>
        <w:pStyle w:val="Listeafsnit"/>
        <w:numPr>
          <w:ilvl w:val="0"/>
          <w:numId w:val="19"/>
        </w:numPr>
        <w:rPr>
          <w:rFonts w:ascii="Fighter" w:hAnsi="Fighter" w:cs="Segoe UI"/>
        </w:rPr>
      </w:pPr>
      <w:r w:rsidRPr="00F75B8C">
        <w:rPr>
          <w:rFonts w:ascii="Fighter" w:hAnsi="Fighter" w:cs="Segoe UI"/>
        </w:rPr>
        <w:t>At man ved en fejl har sendt personoplysninger til en forkert modtager.</w:t>
      </w:r>
    </w:p>
    <w:p w14:paraId="56CB2A32" w14:textId="48B42507" w:rsidR="00F546C3" w:rsidRPr="00F75B8C" w:rsidRDefault="00F546C3" w:rsidP="00E9337D">
      <w:pPr>
        <w:pStyle w:val="Listeafsnit"/>
        <w:numPr>
          <w:ilvl w:val="0"/>
          <w:numId w:val="19"/>
        </w:numPr>
        <w:rPr>
          <w:rFonts w:ascii="Fighter" w:hAnsi="Fighter" w:cs="Segoe UI"/>
        </w:rPr>
      </w:pPr>
      <w:r>
        <w:rPr>
          <w:rFonts w:ascii="Fighter" w:hAnsi="Fighter" w:cs="Segoe UI"/>
        </w:rPr>
        <w:t>At man har sendt en mail ud til en gruppe brugere eller frivillige, men ved en fejl ikke har sendt mailen BCC.</w:t>
      </w:r>
    </w:p>
    <w:p w14:paraId="615CD1A6" w14:textId="108F1C83" w:rsidR="00797E4A" w:rsidRPr="00F75B8C" w:rsidRDefault="005E5D8A" w:rsidP="00E9337D">
      <w:pPr>
        <w:pStyle w:val="Listeafsnit"/>
        <w:numPr>
          <w:ilvl w:val="0"/>
          <w:numId w:val="19"/>
        </w:numPr>
        <w:rPr>
          <w:rFonts w:ascii="Fighter" w:hAnsi="Fighter" w:cs="Segoe UI"/>
        </w:rPr>
      </w:pPr>
      <w:r>
        <w:rPr>
          <w:rFonts w:ascii="Fighter" w:hAnsi="Fighter" w:cs="Segoe UI"/>
        </w:rPr>
        <w:t xml:space="preserve">At udstyr eller at </w:t>
      </w:r>
      <w:r w:rsidRPr="00F75B8C">
        <w:rPr>
          <w:rFonts w:ascii="Fighter" w:hAnsi="Fighter" w:cs="Segoe UI"/>
        </w:rPr>
        <w:t>dokumenter med personoplysninger</w:t>
      </w:r>
      <w:r>
        <w:rPr>
          <w:rFonts w:ascii="Fighter" w:hAnsi="Fighter" w:cs="Segoe UI"/>
        </w:rPr>
        <w:t xml:space="preserve"> er blevet m</w:t>
      </w:r>
      <w:r w:rsidR="00797E4A" w:rsidRPr="00F75B8C">
        <w:rPr>
          <w:rFonts w:ascii="Fighter" w:hAnsi="Fighter" w:cs="Segoe UI"/>
        </w:rPr>
        <w:t>istet eller stjålet (f.eks</w:t>
      </w:r>
      <w:r>
        <w:rPr>
          <w:rFonts w:ascii="Fighter" w:hAnsi="Fighter" w:cs="Segoe UI"/>
        </w:rPr>
        <w:t>. en</w:t>
      </w:r>
      <w:r w:rsidR="00797E4A" w:rsidRPr="00F75B8C">
        <w:rPr>
          <w:rFonts w:ascii="Fighter" w:hAnsi="Fighter" w:cs="Segoe UI"/>
        </w:rPr>
        <w:t xml:space="preserve"> </w:t>
      </w:r>
      <w:r w:rsidR="005B177F">
        <w:rPr>
          <w:rFonts w:ascii="Fighter" w:hAnsi="Fighter" w:cs="Segoe UI"/>
        </w:rPr>
        <w:t>pc</w:t>
      </w:r>
      <w:r w:rsidR="00797E4A" w:rsidRPr="00F75B8C">
        <w:rPr>
          <w:rFonts w:ascii="Fighter" w:hAnsi="Fighter" w:cs="Segoe UI"/>
        </w:rPr>
        <w:t xml:space="preserve"> </w:t>
      </w:r>
      <w:r>
        <w:rPr>
          <w:rFonts w:ascii="Fighter" w:hAnsi="Fighter" w:cs="Segoe UI"/>
        </w:rPr>
        <w:t>eller</w:t>
      </w:r>
      <w:r w:rsidR="00797E4A" w:rsidRPr="00F75B8C">
        <w:rPr>
          <w:rFonts w:ascii="Fighter" w:hAnsi="Fighter" w:cs="Segoe UI"/>
        </w:rPr>
        <w:t xml:space="preserve"> </w:t>
      </w:r>
      <w:r>
        <w:rPr>
          <w:rFonts w:ascii="Fighter" w:hAnsi="Fighter" w:cs="Segoe UI"/>
        </w:rPr>
        <w:t xml:space="preserve">en </w:t>
      </w:r>
      <w:r w:rsidR="00797E4A" w:rsidRPr="00F75B8C">
        <w:rPr>
          <w:rFonts w:ascii="Fighter" w:hAnsi="Fighter" w:cs="Segoe UI"/>
        </w:rPr>
        <w:t>telefon).</w:t>
      </w:r>
    </w:p>
    <w:p w14:paraId="54F169A8" w14:textId="67B351B7" w:rsidR="00797E4A" w:rsidRPr="00F75B8C" w:rsidRDefault="005E5D8A" w:rsidP="00E9337D">
      <w:pPr>
        <w:pStyle w:val="Listeafsnit"/>
        <w:numPr>
          <w:ilvl w:val="0"/>
          <w:numId w:val="19"/>
        </w:numPr>
        <w:rPr>
          <w:rFonts w:ascii="Fighter" w:hAnsi="Fighter" w:cs="Segoe UI"/>
        </w:rPr>
      </w:pPr>
      <w:r>
        <w:rPr>
          <w:rFonts w:ascii="Fighter" w:hAnsi="Fighter" w:cs="Segoe UI"/>
        </w:rPr>
        <w:t>At der er sket et h</w:t>
      </w:r>
      <w:r w:rsidR="00797E4A" w:rsidRPr="00F75B8C">
        <w:rPr>
          <w:rFonts w:ascii="Fighter" w:hAnsi="Fighter" w:cs="Segoe UI"/>
        </w:rPr>
        <w:t>ackerangreb</w:t>
      </w:r>
      <w:r>
        <w:rPr>
          <w:rFonts w:ascii="Fighter" w:hAnsi="Fighter" w:cs="Segoe UI"/>
        </w:rPr>
        <w:t>, f</w:t>
      </w:r>
      <w:r w:rsidRPr="00F75B8C">
        <w:rPr>
          <w:rFonts w:ascii="Fighter" w:hAnsi="Fighter" w:cs="Segoe UI"/>
        </w:rPr>
        <w:t>.eks.</w:t>
      </w:r>
      <w:r w:rsidR="00797E4A" w:rsidRPr="00F75B8C">
        <w:rPr>
          <w:rFonts w:ascii="Fighter" w:hAnsi="Fighter" w:cs="Segoe UI"/>
        </w:rPr>
        <w:t xml:space="preserve"> hacking af </w:t>
      </w:r>
      <w:r>
        <w:rPr>
          <w:rFonts w:ascii="Fighter" w:hAnsi="Fighter" w:cs="Segoe UI"/>
        </w:rPr>
        <w:t xml:space="preserve">en </w:t>
      </w:r>
      <w:r w:rsidR="00797E4A" w:rsidRPr="00F75B8C">
        <w:rPr>
          <w:rFonts w:ascii="Fighter" w:hAnsi="Fighter" w:cs="Segoe UI"/>
        </w:rPr>
        <w:t>server, så uvedkommende har fået adgang til brugeres oplysninger.</w:t>
      </w:r>
    </w:p>
    <w:p w14:paraId="2E5823B5" w14:textId="2AC4C734" w:rsidR="00797E4A" w:rsidRDefault="005E5D8A" w:rsidP="00797E4A">
      <w:pPr>
        <w:pStyle w:val="Listeafsnit"/>
        <w:numPr>
          <w:ilvl w:val="0"/>
          <w:numId w:val="19"/>
        </w:numPr>
        <w:rPr>
          <w:rFonts w:ascii="Fighter" w:hAnsi="Fighter" w:cs="Segoe UI"/>
        </w:rPr>
      </w:pPr>
      <w:r>
        <w:rPr>
          <w:rFonts w:ascii="Fighter" w:hAnsi="Fighter" w:cs="Segoe UI"/>
        </w:rPr>
        <w:t>At man er blevet offer for p</w:t>
      </w:r>
      <w:r w:rsidR="00797E4A" w:rsidRPr="00F75B8C">
        <w:rPr>
          <w:rFonts w:ascii="Fighter" w:hAnsi="Fighter" w:cs="Segoe UI"/>
        </w:rPr>
        <w:t>hishing</w:t>
      </w:r>
      <w:r>
        <w:rPr>
          <w:rFonts w:ascii="Fighter" w:hAnsi="Fighter" w:cs="Segoe UI"/>
        </w:rPr>
        <w:t>. Der kan f</w:t>
      </w:r>
      <w:r w:rsidRPr="00F75B8C">
        <w:rPr>
          <w:rFonts w:ascii="Fighter" w:hAnsi="Fighter" w:cs="Segoe UI"/>
        </w:rPr>
        <w:t>.eks.</w:t>
      </w:r>
      <w:r w:rsidR="00797E4A" w:rsidRPr="00F75B8C">
        <w:rPr>
          <w:rFonts w:ascii="Fighter" w:hAnsi="Fighter" w:cs="Segoe UI"/>
        </w:rPr>
        <w:t xml:space="preserve"> </w:t>
      </w:r>
      <w:r>
        <w:rPr>
          <w:rFonts w:ascii="Fighter" w:hAnsi="Fighter" w:cs="Segoe UI"/>
        </w:rPr>
        <w:t xml:space="preserve">være tale om, </w:t>
      </w:r>
      <w:r w:rsidR="00797E4A" w:rsidRPr="00F75B8C">
        <w:rPr>
          <w:rFonts w:ascii="Fighter" w:hAnsi="Fighter" w:cs="Segoe UI"/>
        </w:rPr>
        <w:t xml:space="preserve">at </w:t>
      </w:r>
      <w:r>
        <w:rPr>
          <w:rFonts w:ascii="Fighter" w:hAnsi="Fighter" w:cs="Segoe UI"/>
        </w:rPr>
        <w:t xml:space="preserve">en </w:t>
      </w:r>
      <w:r w:rsidR="00797E4A" w:rsidRPr="00F75B8C">
        <w:rPr>
          <w:rFonts w:ascii="Fighter" w:hAnsi="Fighter" w:cs="Segoe UI"/>
        </w:rPr>
        <w:t xml:space="preserve">mailkonto er blevet benyttet af uvedkommende </w:t>
      </w:r>
      <w:r>
        <w:rPr>
          <w:rFonts w:ascii="Fighter" w:hAnsi="Fighter" w:cs="Segoe UI"/>
        </w:rPr>
        <w:t xml:space="preserve">til f.eks. </w:t>
      </w:r>
      <w:r w:rsidR="00797E4A" w:rsidRPr="00F75B8C">
        <w:rPr>
          <w:rFonts w:ascii="Fighter" w:hAnsi="Fighter" w:cs="Segoe UI"/>
        </w:rPr>
        <w:t>at sende falske fakturaer</w:t>
      </w:r>
      <w:r>
        <w:rPr>
          <w:rFonts w:ascii="Fighter" w:hAnsi="Fighter" w:cs="Segoe UI"/>
        </w:rPr>
        <w:t xml:space="preserve"> til andre</w:t>
      </w:r>
      <w:r w:rsidR="00797E4A" w:rsidRPr="00F75B8C">
        <w:rPr>
          <w:rFonts w:ascii="Fighter" w:hAnsi="Fighter" w:cs="Segoe UI"/>
        </w:rPr>
        <w:t>.</w:t>
      </w:r>
    </w:p>
    <w:p w14:paraId="769D0D3C" w14:textId="77777777" w:rsidR="0063672C" w:rsidRDefault="0063672C" w:rsidP="0063672C">
      <w:pPr>
        <w:rPr>
          <w:rFonts w:ascii="Fighter" w:hAnsi="Fighter" w:cs="Segoe UI"/>
        </w:rPr>
      </w:pPr>
    </w:p>
    <w:p w14:paraId="17575958" w14:textId="74B5114A" w:rsidR="0063672C" w:rsidRDefault="00A843AD" w:rsidP="0063672C">
      <w:pPr>
        <w:rPr>
          <w:rFonts w:ascii="Fighter" w:hAnsi="Fighter" w:cs="Segoe UI"/>
        </w:rPr>
      </w:pPr>
      <w:r>
        <w:rPr>
          <w:rFonts w:ascii="Fighter" w:hAnsi="Fighter" w:cs="Segoe UI"/>
        </w:rPr>
        <w:t>S</w:t>
      </w:r>
      <w:r w:rsidRPr="63826148">
        <w:rPr>
          <w:rFonts w:ascii="Fighter" w:hAnsi="Fighter" w:cs="Segoe UI"/>
        </w:rPr>
        <w:t>om frivillig har du et ansvar for at give besked, hvis du opdager e</w:t>
      </w:r>
      <w:r w:rsidR="00F546C3">
        <w:rPr>
          <w:rFonts w:ascii="Fighter" w:hAnsi="Fighter" w:cs="Segoe UI"/>
        </w:rPr>
        <w:t>n</w:t>
      </w:r>
      <w:r w:rsidRPr="63826148">
        <w:rPr>
          <w:rFonts w:ascii="Fighter" w:hAnsi="Fighter" w:cs="Segoe UI"/>
        </w:rPr>
        <w:t xml:space="preserve"> sikkerheds</w:t>
      </w:r>
      <w:r w:rsidR="00F546C3">
        <w:rPr>
          <w:rFonts w:ascii="Fighter" w:hAnsi="Fighter" w:cs="Segoe UI"/>
        </w:rPr>
        <w:t>hændelse</w:t>
      </w:r>
      <w:r w:rsidRPr="63826148">
        <w:rPr>
          <w:rFonts w:ascii="Fighter" w:hAnsi="Fighter" w:cs="Segoe UI"/>
        </w:rPr>
        <w:t xml:space="preserve"> eller selv er kommet til at jokke i spinaten.</w:t>
      </w:r>
      <w:r>
        <w:rPr>
          <w:rFonts w:ascii="Fighter" w:hAnsi="Fighter" w:cs="Segoe UI"/>
        </w:rPr>
        <w:t xml:space="preserve"> </w:t>
      </w:r>
      <w:r w:rsidR="66F8356F" w:rsidRPr="63826148">
        <w:rPr>
          <w:rFonts w:ascii="Fighter" w:hAnsi="Fighter" w:cs="Segoe UI"/>
        </w:rPr>
        <w:t xml:space="preserve">Det er </w:t>
      </w:r>
      <w:r>
        <w:rPr>
          <w:rFonts w:ascii="Fighter" w:hAnsi="Fighter" w:cs="Segoe UI"/>
        </w:rPr>
        <w:t xml:space="preserve">dog </w:t>
      </w:r>
      <w:r w:rsidR="66F8356F" w:rsidRPr="63826148">
        <w:rPr>
          <w:rFonts w:ascii="Fighter" w:hAnsi="Fighter" w:cs="Segoe UI"/>
        </w:rPr>
        <w:t xml:space="preserve">Kræftens Bekæmpelse – og ikke dig som privatperson – som </w:t>
      </w:r>
      <w:r>
        <w:rPr>
          <w:rFonts w:ascii="Fighter" w:hAnsi="Fighter" w:cs="Segoe UI"/>
        </w:rPr>
        <w:t xml:space="preserve">vil være </w:t>
      </w:r>
      <w:r w:rsidR="66F8356F" w:rsidRPr="63826148">
        <w:rPr>
          <w:rFonts w:ascii="Fighter" w:hAnsi="Fighter" w:cs="Segoe UI"/>
        </w:rPr>
        <w:t>ansvarlig for eventuelle sikkerheds</w:t>
      </w:r>
      <w:r w:rsidR="00F546C3">
        <w:rPr>
          <w:rFonts w:ascii="Fighter" w:hAnsi="Fighter" w:cs="Segoe UI"/>
        </w:rPr>
        <w:t>hændelser</w:t>
      </w:r>
      <w:r w:rsidR="66F8356F" w:rsidRPr="63826148">
        <w:rPr>
          <w:rFonts w:ascii="Fighter" w:hAnsi="Fighter" w:cs="Segoe UI"/>
        </w:rPr>
        <w:t xml:space="preserve">. </w:t>
      </w:r>
    </w:p>
    <w:p w14:paraId="54CD245A" w14:textId="77777777" w:rsidR="00A76956" w:rsidRPr="0063672C" w:rsidRDefault="00A76956" w:rsidP="0063672C">
      <w:pPr>
        <w:rPr>
          <w:rFonts w:ascii="Fighter" w:hAnsi="Fighter" w:cs="Segoe UI"/>
        </w:rPr>
      </w:pPr>
    </w:p>
    <w:p w14:paraId="2D0C6E22" w14:textId="2D8A41B6" w:rsidR="00797E4A" w:rsidRPr="0059403D" w:rsidRDefault="00980AB2" w:rsidP="00797E4A">
      <w:pPr>
        <w:pStyle w:val="Overskrift2"/>
        <w:rPr>
          <w:rStyle w:val="Kraftigfremhvning"/>
        </w:rPr>
      </w:pPr>
      <w:bookmarkStart w:id="20" w:name="_Toc147402743"/>
      <w:r>
        <w:rPr>
          <w:rStyle w:val="Kraftigfremhvning"/>
        </w:rPr>
        <w:t>10</w:t>
      </w:r>
      <w:r w:rsidR="00797E4A">
        <w:rPr>
          <w:rStyle w:val="Kraftigfremhvning"/>
        </w:rPr>
        <w:t>. Spørgsmål</w:t>
      </w:r>
      <w:bookmarkEnd w:id="20"/>
      <w:r w:rsidR="00797E4A">
        <w:rPr>
          <w:rStyle w:val="Kraftigfremhvning"/>
        </w:rPr>
        <w:t xml:space="preserve"> </w:t>
      </w:r>
    </w:p>
    <w:p w14:paraId="0FDE79B4" w14:textId="2E2796A7" w:rsidR="00576ADD" w:rsidRDefault="00797E4A" w:rsidP="005605EB">
      <w:pPr>
        <w:rPr>
          <w:rFonts w:ascii="Fighter" w:hAnsi="Fighter" w:cs="Segoe UI"/>
        </w:rPr>
      </w:pPr>
      <w:r w:rsidRPr="00714428">
        <w:rPr>
          <w:rFonts w:ascii="Fighter" w:hAnsi="Fighter" w:cs="Segoe UI"/>
        </w:rPr>
        <w:t xml:space="preserve">Hvis du har spørgsmål vedrørende håndtering af personoplysninger, eller hvis du </w:t>
      </w:r>
      <w:r w:rsidR="007679E1" w:rsidRPr="00714428">
        <w:rPr>
          <w:rFonts w:ascii="Fighter" w:hAnsi="Fighter" w:cs="Segoe UI"/>
        </w:rPr>
        <w:t>f.eks.</w:t>
      </w:r>
      <w:r w:rsidRPr="00714428">
        <w:rPr>
          <w:rFonts w:ascii="Fighter" w:hAnsi="Fighter" w:cs="Segoe UI"/>
        </w:rPr>
        <w:t xml:space="preserve"> får henvendelser fra en, der ønsker at få indsigt i, hvordan Kræftens Bekæmpelse behandler persondata</w:t>
      </w:r>
      <w:r>
        <w:rPr>
          <w:rFonts w:ascii="Fighter" w:hAnsi="Fighter" w:cs="Segoe UI"/>
        </w:rPr>
        <w:t xml:space="preserve"> eller ønsker personoplysninger slettet</w:t>
      </w:r>
      <w:r w:rsidRPr="00714428">
        <w:rPr>
          <w:rFonts w:ascii="Fighter" w:hAnsi="Fighter" w:cs="Segoe UI"/>
        </w:rPr>
        <w:t xml:space="preserve">, så kontakt </w:t>
      </w:r>
      <w:r w:rsidR="007679E1">
        <w:rPr>
          <w:rFonts w:ascii="Fighter" w:hAnsi="Fighter" w:cs="Segoe UI"/>
        </w:rPr>
        <w:t xml:space="preserve">din </w:t>
      </w:r>
      <w:r w:rsidRPr="00714428">
        <w:rPr>
          <w:rFonts w:ascii="Fighter" w:hAnsi="Fighter" w:cs="Segoe UI"/>
        </w:rPr>
        <w:t>nærmeste ansatte kontaktperson (eksempelvis en områdekonsulent, en stafetkonsulent, en projektleder, en butiksleder eller e</w:t>
      </w:r>
      <w:r w:rsidR="00641670">
        <w:rPr>
          <w:rFonts w:ascii="Fighter" w:hAnsi="Fighter" w:cs="Segoe UI"/>
        </w:rPr>
        <w:t xml:space="preserve">n patientstøttekontaktperson). </w:t>
      </w:r>
    </w:p>
    <w:p w14:paraId="5AB6B593" w14:textId="77777777" w:rsidR="00576ADD" w:rsidRDefault="00576ADD" w:rsidP="005605EB">
      <w:pPr>
        <w:rPr>
          <w:rFonts w:ascii="Fighter" w:hAnsi="Fighter" w:cs="Segoe UI"/>
        </w:rPr>
      </w:pPr>
    </w:p>
    <w:p w14:paraId="70881FC9" w14:textId="77777777" w:rsidR="00576ADD" w:rsidRDefault="00576ADD" w:rsidP="00576ADD">
      <w:pPr>
        <w:pStyle w:val="Overskrift1"/>
        <w:rPr>
          <w:rStyle w:val="Kraftigfremhvning"/>
          <w:sz w:val="28"/>
        </w:rPr>
      </w:pPr>
      <w:bookmarkStart w:id="21" w:name="_Toc119494649"/>
    </w:p>
    <w:p w14:paraId="3372569B" w14:textId="77777777" w:rsidR="00576ADD" w:rsidRDefault="00576ADD" w:rsidP="00576ADD"/>
    <w:p w14:paraId="487803DA" w14:textId="77777777" w:rsidR="00576ADD" w:rsidRDefault="00576ADD" w:rsidP="00576ADD"/>
    <w:p w14:paraId="77515343" w14:textId="77777777" w:rsidR="00576ADD" w:rsidRDefault="00576ADD" w:rsidP="00576ADD"/>
    <w:p w14:paraId="0151B386" w14:textId="77777777" w:rsidR="00576ADD" w:rsidRDefault="00576ADD" w:rsidP="00576ADD"/>
    <w:p w14:paraId="3B8A9C9C" w14:textId="77777777" w:rsidR="00576ADD" w:rsidRDefault="00576ADD" w:rsidP="00576ADD"/>
    <w:p w14:paraId="4FCC4DEF" w14:textId="77777777" w:rsidR="00576ADD" w:rsidRDefault="00576ADD" w:rsidP="00576ADD"/>
    <w:p w14:paraId="2748604A" w14:textId="77777777" w:rsidR="00576ADD" w:rsidRDefault="00576ADD" w:rsidP="00576ADD"/>
    <w:p w14:paraId="6511B331" w14:textId="77777777" w:rsidR="00576ADD" w:rsidRDefault="00576ADD" w:rsidP="00576ADD"/>
    <w:p w14:paraId="6ADBF117" w14:textId="77777777" w:rsidR="00576ADD" w:rsidRDefault="00576ADD" w:rsidP="00576ADD"/>
    <w:p w14:paraId="2E60AD08" w14:textId="31385111" w:rsidR="00576ADD" w:rsidRPr="003E6E47" w:rsidRDefault="00576ADD" w:rsidP="00576ADD">
      <w:pPr>
        <w:pStyle w:val="Overskrift1"/>
        <w:rPr>
          <w:rStyle w:val="Kraftigfremhvning"/>
          <w:sz w:val="28"/>
        </w:rPr>
      </w:pPr>
      <w:bookmarkStart w:id="22" w:name="_Toc147402744"/>
      <w:r w:rsidRPr="003E6E47">
        <w:rPr>
          <w:rStyle w:val="Kraftigfremhvning"/>
          <w:sz w:val="28"/>
        </w:rPr>
        <w:lastRenderedPageBreak/>
        <w:t>Bilag 1: Generelt om GDPR</w:t>
      </w:r>
      <w:bookmarkEnd w:id="21"/>
      <w:bookmarkEnd w:id="22"/>
    </w:p>
    <w:p w14:paraId="4DDAE392" w14:textId="77777777" w:rsidR="00576ADD" w:rsidRPr="0040330E" w:rsidRDefault="00576ADD" w:rsidP="00576ADD">
      <w:pPr>
        <w:rPr>
          <w:rFonts w:ascii="Fighter" w:hAnsi="Fighter" w:cs="Calibri Light"/>
          <w:color w:val="566475"/>
          <w:sz w:val="24"/>
        </w:rPr>
      </w:pPr>
    </w:p>
    <w:p w14:paraId="615945CF" w14:textId="77777777" w:rsidR="00576ADD" w:rsidRPr="00920E8F" w:rsidRDefault="00576ADD" w:rsidP="00576ADD">
      <w:pPr>
        <w:rPr>
          <w:rFonts w:ascii="Fighter" w:hAnsi="Fighter" w:cs="Calibri Light"/>
          <w:color w:val="566475"/>
          <w:szCs w:val="22"/>
        </w:rPr>
      </w:pPr>
      <w:r w:rsidRPr="00920E8F">
        <w:rPr>
          <w:rFonts w:ascii="Fighter" w:hAnsi="Fighter" w:cs="Calibri Light"/>
          <w:color w:val="auto"/>
          <w:szCs w:val="22"/>
        </w:rPr>
        <w:t xml:space="preserve">Følgende oplysninger er hentet fra </w:t>
      </w:r>
      <w:hyperlink r:id="rId21" w:history="1">
        <w:r w:rsidRPr="00920E8F">
          <w:rPr>
            <w:rStyle w:val="Hyperlink"/>
            <w:rFonts w:ascii="Fighter" w:hAnsi="Fighter" w:cs="Calibri Light"/>
            <w:szCs w:val="22"/>
          </w:rPr>
          <w:t>Datatilsynets hjemmeside</w:t>
        </w:r>
      </w:hyperlink>
      <w:r w:rsidRPr="00920E8F">
        <w:rPr>
          <w:rFonts w:ascii="Fighter" w:hAnsi="Fighter" w:cs="Calibri Light"/>
          <w:szCs w:val="22"/>
        </w:rPr>
        <w:t>.</w:t>
      </w:r>
    </w:p>
    <w:p w14:paraId="38D7F403" w14:textId="77777777" w:rsidR="00576ADD" w:rsidRPr="00920E8F" w:rsidRDefault="00576ADD" w:rsidP="00576ADD">
      <w:pPr>
        <w:rPr>
          <w:rFonts w:ascii="Fighter" w:hAnsi="Fighter" w:cs="Calibri Light"/>
          <w:color w:val="566475"/>
          <w:szCs w:val="22"/>
        </w:rPr>
      </w:pPr>
    </w:p>
    <w:p w14:paraId="4FB8DA73" w14:textId="77777777" w:rsidR="00576ADD" w:rsidRPr="006B303F" w:rsidRDefault="00576ADD" w:rsidP="00576ADD">
      <w:pPr>
        <w:rPr>
          <w:rFonts w:ascii="Fighter" w:hAnsi="Fighter" w:cs="Calibri Light"/>
          <w:i/>
          <w:color w:val="FF0000"/>
          <w:szCs w:val="22"/>
        </w:rPr>
      </w:pPr>
      <w:r w:rsidRPr="00920E8F">
        <w:rPr>
          <w:rFonts w:ascii="Fighter" w:hAnsi="Fighter" w:cs="Calibri Light"/>
          <w:i/>
          <w:color w:val="FF0000"/>
          <w:szCs w:val="22"/>
        </w:rPr>
        <w:t>Hvad er behandling af personoplysninger?</w:t>
      </w:r>
    </w:p>
    <w:p w14:paraId="01A152EF" w14:textId="77777777" w:rsidR="00576ADD" w:rsidRPr="00920E8F" w:rsidRDefault="00576ADD" w:rsidP="00576ADD">
      <w:pPr>
        <w:rPr>
          <w:rFonts w:ascii="Fighter" w:hAnsi="Fighter" w:cs="Calibri Light"/>
          <w:color w:val="auto"/>
          <w:szCs w:val="22"/>
        </w:rPr>
      </w:pPr>
      <w:r w:rsidRPr="00920E8F">
        <w:rPr>
          <w:rFonts w:ascii="Fighter" w:hAnsi="Fighter" w:cs="Calibri Light"/>
          <w:color w:val="auto"/>
          <w:szCs w:val="22"/>
        </w:rPr>
        <w:t xml:space="preserve">Behandling af data omfatter </w:t>
      </w:r>
    </w:p>
    <w:p w14:paraId="24F7568B" w14:textId="77777777" w:rsidR="00576ADD" w:rsidRPr="00920E8F" w:rsidRDefault="00576ADD" w:rsidP="00576ADD">
      <w:pPr>
        <w:rPr>
          <w:rFonts w:ascii="Fighter" w:hAnsi="Fighter" w:cs="Calibri Light"/>
          <w:color w:val="auto"/>
          <w:szCs w:val="22"/>
        </w:rPr>
      </w:pPr>
    </w:p>
    <w:p w14:paraId="3FBFE36C" w14:textId="77777777" w:rsidR="00576ADD" w:rsidRPr="00920E8F" w:rsidRDefault="00576ADD" w:rsidP="00576ADD">
      <w:pPr>
        <w:ind w:left="1304"/>
        <w:rPr>
          <w:rFonts w:ascii="Fighter" w:hAnsi="Fighter" w:cs="Calibri Light"/>
          <w:color w:val="auto"/>
          <w:szCs w:val="22"/>
        </w:rPr>
      </w:pPr>
      <w:r w:rsidRPr="00920E8F">
        <w:rPr>
          <w:rFonts w:ascii="Fighter" w:hAnsi="Fighter" w:cs="Calibri Light"/>
          <w:color w:val="auto"/>
          <w:szCs w:val="22"/>
        </w:rPr>
        <w:t xml:space="preserve">”enhver håndtering af personoplysninger, herunder indsamling, registrering, organisering, systematisering, opbevaring, tilpasning eller ændring, genfinding, søgning, brug, videregivelse ved transmission, formidling eller enhver anden form for overladelse, sammenstilling eller samkøring, begrænsning, sletning eller tilintetgørelse.” </w:t>
      </w:r>
    </w:p>
    <w:p w14:paraId="3F846BCE" w14:textId="77777777" w:rsidR="00576ADD" w:rsidRPr="00920E8F" w:rsidRDefault="00576ADD" w:rsidP="00576ADD">
      <w:pPr>
        <w:rPr>
          <w:rFonts w:ascii="Fighter" w:hAnsi="Fighter" w:cs="Calibri Light"/>
          <w:color w:val="566475"/>
          <w:szCs w:val="22"/>
        </w:rPr>
      </w:pPr>
    </w:p>
    <w:p w14:paraId="56289D98" w14:textId="77777777" w:rsidR="00576ADD" w:rsidRPr="00920E8F" w:rsidRDefault="00576ADD" w:rsidP="00576ADD">
      <w:pPr>
        <w:rPr>
          <w:rFonts w:ascii="Fighter" w:hAnsi="Fighter" w:cs="Calibri Light"/>
          <w:szCs w:val="22"/>
        </w:rPr>
      </w:pPr>
    </w:p>
    <w:p w14:paraId="6F32AF4D" w14:textId="77777777" w:rsidR="00576ADD" w:rsidRPr="006B303F" w:rsidRDefault="00576ADD" w:rsidP="00576ADD">
      <w:pPr>
        <w:rPr>
          <w:rFonts w:ascii="Fighter" w:hAnsi="Fighter" w:cs="Calibri Light"/>
          <w:i/>
          <w:color w:val="F0001D" w:themeColor="text1"/>
          <w:szCs w:val="22"/>
        </w:rPr>
      </w:pPr>
      <w:r w:rsidRPr="00920E8F">
        <w:rPr>
          <w:rFonts w:ascii="Fighter" w:hAnsi="Fighter" w:cs="Calibri Light"/>
          <w:i/>
          <w:color w:val="F0001D" w:themeColor="text1"/>
          <w:szCs w:val="22"/>
        </w:rPr>
        <w:t xml:space="preserve">Hvad er personoplysninger? </w:t>
      </w:r>
    </w:p>
    <w:p w14:paraId="067C0A12" w14:textId="77777777" w:rsidR="00576ADD" w:rsidRPr="00920E8F" w:rsidRDefault="00576ADD" w:rsidP="00576ADD">
      <w:pPr>
        <w:rPr>
          <w:rFonts w:ascii="Fighter" w:hAnsi="Fighter" w:cs="Calibri Light"/>
          <w:color w:val="auto"/>
          <w:szCs w:val="22"/>
        </w:rPr>
      </w:pPr>
      <w:r w:rsidRPr="00920E8F">
        <w:rPr>
          <w:rFonts w:ascii="Fighter" w:hAnsi="Fighter" w:cs="Calibri Light"/>
          <w:color w:val="auto"/>
          <w:szCs w:val="22"/>
        </w:rPr>
        <w:t xml:space="preserve">Personoplysninger er enhver form for information, der kan henføres til bestemte personer, også selv om dette forudsætter kendskab til et personnummer, registreringsnummer eller lignende. Også oplysninger i form af f.eks. et billede eller et fingeraftryk er personoplysning. </w:t>
      </w:r>
    </w:p>
    <w:p w14:paraId="5F9B19FF" w14:textId="77777777" w:rsidR="00576ADD" w:rsidRPr="00920E8F" w:rsidRDefault="00576ADD" w:rsidP="00576ADD">
      <w:pPr>
        <w:rPr>
          <w:rFonts w:ascii="Fighter" w:hAnsi="Fighter" w:cs="Calibri Light"/>
          <w:color w:val="auto"/>
          <w:szCs w:val="22"/>
        </w:rPr>
      </w:pPr>
    </w:p>
    <w:p w14:paraId="5C413416" w14:textId="77777777" w:rsidR="00576ADD" w:rsidRPr="00920E8F" w:rsidRDefault="00576ADD" w:rsidP="00576ADD">
      <w:pPr>
        <w:rPr>
          <w:rFonts w:ascii="Fighter" w:hAnsi="Fighter" w:cs="Calibri Light"/>
          <w:color w:val="auto"/>
          <w:szCs w:val="22"/>
        </w:rPr>
      </w:pPr>
      <w:r w:rsidRPr="00920E8F">
        <w:rPr>
          <w:rFonts w:ascii="Fighter" w:hAnsi="Fighter" w:cs="Calibri Light"/>
          <w:color w:val="auto"/>
          <w:szCs w:val="22"/>
        </w:rPr>
        <w:t xml:space="preserve">Selv om oplysninger som et navn eller en adresse er erstattet af en kode, er det stadig en personoplysning, hvis koden kan føres tilbage til den oprindelige personoplysning. F.eks. er oplysninger, der er krypteret, fortsat personoplysninger, så længe der er nogen, der kan gøre oplysningerne læsbare og identificere de personer, det drejer sig om. </w:t>
      </w:r>
    </w:p>
    <w:p w14:paraId="4C7811C6" w14:textId="77777777" w:rsidR="00576ADD" w:rsidRPr="00920E8F" w:rsidRDefault="00576ADD" w:rsidP="00576ADD">
      <w:pPr>
        <w:rPr>
          <w:rFonts w:ascii="Fighter" w:hAnsi="Fighter" w:cs="Calibri Light"/>
          <w:color w:val="auto"/>
          <w:szCs w:val="22"/>
        </w:rPr>
      </w:pPr>
    </w:p>
    <w:p w14:paraId="354EB458" w14:textId="77777777" w:rsidR="00576ADD" w:rsidRPr="00920E8F" w:rsidRDefault="00576ADD" w:rsidP="00576ADD">
      <w:pPr>
        <w:rPr>
          <w:rFonts w:ascii="Fighter" w:hAnsi="Fighter" w:cs="Calibri Light"/>
          <w:color w:val="auto"/>
          <w:szCs w:val="22"/>
        </w:rPr>
      </w:pPr>
      <w:r w:rsidRPr="00920E8F">
        <w:rPr>
          <w:rFonts w:ascii="Fighter" w:hAnsi="Fighter" w:cs="Calibri Light"/>
          <w:color w:val="auto"/>
          <w:szCs w:val="22"/>
        </w:rPr>
        <w:t xml:space="preserve">Forordningen sondrer mellem følsomme og almindelige personoplysninger. I pyramiden nedenfor, kan du se hvilke kategorier af personoplysninger, der er hhv. følsomme og almindelige. </w:t>
      </w:r>
    </w:p>
    <w:p w14:paraId="27695E86" w14:textId="77777777" w:rsidR="00576ADD" w:rsidRPr="00920E8F" w:rsidRDefault="00576ADD" w:rsidP="00576ADD">
      <w:pPr>
        <w:rPr>
          <w:rFonts w:ascii="Fighter" w:hAnsi="Fighter" w:cs="Calibri Light"/>
          <w:color w:val="auto"/>
          <w:szCs w:val="22"/>
        </w:rPr>
      </w:pPr>
    </w:p>
    <w:p w14:paraId="105C0A42" w14:textId="77777777" w:rsidR="00576ADD" w:rsidRPr="00920E8F" w:rsidRDefault="00576ADD" w:rsidP="00576ADD">
      <w:pPr>
        <w:spacing w:after="180"/>
        <w:rPr>
          <w:rFonts w:ascii="Fighter" w:hAnsi="Fighter" w:cs="Calibri Light"/>
          <w:color w:val="auto"/>
          <w:szCs w:val="22"/>
        </w:rPr>
      </w:pPr>
      <w:r w:rsidRPr="00920E8F">
        <w:rPr>
          <w:rFonts w:ascii="Fighter" w:hAnsi="Fighter" w:cs="Calibri Light"/>
          <w:color w:val="auto"/>
          <w:szCs w:val="22"/>
        </w:rPr>
        <w:t>Jo højere oppe i trekanten oplysningerne er, desto strengere betingelser for at behandle dem.</w:t>
      </w:r>
    </w:p>
    <w:p w14:paraId="360235B5" w14:textId="77777777" w:rsidR="00576ADD" w:rsidRPr="0040330E" w:rsidRDefault="00576ADD" w:rsidP="00576ADD">
      <w:pPr>
        <w:rPr>
          <w:rFonts w:ascii="Fighter" w:hAnsi="Fighter" w:cs="Calibri Light"/>
          <w:color w:val="566475"/>
          <w:sz w:val="24"/>
        </w:rPr>
      </w:pPr>
      <w:r w:rsidRPr="0040330E">
        <w:rPr>
          <w:rFonts w:ascii="Fighter" w:hAnsi="Fighter" w:cs="Calibri Light"/>
          <w:noProof/>
          <w:color w:val="566475"/>
          <w:sz w:val="24"/>
        </w:rPr>
        <w:lastRenderedPageBreak/>
        <w:drawing>
          <wp:inline distT="0" distB="0" distL="0" distR="0" wp14:anchorId="5BE79423" wp14:editId="5E2AF042">
            <wp:extent cx="5529991" cy="4105234"/>
            <wp:effectExtent l="0" t="0" r="0" b="0"/>
            <wp:docPr id="3" name="Billede 2" descr="https://www.itbc.dk/fileadmin/user_upload/Pyraminde_konsulentfabrikken.hjemmeside.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s://www.itbc.dk/fileadmin/user_upload/Pyraminde_konsulentfabrikken.hjemmeside.20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387" cy="4118148"/>
                    </a:xfrm>
                    <a:prstGeom prst="rect">
                      <a:avLst/>
                    </a:prstGeom>
                    <a:noFill/>
                    <a:ln>
                      <a:noFill/>
                    </a:ln>
                  </pic:spPr>
                </pic:pic>
              </a:graphicData>
            </a:graphic>
          </wp:inline>
        </w:drawing>
      </w:r>
    </w:p>
    <w:p w14:paraId="0DD32F48" w14:textId="77777777" w:rsidR="00576ADD" w:rsidRPr="00BA0F51" w:rsidRDefault="00576ADD" w:rsidP="00576ADD">
      <w:pPr>
        <w:rPr>
          <w:rFonts w:ascii="Fighter" w:hAnsi="Fighter"/>
          <w:i/>
          <w:color w:val="F0001D" w:themeColor="text1"/>
          <w:sz w:val="24"/>
        </w:rPr>
      </w:pPr>
    </w:p>
    <w:p w14:paraId="717EDE25" w14:textId="77777777" w:rsidR="00657FEC" w:rsidRDefault="00657FEC" w:rsidP="00576ADD">
      <w:pPr>
        <w:rPr>
          <w:rFonts w:ascii="Fighter" w:hAnsi="Fighter"/>
          <w:i/>
          <w:color w:val="F0001D" w:themeColor="text1"/>
          <w:sz w:val="24"/>
        </w:rPr>
      </w:pPr>
    </w:p>
    <w:p w14:paraId="79C99E6A" w14:textId="4A63CB66" w:rsidR="00576ADD" w:rsidRPr="00BA0F51" w:rsidRDefault="00576ADD" w:rsidP="00576ADD">
      <w:pPr>
        <w:rPr>
          <w:rFonts w:ascii="Fighter" w:hAnsi="Fighter"/>
          <w:i/>
          <w:color w:val="F0001D" w:themeColor="text1"/>
          <w:sz w:val="24"/>
        </w:rPr>
      </w:pPr>
      <w:r w:rsidRPr="00BA0F51">
        <w:rPr>
          <w:rFonts w:ascii="Fighter" w:hAnsi="Fighter"/>
          <w:i/>
          <w:color w:val="F0001D" w:themeColor="text1"/>
          <w:sz w:val="24"/>
        </w:rPr>
        <w:t xml:space="preserve">De grundlæggende principper </w:t>
      </w:r>
    </w:p>
    <w:p w14:paraId="46CF50BA" w14:textId="77777777" w:rsidR="00576ADD" w:rsidRPr="00920E8F" w:rsidRDefault="00576ADD" w:rsidP="00576ADD">
      <w:pPr>
        <w:spacing w:after="180"/>
        <w:rPr>
          <w:rFonts w:ascii="Fighter" w:hAnsi="Fighter" w:cs="Calibri Light"/>
          <w:color w:val="auto"/>
        </w:rPr>
      </w:pPr>
      <w:r w:rsidRPr="00920E8F">
        <w:rPr>
          <w:rFonts w:ascii="Fighter" w:hAnsi="Fighter" w:cs="Calibri Light"/>
          <w:b/>
          <w:color w:val="auto"/>
        </w:rPr>
        <w:t>1.1 Lovlighed, rimelighed og gennemsigtighed</w:t>
      </w:r>
      <w:r w:rsidRPr="00920E8F">
        <w:rPr>
          <w:rFonts w:ascii="Fighter" w:hAnsi="Fighter" w:cs="Calibri Light"/>
          <w:color w:val="auto"/>
        </w:rPr>
        <w:br/>
        <w:t>Den dataansvarlige skal overholde reglerne for behandling af oplysninger og skal give let tilgængelig information om behandlingen af oplysninger. Det indebærer bl.a., at den person, der behandles oplysninger om, som udgangspunkt skal have oplyst, hvem der er ansvarlig for behandlingen af oplysninger, og hvad der er formålet med behandlingen.</w:t>
      </w:r>
    </w:p>
    <w:p w14:paraId="1A58D21B" w14:textId="77777777" w:rsidR="00576ADD" w:rsidRPr="00920E8F" w:rsidRDefault="00576ADD" w:rsidP="00576ADD">
      <w:pPr>
        <w:spacing w:after="100"/>
        <w:rPr>
          <w:rFonts w:ascii="Fighter" w:hAnsi="Fighter" w:cs="Calibri Light"/>
          <w:color w:val="auto"/>
        </w:rPr>
      </w:pPr>
      <w:r w:rsidRPr="00920E8F">
        <w:rPr>
          <w:rFonts w:ascii="Fighter" w:hAnsi="Fighter" w:cs="Calibri Light"/>
          <w:b/>
          <w:color w:val="auto"/>
        </w:rPr>
        <w:br/>
        <w:t>1.2 Formålsbegrænsning</w:t>
      </w:r>
      <w:r w:rsidRPr="00920E8F">
        <w:rPr>
          <w:rFonts w:ascii="Fighter" w:hAnsi="Fighter" w:cs="Calibri Light"/>
          <w:color w:val="auto"/>
        </w:rPr>
        <w:br/>
        <w:t>Når der indsamles oplysninger, skal den dataansvarlige gøre sig klart, hvilke formål oplysningerne indsamles til, og det skal være saglige formål. Man må ikke indsamle oplysninger med den begrundelse, at det måske senere kan vise sig nyttigt at være i besiddelse af oplysningerne. Det er i første omgang den virksomhed eller myndighed mv., der indsamler oplysninger, som skal vurdere, om en bestemt indsamling af oplysninger er saglig. Det kan bl.a. bedømmes ud fra, om indsamlingen sker i forbindelse med løsningen af en opgave, som det er naturligt for virksomheden eller myndigheden at løse.</w:t>
      </w:r>
    </w:p>
    <w:p w14:paraId="5C8103D0" w14:textId="77777777" w:rsidR="00576ADD" w:rsidRPr="00920E8F" w:rsidRDefault="00576ADD" w:rsidP="00576ADD">
      <w:pPr>
        <w:spacing w:after="100"/>
        <w:rPr>
          <w:rFonts w:ascii="Fighter" w:hAnsi="Fighter" w:cs="Calibri Light"/>
          <w:color w:val="auto"/>
        </w:rPr>
      </w:pPr>
      <w:r w:rsidRPr="00920E8F">
        <w:rPr>
          <w:rFonts w:ascii="Fighter" w:hAnsi="Fighter" w:cs="Calibri Light"/>
          <w:b/>
          <w:color w:val="auto"/>
        </w:rPr>
        <w:br/>
        <w:t>1.3 Dataminimering</w:t>
      </w:r>
      <w:r w:rsidRPr="00920E8F">
        <w:rPr>
          <w:rFonts w:ascii="Fighter" w:hAnsi="Fighter" w:cs="Calibri Light"/>
          <w:color w:val="auto"/>
        </w:rPr>
        <w:br/>
        <w:t>Behandlingen af personoplysninger skal begrænses til det, der er nødvendigt for at opfylde formålet.</w:t>
      </w:r>
    </w:p>
    <w:p w14:paraId="5C7C30A1" w14:textId="77777777" w:rsidR="00576ADD" w:rsidRPr="00920E8F" w:rsidRDefault="00576ADD" w:rsidP="00576ADD">
      <w:pPr>
        <w:spacing w:after="100"/>
        <w:rPr>
          <w:rFonts w:ascii="Fighter" w:hAnsi="Fighter" w:cs="Calibri Light"/>
          <w:color w:val="auto"/>
        </w:rPr>
      </w:pPr>
      <w:r w:rsidRPr="00920E8F">
        <w:rPr>
          <w:rFonts w:ascii="Fighter" w:hAnsi="Fighter" w:cs="Calibri Light"/>
        </w:rPr>
        <w:lastRenderedPageBreak/>
        <w:br/>
      </w:r>
      <w:r w:rsidRPr="00920E8F">
        <w:rPr>
          <w:rFonts w:ascii="Fighter" w:hAnsi="Fighter" w:cs="Calibri Light"/>
          <w:b/>
          <w:color w:val="auto"/>
        </w:rPr>
        <w:t>1.4 Rigtighed</w:t>
      </w:r>
      <w:r w:rsidRPr="00920E8F">
        <w:rPr>
          <w:rFonts w:ascii="Fighter" w:hAnsi="Fighter" w:cs="Calibri Light"/>
          <w:color w:val="auto"/>
        </w:rPr>
        <w:br/>
        <w:t>Oplysningerne skal være rigtige og ajourførte, og hvis oplysningerne viser sig at være urigtige, skal de som udgangspunkt slettes eller berigtiges.</w:t>
      </w:r>
    </w:p>
    <w:p w14:paraId="23628A2D" w14:textId="77777777" w:rsidR="00576ADD" w:rsidRPr="00920E8F" w:rsidRDefault="00576ADD" w:rsidP="00576ADD">
      <w:pPr>
        <w:spacing w:after="100"/>
        <w:rPr>
          <w:rFonts w:ascii="Fighter" w:hAnsi="Fighter" w:cs="Calibri Light"/>
          <w:color w:val="auto"/>
        </w:rPr>
      </w:pPr>
      <w:r w:rsidRPr="00920E8F">
        <w:rPr>
          <w:rFonts w:ascii="Fighter" w:hAnsi="Fighter" w:cs="Calibri Light"/>
          <w:color w:val="auto"/>
        </w:rPr>
        <w:br/>
      </w:r>
      <w:r w:rsidRPr="00920E8F">
        <w:rPr>
          <w:rFonts w:ascii="Fighter" w:hAnsi="Fighter" w:cs="Calibri Light"/>
          <w:b/>
          <w:color w:val="auto"/>
        </w:rPr>
        <w:t>1.5 Opbevaringsbegrænsning</w:t>
      </w:r>
      <w:r w:rsidRPr="00920E8F">
        <w:rPr>
          <w:rFonts w:ascii="Fighter" w:hAnsi="Fighter" w:cs="Calibri Light"/>
          <w:color w:val="auto"/>
        </w:rPr>
        <w:br/>
        <w:t>Personoplysninger skal slettes eller gøres anonyme, når det ikke længere er nødvendigt for den dataansvarlige at have oplysningerne. Det er i første omgang op til den enkelte dataansvarlige at vurdere, hvor længe det er nødvendigt at opbevare oplysningerne ud fra det formål, som oplysningerne oprindelig blev indsamlet til.</w:t>
      </w:r>
    </w:p>
    <w:p w14:paraId="165B933A" w14:textId="77777777" w:rsidR="00576ADD" w:rsidRPr="00920E8F" w:rsidRDefault="00576ADD" w:rsidP="00576ADD">
      <w:pPr>
        <w:spacing w:after="180"/>
        <w:rPr>
          <w:rFonts w:ascii="Fighter" w:hAnsi="Fighter" w:cs="Calibri Light"/>
          <w:color w:val="auto"/>
        </w:rPr>
      </w:pPr>
      <w:r w:rsidRPr="00920E8F">
        <w:rPr>
          <w:rFonts w:ascii="Fighter" w:hAnsi="Fighter" w:cs="Calibri Light"/>
          <w:b/>
          <w:color w:val="auto"/>
        </w:rPr>
        <w:br/>
        <w:t>1.6 Integritet og fortrolighed</w:t>
      </w:r>
      <w:r w:rsidRPr="00920E8F">
        <w:rPr>
          <w:rFonts w:ascii="Fighter" w:hAnsi="Fighter" w:cs="Calibri Light"/>
          <w:color w:val="auto"/>
        </w:rPr>
        <w:br/>
        <w:t>Oplysninger skal beskyttes mod uautoriseret eller ulovlig behandling, ligesom det skal sikres, at oplysninger ikke går tabt eller bliver beskadiget.</w:t>
      </w:r>
      <w:r w:rsidRPr="00920E8F">
        <w:rPr>
          <w:rFonts w:ascii="Fighter" w:hAnsi="Fighter" w:cs="Calibri Light"/>
          <w:color w:val="auto"/>
        </w:rPr>
        <w:br/>
        <w:t>Forordningen indeholder en række regler om, hvornår man må indsamle og registrere personoplysninger, videregive dem osv. Også andre regelsæt end forordningen kan indeholde regler om, at en behandling af personoplysninger kan eller skal finde sted. Hvilke regler man skal følge i den enkelte situation, afhænger af oplysningernes karakter og formålet med databehandlingen.</w:t>
      </w:r>
      <w:r w:rsidRPr="00920E8F">
        <w:rPr>
          <w:rFonts w:ascii="Fighter" w:hAnsi="Fighter" w:cs="Calibri Light"/>
          <w:color w:val="auto"/>
        </w:rPr>
        <w:br/>
      </w:r>
    </w:p>
    <w:p w14:paraId="522BD85C" w14:textId="77777777" w:rsidR="00576ADD" w:rsidRPr="00920E8F" w:rsidRDefault="00576ADD" w:rsidP="00576ADD">
      <w:pPr>
        <w:spacing w:after="180"/>
        <w:rPr>
          <w:rFonts w:ascii="Fighter" w:hAnsi="Fighter" w:cs="Calibri Light"/>
          <w:color w:val="auto"/>
        </w:rPr>
      </w:pPr>
      <w:r w:rsidRPr="00920E8F">
        <w:rPr>
          <w:rFonts w:ascii="Fighter" w:hAnsi="Fighter" w:cs="Calibri Light"/>
          <w:color w:val="auto"/>
        </w:rPr>
        <w:t>Samtykke er ofte anvendt som grundlag for at kunne behandle personoplysninger, og andre eksempler på lovligt behandlingsgrundlag kan være, at det er nødvendigt for at opfylde en aftale, f.eks. for at ekspedere en ordre, eller fordi det er en del af den offentlige myndighedsudøvelse, f.eks. i forbindelse med skatteansættelse.</w:t>
      </w:r>
      <w:r w:rsidRPr="00920E8F">
        <w:rPr>
          <w:rFonts w:ascii="Fighter" w:hAnsi="Fighter" w:cs="Calibri Light"/>
          <w:color w:val="auto"/>
        </w:rPr>
        <w:br/>
      </w:r>
      <w:r w:rsidRPr="00920E8F">
        <w:rPr>
          <w:rFonts w:ascii="Fighter" w:hAnsi="Fighter" w:cs="Calibri Light"/>
          <w:color w:val="auto"/>
        </w:rPr>
        <w:br/>
        <w:t>Det er vigtigt at være opmærksom på, at begrebet “behandling” dækker over en række forskellige måder at håndtere personoplysninger på. Har man ret til at foretage én bestemt form for databehandling – f.eks. indsamling – af oplysninger, medfører det ikke automatisk, at man også har ret til at foretage andre former for behandling – f.eks. videregivelse af de samme oplysninger. Normalt giver det ikke anledning til tvivl, at når pen offentlig myndighed eller privat virksomhed må indsamle bestemte oplysninger, så må den også systematisere, registrere, bruge og slette dem. Men det er f.eks. ikke uden videre givet, at oplysningerne også må videregives til andre. Dette skal vurderes særskilt på baggrund af reglerne om behandling.</w:t>
      </w:r>
    </w:p>
    <w:p w14:paraId="7718156A" w14:textId="77777777" w:rsidR="00576ADD" w:rsidRPr="00920E8F" w:rsidRDefault="00576ADD" w:rsidP="00576ADD">
      <w:pPr>
        <w:spacing w:after="180"/>
        <w:rPr>
          <w:rFonts w:ascii="Fighter" w:hAnsi="Fighter" w:cs="Calibri Light"/>
        </w:rPr>
      </w:pPr>
    </w:p>
    <w:p w14:paraId="71FA7519" w14:textId="77777777" w:rsidR="00576ADD" w:rsidRPr="00920E8F" w:rsidRDefault="00576ADD" w:rsidP="00576ADD">
      <w:pPr>
        <w:spacing w:after="180"/>
        <w:rPr>
          <w:rFonts w:ascii="Fighter" w:hAnsi="Fighter" w:cs="Calibri Light"/>
        </w:rPr>
      </w:pPr>
    </w:p>
    <w:p w14:paraId="306B2802" w14:textId="77777777" w:rsidR="00576ADD" w:rsidRPr="00920E8F" w:rsidRDefault="00576ADD" w:rsidP="00576ADD">
      <w:pPr>
        <w:spacing w:after="180"/>
        <w:rPr>
          <w:rFonts w:ascii="Fighter" w:hAnsi="Fighter" w:cs="Calibri Light"/>
        </w:rPr>
      </w:pPr>
    </w:p>
    <w:p w14:paraId="19EAAC2C" w14:textId="77777777" w:rsidR="00576ADD" w:rsidRPr="00920E8F" w:rsidRDefault="00576ADD" w:rsidP="00576ADD">
      <w:pPr>
        <w:spacing w:after="180"/>
        <w:rPr>
          <w:rFonts w:ascii="Fighter" w:hAnsi="Fighter" w:cs="Calibri Light"/>
        </w:rPr>
      </w:pPr>
    </w:p>
    <w:p w14:paraId="5ADBC67C" w14:textId="77777777" w:rsidR="00576ADD" w:rsidRPr="00920E8F" w:rsidRDefault="00576ADD" w:rsidP="00576ADD">
      <w:pPr>
        <w:spacing w:after="180"/>
        <w:rPr>
          <w:rFonts w:ascii="Fighter" w:hAnsi="Fighter" w:cs="Calibri Light"/>
        </w:rPr>
      </w:pPr>
    </w:p>
    <w:p w14:paraId="3C5A6D39" w14:textId="77777777" w:rsidR="00576ADD" w:rsidRDefault="00576ADD" w:rsidP="00576ADD">
      <w:pPr>
        <w:spacing w:after="180"/>
        <w:rPr>
          <w:rFonts w:ascii="Fighter" w:hAnsi="Fighter" w:cs="Calibri Light"/>
          <w:i/>
          <w:color w:val="F0001D" w:themeColor="text1"/>
          <w:sz w:val="24"/>
        </w:rPr>
      </w:pPr>
      <w:r w:rsidRPr="00920E8F">
        <w:rPr>
          <w:rFonts w:ascii="Fighter" w:hAnsi="Fighter" w:cs="Calibri Light"/>
          <w:i/>
          <w:color w:val="F0001D" w:themeColor="text1"/>
          <w:sz w:val="24"/>
        </w:rPr>
        <w:lastRenderedPageBreak/>
        <w:t>Krav til samtykke</w:t>
      </w:r>
    </w:p>
    <w:p w14:paraId="741CE5F1" w14:textId="77777777" w:rsidR="00576ADD" w:rsidRPr="006B303F" w:rsidRDefault="00576ADD" w:rsidP="00576ADD">
      <w:pPr>
        <w:spacing w:after="180"/>
        <w:rPr>
          <w:rFonts w:ascii="Fighter" w:hAnsi="Fighter" w:cs="Calibri Light"/>
          <w:i/>
          <w:color w:val="auto"/>
          <w:sz w:val="24"/>
        </w:rPr>
      </w:pPr>
      <w:r w:rsidRPr="006B303F">
        <w:rPr>
          <w:rFonts w:ascii="Fighter" w:hAnsi="Fighter" w:cs="Calibri Light"/>
          <w:color w:val="auto"/>
        </w:rPr>
        <w:t xml:space="preserve">Datatilsynet har udarbejdet følgende tjekliste, som kan </w:t>
      </w:r>
      <w:r w:rsidRPr="006B303F">
        <w:rPr>
          <w:rFonts w:ascii="Fighter" w:hAnsi="Fighter"/>
          <w:color w:val="auto"/>
        </w:rPr>
        <w:t>bruges som rettesnor for, om et samtykke er gyldigt efter databeskyttelsesforordningen og dermed kan bruges som retligt grundlag for behandling af personoplysninger:</w:t>
      </w:r>
    </w:p>
    <w:p w14:paraId="13AE3E46" w14:textId="77777777" w:rsidR="00576ADD" w:rsidRPr="00920E8F" w:rsidRDefault="00576ADD" w:rsidP="00576ADD">
      <w:pPr>
        <w:pStyle w:val="Listeafsnit"/>
        <w:spacing w:after="180"/>
        <w:rPr>
          <w:rFonts w:ascii="Fighter" w:hAnsi="Fighter"/>
          <w:color w:val="auto"/>
        </w:rPr>
      </w:pPr>
    </w:p>
    <w:p w14:paraId="1E97B050"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 xml:space="preserve">I har taget stilling til, at samtykke er det mest passende behandlingsgrundlag til at behandle personoplysninger i den givne situation </w:t>
      </w:r>
    </w:p>
    <w:p w14:paraId="3C53BF56" w14:textId="77777777" w:rsidR="00576ADD" w:rsidRPr="00920E8F" w:rsidRDefault="00576ADD" w:rsidP="00576ADD">
      <w:pPr>
        <w:pStyle w:val="Listeafsnit"/>
        <w:rPr>
          <w:rFonts w:ascii="Fighter" w:hAnsi="Fighter"/>
          <w:color w:val="auto"/>
        </w:rPr>
      </w:pPr>
    </w:p>
    <w:p w14:paraId="73E00AA6"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Samtykkeanmodningen er tydelig og adskilt fra øvrig tekst f.eks. salgs-og leveringsbetingelsesvilkår</w:t>
      </w:r>
    </w:p>
    <w:p w14:paraId="75057C49" w14:textId="77777777" w:rsidR="00576ADD" w:rsidRPr="00920E8F" w:rsidRDefault="00576ADD" w:rsidP="00576ADD">
      <w:pPr>
        <w:pStyle w:val="Listeafsnit"/>
        <w:rPr>
          <w:rFonts w:ascii="Fighter" w:hAnsi="Fighter"/>
          <w:color w:val="auto"/>
        </w:rPr>
      </w:pPr>
    </w:p>
    <w:p w14:paraId="6E7DF1A1"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I indhenter altid samtykke via et aktivt tilvalg fra den registreredes side</w:t>
      </w:r>
    </w:p>
    <w:p w14:paraId="70ABAA17" w14:textId="77777777" w:rsidR="00576ADD" w:rsidRPr="00920E8F" w:rsidRDefault="00576ADD" w:rsidP="00576ADD">
      <w:pPr>
        <w:pStyle w:val="Listeafsnit"/>
        <w:rPr>
          <w:rFonts w:ascii="Fighter" w:hAnsi="Fighter"/>
          <w:color w:val="auto"/>
        </w:rPr>
      </w:pPr>
    </w:p>
    <w:p w14:paraId="04A93742"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I indhenter aldrig samtykke via forudafkrydsede samtykkefelter eller på anden vis, der baserer sig på den registreredes passivitet</w:t>
      </w:r>
    </w:p>
    <w:p w14:paraId="6AB99F0A" w14:textId="77777777" w:rsidR="00576ADD" w:rsidRPr="00920E8F" w:rsidRDefault="00576ADD" w:rsidP="00576ADD">
      <w:pPr>
        <w:pStyle w:val="Listeafsnit"/>
        <w:rPr>
          <w:rFonts w:ascii="Fighter" w:hAnsi="Fighter"/>
          <w:color w:val="auto"/>
        </w:rPr>
      </w:pPr>
    </w:p>
    <w:p w14:paraId="6E172815"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Samtykket er formuleret i et klart og enkelt sprog, som er letforståeligt for en person i målgruppen</w:t>
      </w:r>
    </w:p>
    <w:p w14:paraId="0969AB96" w14:textId="77777777" w:rsidR="00576ADD" w:rsidRPr="00920E8F" w:rsidRDefault="00576ADD" w:rsidP="00576ADD">
      <w:pPr>
        <w:pStyle w:val="Listeafsnit"/>
        <w:rPr>
          <w:rFonts w:ascii="Fighter" w:hAnsi="Fighter"/>
          <w:color w:val="auto"/>
        </w:rPr>
      </w:pPr>
    </w:p>
    <w:p w14:paraId="35E85A02"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Samtykket specificerer formålet med den påtænkte behandling af personoplysninger</w:t>
      </w:r>
    </w:p>
    <w:p w14:paraId="2DD1C144" w14:textId="77777777" w:rsidR="00576ADD" w:rsidRPr="00920E8F" w:rsidRDefault="00576ADD" w:rsidP="00576ADD">
      <w:pPr>
        <w:pStyle w:val="Listeafsnit"/>
        <w:rPr>
          <w:rFonts w:ascii="Fighter" w:hAnsi="Fighter"/>
          <w:color w:val="auto"/>
        </w:rPr>
      </w:pPr>
    </w:p>
    <w:p w14:paraId="62F00C91"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Hvis I ønsker samtykke til flere forskellige formål, spørger I om separat samtykke for hvert formål</w:t>
      </w:r>
    </w:p>
    <w:p w14:paraId="2E1EFFBA" w14:textId="77777777" w:rsidR="00576ADD" w:rsidRPr="00920E8F" w:rsidRDefault="00576ADD" w:rsidP="00576ADD">
      <w:pPr>
        <w:pStyle w:val="Listeafsnit"/>
        <w:rPr>
          <w:rFonts w:ascii="Fighter" w:hAnsi="Fighter"/>
          <w:color w:val="auto"/>
        </w:rPr>
      </w:pPr>
    </w:p>
    <w:p w14:paraId="76454F5E"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Navnet på den/de dataansvarlige fremgår af samtykketeksten</w:t>
      </w:r>
    </w:p>
    <w:p w14:paraId="5C02D051" w14:textId="77777777" w:rsidR="00576ADD" w:rsidRPr="00920E8F" w:rsidRDefault="00576ADD" w:rsidP="00576ADD">
      <w:pPr>
        <w:pStyle w:val="Listeafsnit"/>
        <w:rPr>
          <w:rFonts w:ascii="Fighter" w:hAnsi="Fighter"/>
          <w:color w:val="auto"/>
        </w:rPr>
      </w:pPr>
    </w:p>
    <w:p w14:paraId="72FEA756"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I oplyser om muligheden for at trække samtykket tilbage</w:t>
      </w:r>
    </w:p>
    <w:p w14:paraId="2E668E5F" w14:textId="77777777" w:rsidR="00576ADD" w:rsidRPr="00920E8F" w:rsidRDefault="00576ADD" w:rsidP="00576ADD">
      <w:pPr>
        <w:pStyle w:val="Listeafsnit"/>
        <w:rPr>
          <w:rFonts w:ascii="Fighter" w:hAnsi="Fighter"/>
          <w:color w:val="auto"/>
        </w:rPr>
      </w:pPr>
    </w:p>
    <w:p w14:paraId="2F709D5E"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Der er ikke negative konsekvenser forbundet med ikke at give samtykke, og det vil ikke skade den registrerede at trække samtykket tilbage</w:t>
      </w:r>
    </w:p>
    <w:p w14:paraId="0E51E43C" w14:textId="77777777" w:rsidR="00576ADD" w:rsidRPr="00920E8F" w:rsidRDefault="00576ADD" w:rsidP="00576ADD">
      <w:pPr>
        <w:pStyle w:val="Listeafsnit"/>
        <w:rPr>
          <w:rFonts w:ascii="Fighter" w:hAnsi="Fighter"/>
          <w:color w:val="auto"/>
        </w:rPr>
      </w:pPr>
    </w:p>
    <w:p w14:paraId="76AD9767"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Samtykke er ikke en betingelse for levering af en vare/ydelse</w:t>
      </w:r>
    </w:p>
    <w:p w14:paraId="7C9640CD" w14:textId="77777777" w:rsidR="00576ADD" w:rsidRPr="00920E8F" w:rsidRDefault="00576ADD" w:rsidP="00576ADD">
      <w:pPr>
        <w:pStyle w:val="Listeafsnit"/>
        <w:rPr>
          <w:rFonts w:ascii="Fighter" w:hAnsi="Fighter"/>
          <w:color w:val="auto"/>
        </w:rPr>
      </w:pPr>
    </w:p>
    <w:p w14:paraId="2B40F860"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Hvis I udbyder informationssamfundstjenester direkte rettet mod børn under 13 år, anvender I kun samtykke i det omfang, det er muligt at tjekke barnets alder, og I indhenter forældrenes samtykke, hvis barnet er under 13 år</w:t>
      </w:r>
    </w:p>
    <w:p w14:paraId="7685571C" w14:textId="77777777" w:rsidR="00576ADD" w:rsidRPr="00920E8F" w:rsidRDefault="00576ADD" w:rsidP="00576ADD">
      <w:pPr>
        <w:pStyle w:val="Listeafsnit"/>
        <w:rPr>
          <w:rFonts w:ascii="Fighter" w:hAnsi="Fighter"/>
          <w:color w:val="auto"/>
        </w:rPr>
      </w:pPr>
    </w:p>
    <w:p w14:paraId="746BBE03" w14:textId="77777777" w:rsidR="00576ADD" w:rsidRPr="00920E8F" w:rsidRDefault="00576ADD" w:rsidP="00576ADD">
      <w:pPr>
        <w:pStyle w:val="Listeafsnit"/>
        <w:numPr>
          <w:ilvl w:val="0"/>
          <w:numId w:val="20"/>
        </w:numPr>
        <w:spacing w:after="180" w:line="240" w:lineRule="auto"/>
        <w:rPr>
          <w:rFonts w:ascii="Fighter" w:hAnsi="Fighter"/>
          <w:color w:val="auto"/>
        </w:rPr>
      </w:pPr>
      <w:r w:rsidRPr="00920E8F">
        <w:rPr>
          <w:rFonts w:ascii="Fighter" w:hAnsi="Fighter"/>
          <w:color w:val="auto"/>
        </w:rPr>
        <w:t>I kan dokumentere, hvem der har givet samtykke, hvornår og hvordan samtykket blev givet, hvad den enkelte har samtykket til, og at samtykket reelt er afgivet frivilligt</w:t>
      </w:r>
    </w:p>
    <w:p w14:paraId="64656835" w14:textId="77777777" w:rsidR="00576ADD" w:rsidRPr="00920E8F" w:rsidRDefault="00576ADD" w:rsidP="00576ADD">
      <w:pPr>
        <w:pStyle w:val="Listeafsnit"/>
        <w:rPr>
          <w:rFonts w:ascii="Fighter" w:hAnsi="Fighter"/>
          <w:color w:val="auto"/>
        </w:rPr>
      </w:pPr>
    </w:p>
    <w:p w14:paraId="215BA17B" w14:textId="77777777" w:rsidR="00576ADD" w:rsidRPr="00920E8F" w:rsidRDefault="00576ADD" w:rsidP="00576ADD">
      <w:pPr>
        <w:pStyle w:val="Listeafsnit"/>
        <w:numPr>
          <w:ilvl w:val="0"/>
          <w:numId w:val="20"/>
        </w:numPr>
        <w:spacing w:after="180" w:line="240" w:lineRule="auto"/>
        <w:rPr>
          <w:rFonts w:ascii="Fighter" w:hAnsi="Fighter" w:cs="Calibri Light"/>
          <w:color w:val="auto"/>
        </w:rPr>
      </w:pPr>
      <w:r w:rsidRPr="00920E8F">
        <w:rPr>
          <w:rFonts w:ascii="Fighter" w:hAnsi="Fighter"/>
          <w:color w:val="auto"/>
        </w:rPr>
        <w:t>I følger regelmæssigt op på, at samtykket stadig er aktuelt og korrekt, og at formålet med behandlingen eller selve behandlingen ikke har ændret sig</w:t>
      </w:r>
    </w:p>
    <w:p w14:paraId="534EB88F" w14:textId="77777777" w:rsidR="00576ADD" w:rsidRPr="00920E8F" w:rsidRDefault="00576ADD" w:rsidP="00576ADD">
      <w:pPr>
        <w:spacing w:line="264" w:lineRule="auto"/>
        <w:rPr>
          <w:rFonts w:ascii="Fighter" w:hAnsi="Fighter"/>
          <w:color w:val="auto"/>
        </w:rPr>
      </w:pPr>
    </w:p>
    <w:p w14:paraId="0E0B2DBA" w14:textId="77777777" w:rsidR="00576ADD" w:rsidRPr="00920E8F" w:rsidRDefault="00576ADD" w:rsidP="00576ADD">
      <w:pPr>
        <w:spacing w:line="264" w:lineRule="auto"/>
        <w:rPr>
          <w:rFonts w:ascii="Fighter" w:hAnsi="Fighter"/>
          <w:color w:val="auto"/>
        </w:rPr>
      </w:pPr>
      <w:r w:rsidRPr="00920E8F">
        <w:rPr>
          <w:rFonts w:ascii="Fighter" w:hAnsi="Fighter"/>
          <w:color w:val="auto"/>
        </w:rPr>
        <w:t xml:space="preserve">Tjeklisten er en del af </w:t>
      </w:r>
      <w:hyperlink r:id="rId23" w:history="1">
        <w:r w:rsidRPr="00920E8F">
          <w:rPr>
            <w:rStyle w:val="Hyperlink"/>
            <w:rFonts w:ascii="Fighter" w:hAnsi="Fighter"/>
            <w:color w:val="auto"/>
          </w:rPr>
          <w:t>Datatilsynets vejledning om samtykke</w:t>
        </w:r>
      </w:hyperlink>
      <w:r w:rsidRPr="00920E8F">
        <w:rPr>
          <w:rFonts w:ascii="Fighter" w:hAnsi="Fighter"/>
          <w:color w:val="auto"/>
        </w:rPr>
        <w:t xml:space="preserve"> fra maj 2021.</w:t>
      </w:r>
    </w:p>
    <w:sectPr w:rsidR="00576ADD" w:rsidRPr="00920E8F" w:rsidSect="006066B2">
      <w:headerReference w:type="default" r:id="rId24"/>
      <w:footerReference w:type="default" r:id="rId25"/>
      <w:headerReference w:type="first" r:id="rId26"/>
      <w:footerReference w:type="first" r:id="rId27"/>
      <w:pgSz w:w="11906" w:h="16838" w:code="9"/>
      <w:pgMar w:top="1134" w:right="992" w:bottom="1701" w:left="992"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6A3F4" w14:textId="77777777" w:rsidR="006066B2" w:rsidRDefault="006066B2">
      <w:r>
        <w:separator/>
      </w:r>
    </w:p>
  </w:endnote>
  <w:endnote w:type="continuationSeparator" w:id="0">
    <w:p w14:paraId="66204E6D" w14:textId="77777777" w:rsidR="006066B2" w:rsidRDefault="0060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9CD47A5-FA4B-416B-ADFA-F385B7C3DB68}"/>
  </w:font>
  <w:font w:name="Times New Roman">
    <w:panose1 w:val="02020603050405020304"/>
    <w:charset w:val="00"/>
    <w:family w:val="roman"/>
    <w:pitch w:val="variable"/>
    <w:sig w:usb0="E0002EFF" w:usb1="C000785B" w:usb2="00000009" w:usb3="00000000" w:csb0="000001FF" w:csb1="00000000"/>
    <w:embedRegular r:id="rId2" w:fontKey="{01A1E35D-97CC-415F-92A1-F08320D47FF5}"/>
    <w:embedBold r:id="rId3" w:fontKey="{CFE5A25E-3CB7-4D76-AA14-ECB56FB3015F}"/>
    <w:embedItalic r:id="rId4" w:fontKey="{F2A97BF1-0D8B-45D9-933E-A2DB5D64287A}"/>
    <w:embedBoldItalic r:id="rId5" w:fontKey="{124C1B73-705A-4A93-9910-C381AA5DF2D5}"/>
  </w:font>
  <w:font w:name="Courier New">
    <w:panose1 w:val="02070309020205020404"/>
    <w:charset w:val="00"/>
    <w:family w:val="modern"/>
    <w:pitch w:val="fixed"/>
    <w:sig w:usb0="E0002EFF" w:usb1="C0007843" w:usb2="00000009" w:usb3="00000000" w:csb0="000001FF" w:csb1="00000000"/>
    <w:embedRegular r:id="rId6" w:fontKey="{3A846798-81AC-4E92-8007-4940557A79EF}"/>
  </w:font>
  <w:font w:name="Wingdings">
    <w:panose1 w:val="05000000000000000000"/>
    <w:charset w:val="02"/>
    <w:family w:val="auto"/>
    <w:pitch w:val="variable"/>
    <w:sig w:usb0="00000000" w:usb1="10000000" w:usb2="00000000" w:usb3="00000000" w:csb0="80000000" w:csb1="00000000"/>
    <w:embedRegular r:id="rId7" w:fontKey="{CA015DB7-C6D6-4EE5-A302-F4A1511CD5A5}"/>
  </w:font>
  <w:font w:name="FighterWord-Regular">
    <w:altName w:val="Courier New"/>
    <w:charset w:val="4D"/>
    <w:family w:val="auto"/>
    <w:pitch w:val="variable"/>
    <w:sig w:usb0="00000007" w:usb1="00000000" w:usb2="00000000" w:usb3="00000000" w:csb0="00000093" w:csb1="00000000"/>
  </w:font>
  <w:font w:name="FighterWord-Overskrift">
    <w:altName w:val="Courier New"/>
    <w:charset w:val="4D"/>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Bold r:id="rId8" w:fontKey="{833781DC-0B0B-4531-A4FE-F3F3C49FA91B}"/>
    <w:embedBoldItalic r:id="rId9" w:fontKey="{D1F805F0-3AF7-4B8B-9995-92F39BA63065}"/>
  </w:font>
  <w:font w:name="Tahoma">
    <w:panose1 w:val="020B0604030504040204"/>
    <w:charset w:val="00"/>
    <w:family w:val="swiss"/>
    <w:pitch w:val="variable"/>
    <w:sig w:usb0="E1002EFF" w:usb1="C000605B" w:usb2="00000029" w:usb3="00000000" w:csb0="000101FF" w:csb1="00000000"/>
    <w:embedRegular r:id="rId10" w:fontKey="{D2DEAD67-DD96-421D-B9CC-B46C595711F1}"/>
  </w:font>
  <w:font w:name="Consolas">
    <w:panose1 w:val="020B0609020204030204"/>
    <w:charset w:val="00"/>
    <w:family w:val="modern"/>
    <w:pitch w:val="fixed"/>
    <w:sig w:usb0="E00006FF" w:usb1="0000FCFF" w:usb2="00000001" w:usb3="00000000" w:csb0="0000019F" w:csb1="00000000"/>
    <w:embedRegular r:id="rId11" w:fontKey="{2AC0AF97-567F-42DE-B1CF-FD75BC724B4D}"/>
  </w:font>
  <w:font w:name="Fighter">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2" w:fontKey="{3D3BD250-4C87-4901-A2F1-285199748F83}"/>
    <w:embedBold r:id="rId13" w:fontKey="{7EF6C382-CE24-458A-81B0-3AD12E334967}"/>
  </w:font>
  <w:font w:name="Calibri">
    <w:panose1 w:val="020F0502020204030204"/>
    <w:charset w:val="00"/>
    <w:family w:val="swiss"/>
    <w:pitch w:val="variable"/>
    <w:sig w:usb0="E4002EFF" w:usb1="C000247B" w:usb2="00000009" w:usb3="00000000" w:csb0="000001FF" w:csb1="00000000"/>
    <w:embedRegular r:id="rId14" w:fontKey="{2FC8CD12-18BB-4A96-9F3E-E9B51DDF64A7}"/>
  </w:font>
  <w:font w:name="Calibri Light">
    <w:panose1 w:val="020F0302020204030204"/>
    <w:charset w:val="00"/>
    <w:family w:val="swiss"/>
    <w:pitch w:val="variable"/>
    <w:sig w:usb0="E4002EFF" w:usb1="C000247B" w:usb2="00000009" w:usb3="00000000" w:csb0="000001FF" w:csb1="00000000"/>
    <w:embedRegular r:id="rId15" w:fontKey="{87732630-4C15-454F-9274-FACC7FF8F1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4CB7" w14:textId="77777777" w:rsidR="00A70B53" w:rsidRPr="00A70B53" w:rsidRDefault="00A70B53" w:rsidP="00A70B53">
    <w:pPr>
      <w:rPr>
        <w:rStyle w:val="Sidetal"/>
        <w:rFonts w:asciiTheme="minorHAnsi" w:hAnsiTheme="minorHAnsi"/>
      </w:rPr>
    </w:pPr>
  </w:p>
  <w:p w14:paraId="06971CD3" w14:textId="77777777" w:rsidR="00A70B53" w:rsidRPr="00A70B53" w:rsidRDefault="00A70B53" w:rsidP="00A70B53">
    <w:pPr>
      <w:rPr>
        <w:rStyle w:val="Sidetal"/>
        <w:rFonts w:asciiTheme="minorHAnsi" w:hAnsiTheme="minorHAnsi"/>
      </w:rPr>
    </w:pPr>
  </w:p>
  <w:p w14:paraId="0A20F7AF" w14:textId="77777777" w:rsidR="00A70B53" w:rsidRPr="00A70B53" w:rsidRDefault="00D82073" w:rsidP="00A70B53">
    <w:pPr>
      <w:rPr>
        <w:rStyle w:val="Sidetal"/>
        <w:rFonts w:asciiTheme="minorHAnsi" w:hAnsiTheme="minorHAnsi"/>
      </w:rPr>
    </w:pPr>
    <w:r w:rsidRPr="00A70B53">
      <w:rPr>
        <w:noProof/>
      </w:rPr>
      <w:drawing>
        <wp:anchor distT="0" distB="0" distL="114300" distR="114300" simplePos="0" relativeHeight="251663360" behindDoc="1" locked="0" layoutInCell="1" allowOverlap="1" wp14:anchorId="3A14A0ED" wp14:editId="446E770B">
          <wp:simplePos x="0" y="0"/>
          <wp:positionH relativeFrom="margin">
            <wp:posOffset>5613225</wp:posOffset>
          </wp:positionH>
          <wp:positionV relativeFrom="page">
            <wp:posOffset>9869215</wp:posOffset>
          </wp:positionV>
          <wp:extent cx="472965" cy="268506"/>
          <wp:effectExtent l="0" t="0" r="3810" b="0"/>
          <wp:wrapNone/>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eftensBekaempelse_Sloejfen_RGB_Roed_Primaer.png"/>
                  <pic:cNvPicPr/>
                </pic:nvPicPr>
                <pic:blipFill>
                  <a:blip r:embed="rId1">
                    <a:extLst>
                      <a:ext uri="{28A0092B-C50C-407E-A947-70E740481C1C}">
                        <a14:useLocalDpi xmlns:a14="http://schemas.microsoft.com/office/drawing/2010/main" val="0"/>
                      </a:ext>
                    </a:extLst>
                  </a:blip>
                  <a:stretch>
                    <a:fillRect/>
                  </a:stretch>
                </pic:blipFill>
                <pic:spPr>
                  <a:xfrm>
                    <a:off x="0" y="0"/>
                    <a:ext cx="475337" cy="269853"/>
                  </a:xfrm>
                  <a:prstGeom prst="rect">
                    <a:avLst/>
                  </a:prstGeom>
                </pic:spPr>
              </pic:pic>
            </a:graphicData>
          </a:graphic>
          <wp14:sizeRelH relativeFrom="page">
            <wp14:pctWidth>0</wp14:pctWidth>
          </wp14:sizeRelH>
          <wp14:sizeRelV relativeFrom="page">
            <wp14:pctHeight>0</wp14:pctHeight>
          </wp14:sizeRelV>
        </wp:anchor>
      </w:drawing>
    </w:r>
    <w:r w:rsidR="000D175C">
      <w:rPr>
        <w:noProof/>
      </w:rPr>
      <mc:AlternateContent>
        <mc:Choice Requires="wps">
          <w:drawing>
            <wp:anchor distT="0" distB="0" distL="114300" distR="114300" simplePos="0" relativeHeight="251665408" behindDoc="0" locked="0" layoutInCell="1" allowOverlap="1" wp14:anchorId="68F3ECA3" wp14:editId="70CA24EB">
              <wp:simplePos x="0" y="0"/>
              <wp:positionH relativeFrom="margin">
                <wp:posOffset>0</wp:posOffset>
              </wp:positionH>
              <wp:positionV relativeFrom="page">
                <wp:posOffset>9876269</wp:posOffset>
              </wp:positionV>
              <wp:extent cx="1249680" cy="3429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124968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C5598" w14:textId="77777777" w:rsidR="000D175C" w:rsidRPr="000D175C" w:rsidRDefault="000D175C" w:rsidP="000D175C">
                          <w:pPr>
                            <w:pStyle w:val="Sidefod"/>
                            <w:rPr>
                              <w:rStyle w:val="Fremhv"/>
                              <w:rFonts w:eastAsiaTheme="majorEastAsia"/>
                              <w:i w:val="0"/>
                              <w:iCs w:val="0"/>
                              <w:color w:val="FF0000"/>
                              <w:sz w:val="15"/>
                            </w:rPr>
                          </w:pPr>
                          <w:r w:rsidRPr="000D175C">
                            <w:rPr>
                              <w:rStyle w:val="Fremhv"/>
                              <w:rFonts w:eastAsiaTheme="majorEastAsia"/>
                              <w:i w:val="0"/>
                              <w:iCs w:val="0"/>
                              <w:color w:val="FF0000"/>
                              <w:sz w:val="15"/>
                            </w:rPr>
                            <w:t xml:space="preserve">Side </w:t>
                          </w:r>
                          <w:r w:rsidRPr="000D175C">
                            <w:rPr>
                              <w:rStyle w:val="Fremhv"/>
                              <w:rFonts w:eastAsiaTheme="majorEastAsia"/>
                              <w:i w:val="0"/>
                              <w:iCs w:val="0"/>
                              <w:color w:val="FF0000"/>
                              <w:sz w:val="15"/>
                            </w:rPr>
                            <w:fldChar w:fldCharType="begin"/>
                          </w:r>
                          <w:r w:rsidRPr="000D175C">
                            <w:rPr>
                              <w:rStyle w:val="Fremhv"/>
                              <w:rFonts w:eastAsiaTheme="majorEastAsia"/>
                              <w:i w:val="0"/>
                              <w:iCs w:val="0"/>
                              <w:color w:val="FF0000"/>
                              <w:sz w:val="15"/>
                            </w:rPr>
                            <w:instrText xml:space="preserve"> PAGE  </w:instrText>
                          </w:r>
                          <w:r w:rsidRPr="000D175C">
                            <w:rPr>
                              <w:rStyle w:val="Fremhv"/>
                              <w:rFonts w:eastAsiaTheme="majorEastAsia"/>
                              <w:i w:val="0"/>
                              <w:iCs w:val="0"/>
                              <w:color w:val="FF0000"/>
                              <w:sz w:val="15"/>
                            </w:rPr>
                            <w:fldChar w:fldCharType="separate"/>
                          </w:r>
                          <w:r w:rsidR="00371233">
                            <w:rPr>
                              <w:rStyle w:val="Fremhv"/>
                              <w:rFonts w:eastAsiaTheme="majorEastAsia"/>
                              <w:i w:val="0"/>
                              <w:iCs w:val="0"/>
                              <w:noProof/>
                              <w:color w:val="FF0000"/>
                              <w:sz w:val="15"/>
                            </w:rPr>
                            <w:t>11</w:t>
                          </w:r>
                          <w:r w:rsidRPr="000D175C">
                            <w:rPr>
                              <w:rStyle w:val="Fremhv"/>
                              <w:rFonts w:eastAsiaTheme="majorEastAsia"/>
                              <w:i w:val="0"/>
                              <w:iCs w:val="0"/>
                              <w:color w:val="FF0000"/>
                              <w:sz w:val="15"/>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3ECA3" id="_x0000_t202" coordsize="21600,21600" o:spt="202" path="m,l,21600r21600,l21600,xe">
              <v:stroke joinstyle="miter"/>
              <v:path gradientshapeok="t" o:connecttype="rect"/>
            </v:shapetype>
            <v:shape id="Text Box 5" o:spid="_x0000_s1026" type="#_x0000_t202" style="position:absolute;margin-left:0;margin-top:777.65pt;width:98.4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" filled="f" stroked="f" strokeweight=".5pt">
              <v:textbox inset="0,0,0,0">
                <w:txbxContent>
                  <w:p w14:paraId="698C5598" w14:textId="77777777" w:rsidR="000D175C" w:rsidRPr="000D175C" w:rsidRDefault="000D175C" w:rsidP="000D175C">
                    <w:pPr>
                      <w:pStyle w:val="Sidefod"/>
                      <w:rPr>
                        <w:rStyle w:val="Fremhv"/>
                        <w:rFonts w:eastAsiaTheme="majorEastAsia"/>
                        <w:i w:val="0"/>
                        <w:iCs w:val="0"/>
                        <w:color w:val="FF0000"/>
                        <w:sz w:val="15"/>
                      </w:rPr>
                    </w:pPr>
                    <w:r w:rsidRPr="000D175C">
                      <w:rPr>
                        <w:rStyle w:val="Fremhv"/>
                        <w:rFonts w:eastAsiaTheme="majorEastAsia"/>
                        <w:i w:val="0"/>
                        <w:iCs w:val="0"/>
                        <w:color w:val="FF0000"/>
                        <w:sz w:val="15"/>
                      </w:rPr>
                      <w:t xml:space="preserve">Side </w:t>
                    </w:r>
                    <w:r w:rsidRPr="000D175C">
                      <w:rPr>
                        <w:rStyle w:val="Fremhv"/>
                        <w:rFonts w:eastAsiaTheme="majorEastAsia"/>
                        <w:i w:val="0"/>
                        <w:iCs w:val="0"/>
                        <w:color w:val="FF0000"/>
                        <w:sz w:val="15"/>
                      </w:rPr>
                      <w:fldChar w:fldCharType="begin"/>
                    </w:r>
                    <w:r w:rsidRPr="000D175C">
                      <w:rPr>
                        <w:rStyle w:val="Fremhv"/>
                        <w:rFonts w:eastAsiaTheme="majorEastAsia"/>
                        <w:i w:val="0"/>
                        <w:iCs w:val="0"/>
                        <w:color w:val="FF0000"/>
                        <w:sz w:val="15"/>
                      </w:rPr>
                      <w:instrText xml:space="preserve"> PAGE  </w:instrText>
                    </w:r>
                    <w:r w:rsidRPr="000D175C">
                      <w:rPr>
                        <w:rStyle w:val="Fremhv"/>
                        <w:rFonts w:eastAsiaTheme="majorEastAsia"/>
                        <w:i w:val="0"/>
                        <w:iCs w:val="0"/>
                        <w:color w:val="FF0000"/>
                        <w:sz w:val="15"/>
                      </w:rPr>
                      <w:fldChar w:fldCharType="separate"/>
                    </w:r>
                    <w:r w:rsidR="00371233">
                      <w:rPr>
                        <w:rStyle w:val="Fremhv"/>
                        <w:rFonts w:eastAsiaTheme="majorEastAsia"/>
                        <w:i w:val="0"/>
                        <w:iCs w:val="0"/>
                        <w:noProof/>
                        <w:color w:val="FF0000"/>
                        <w:sz w:val="15"/>
                      </w:rPr>
                      <w:t>11</w:t>
                    </w:r>
                    <w:r w:rsidRPr="000D175C">
                      <w:rPr>
                        <w:rStyle w:val="Fremhv"/>
                        <w:rFonts w:eastAsiaTheme="majorEastAsia"/>
                        <w:i w:val="0"/>
                        <w:iCs w:val="0"/>
                        <w:color w:val="FF0000"/>
                        <w:sz w:val="15"/>
                      </w:rPr>
                      <w:fldChar w:fldCharType="end"/>
                    </w:r>
                  </w:p>
                </w:txbxContent>
              </v:textbox>
              <w10:wrap anchorx="margin" anchory="page"/>
            </v:shape>
          </w:pict>
        </mc:Fallback>
      </mc:AlternateContent>
    </w:r>
  </w:p>
  <w:p w14:paraId="2A1F701D" w14:textId="77777777" w:rsidR="00E737B0" w:rsidRPr="00A70B53" w:rsidRDefault="00E737B0" w:rsidP="00A70B53">
    <w:pPr>
      <w:rPr>
        <w:rStyle w:val="Sidetal"/>
        <w:rFonts w:asciiTheme="minorHAnsi" w:hAnsiTheme="minorHAnsi"/>
      </w:rPr>
    </w:pPr>
  </w:p>
  <w:p w14:paraId="03EFCA41" w14:textId="77777777" w:rsidR="00A70B53" w:rsidRPr="00A70B53" w:rsidRDefault="00A70B53" w:rsidP="00A70B53">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C206" w14:textId="77777777" w:rsidR="00E737B0" w:rsidRDefault="00353D31" w:rsidP="00FF1197">
    <w:pPr>
      <w:pStyle w:val="Sidefod"/>
      <w:tabs>
        <w:tab w:val="clear" w:pos="4819"/>
        <w:tab w:val="clear" w:pos="9638"/>
        <w:tab w:val="left" w:pos="3720"/>
      </w:tabs>
      <w:ind w:right="-1304"/>
    </w:pPr>
    <w:r>
      <w:rPr>
        <w:noProof/>
      </w:rPr>
      <w:drawing>
        <wp:anchor distT="0" distB="0" distL="114300" distR="114300" simplePos="0" relativeHeight="251660288" behindDoc="1" locked="0" layoutInCell="1" allowOverlap="1" wp14:anchorId="1D308D38" wp14:editId="07777777">
          <wp:simplePos x="0" y="0"/>
          <wp:positionH relativeFrom="margin">
            <wp:posOffset>5609590</wp:posOffset>
          </wp:positionH>
          <wp:positionV relativeFrom="page">
            <wp:posOffset>9865360</wp:posOffset>
          </wp:positionV>
          <wp:extent cx="691200" cy="392400"/>
          <wp:effectExtent l="0" t="0" r="0" b="1905"/>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eftensBekaempelse_Sloejfen_RGB_Roed_Primaer.png"/>
                  <pic:cNvPicPr/>
                </pic:nvPicPr>
                <pic:blipFill>
                  <a:blip r:embed="rId1">
                    <a:extLst>
                      <a:ext uri="{28A0092B-C50C-407E-A947-70E740481C1C}">
                        <a14:useLocalDpi xmlns:a14="http://schemas.microsoft.com/office/drawing/2010/main" val="0"/>
                      </a:ext>
                    </a:extLst>
                  </a:blip>
                  <a:stretch>
                    <a:fillRect/>
                  </a:stretch>
                </pic:blipFill>
                <pic:spPr>
                  <a:xfrm>
                    <a:off x="0" y="0"/>
                    <a:ext cx="691200" cy="39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D40DDDB" wp14:editId="07777777">
          <wp:simplePos x="0" y="0"/>
          <wp:positionH relativeFrom="margin">
            <wp:posOffset>-113665</wp:posOffset>
          </wp:positionH>
          <wp:positionV relativeFrom="page">
            <wp:posOffset>9865360</wp:posOffset>
          </wp:positionV>
          <wp:extent cx="2592000" cy="392400"/>
          <wp:effectExtent l="0" t="0" r="0" b="0"/>
          <wp:wrapSquare wrapText="bothSides"/>
          <wp:docPr id="51" name="Billede 51" descr="Et billede, der indeholder obje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raeftensBekaempelse_Navn_RGB_Roed_Primaer.png"/>
                  <pic:cNvPicPr/>
                </pic:nvPicPr>
                <pic:blipFill>
                  <a:blip r:embed="rId2">
                    <a:extLst>
                      <a:ext uri="{28A0092B-C50C-407E-A947-70E740481C1C}">
                        <a14:useLocalDpi xmlns:a14="http://schemas.microsoft.com/office/drawing/2010/main" val="0"/>
                      </a:ext>
                    </a:extLst>
                  </a:blip>
                  <a:stretch>
                    <a:fillRect/>
                  </a:stretch>
                </pic:blipFill>
                <pic:spPr>
                  <a:xfrm>
                    <a:off x="0" y="0"/>
                    <a:ext cx="2592000" cy="39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19C1C" w14:textId="77777777" w:rsidR="006066B2" w:rsidRDefault="006066B2">
      <w:r>
        <w:separator/>
      </w:r>
    </w:p>
  </w:footnote>
  <w:footnote w:type="continuationSeparator" w:id="0">
    <w:p w14:paraId="4C65F327" w14:textId="77777777" w:rsidR="006066B2" w:rsidRDefault="00606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3A62" w14:textId="77777777" w:rsidR="00E737B0" w:rsidRDefault="00E737B0">
    <w:pPr>
      <w:pStyle w:val="Sidehoved"/>
      <w:spacing w:after="7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270A" w14:textId="77777777" w:rsidR="00E737B0" w:rsidRDefault="00E737B0" w:rsidP="0024309D">
    <w:pPr>
      <w:pStyle w:val="Sidehoved"/>
      <w:tabs>
        <w:tab w:val="clear" w:pos="9638"/>
      </w:tabs>
      <w:ind w:right="-1162"/>
      <w:jc w:val="cent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EE6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246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5C4A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1800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A22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29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184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822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F4CD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28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26988"/>
    <w:multiLevelType w:val="hybridMultilevel"/>
    <w:tmpl w:val="AB4E54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34034DB"/>
    <w:multiLevelType w:val="hybridMultilevel"/>
    <w:tmpl w:val="D96A51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5A93017"/>
    <w:multiLevelType w:val="hybridMultilevel"/>
    <w:tmpl w:val="5F9A32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33544B"/>
    <w:multiLevelType w:val="hybridMultilevel"/>
    <w:tmpl w:val="131446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6C73915"/>
    <w:multiLevelType w:val="hybridMultilevel"/>
    <w:tmpl w:val="264E096A"/>
    <w:lvl w:ilvl="0" w:tplc="6C4E6608">
      <w:start w:val="1"/>
      <w:numFmt w:val="bullet"/>
      <w:lvlText w:val=""/>
      <w:lvlJc w:val="left"/>
      <w:pPr>
        <w:ind w:left="1440" w:hanging="360"/>
      </w:pPr>
      <w:rPr>
        <w:rFonts w:ascii="Symbol" w:hAnsi="Symbol"/>
      </w:rPr>
    </w:lvl>
    <w:lvl w:ilvl="1" w:tplc="E01C1028">
      <w:start w:val="1"/>
      <w:numFmt w:val="bullet"/>
      <w:lvlText w:val=""/>
      <w:lvlJc w:val="left"/>
      <w:pPr>
        <w:ind w:left="1440" w:hanging="360"/>
      </w:pPr>
      <w:rPr>
        <w:rFonts w:ascii="Symbol" w:hAnsi="Symbol"/>
      </w:rPr>
    </w:lvl>
    <w:lvl w:ilvl="2" w:tplc="4272991C">
      <w:start w:val="1"/>
      <w:numFmt w:val="bullet"/>
      <w:lvlText w:val=""/>
      <w:lvlJc w:val="left"/>
      <w:pPr>
        <w:ind w:left="1440" w:hanging="360"/>
      </w:pPr>
      <w:rPr>
        <w:rFonts w:ascii="Symbol" w:hAnsi="Symbol"/>
      </w:rPr>
    </w:lvl>
    <w:lvl w:ilvl="3" w:tplc="42E2496E">
      <w:start w:val="1"/>
      <w:numFmt w:val="bullet"/>
      <w:lvlText w:val=""/>
      <w:lvlJc w:val="left"/>
      <w:pPr>
        <w:ind w:left="1440" w:hanging="360"/>
      </w:pPr>
      <w:rPr>
        <w:rFonts w:ascii="Symbol" w:hAnsi="Symbol"/>
      </w:rPr>
    </w:lvl>
    <w:lvl w:ilvl="4" w:tplc="69DCB8A2">
      <w:start w:val="1"/>
      <w:numFmt w:val="bullet"/>
      <w:lvlText w:val=""/>
      <w:lvlJc w:val="left"/>
      <w:pPr>
        <w:ind w:left="1440" w:hanging="360"/>
      </w:pPr>
      <w:rPr>
        <w:rFonts w:ascii="Symbol" w:hAnsi="Symbol"/>
      </w:rPr>
    </w:lvl>
    <w:lvl w:ilvl="5" w:tplc="D3F4ADDC">
      <w:start w:val="1"/>
      <w:numFmt w:val="bullet"/>
      <w:lvlText w:val=""/>
      <w:lvlJc w:val="left"/>
      <w:pPr>
        <w:ind w:left="1440" w:hanging="360"/>
      </w:pPr>
      <w:rPr>
        <w:rFonts w:ascii="Symbol" w:hAnsi="Symbol"/>
      </w:rPr>
    </w:lvl>
    <w:lvl w:ilvl="6" w:tplc="4B58EE82">
      <w:start w:val="1"/>
      <w:numFmt w:val="bullet"/>
      <w:lvlText w:val=""/>
      <w:lvlJc w:val="left"/>
      <w:pPr>
        <w:ind w:left="1440" w:hanging="360"/>
      </w:pPr>
      <w:rPr>
        <w:rFonts w:ascii="Symbol" w:hAnsi="Symbol"/>
      </w:rPr>
    </w:lvl>
    <w:lvl w:ilvl="7" w:tplc="9154B2F2">
      <w:start w:val="1"/>
      <w:numFmt w:val="bullet"/>
      <w:lvlText w:val=""/>
      <w:lvlJc w:val="left"/>
      <w:pPr>
        <w:ind w:left="1440" w:hanging="360"/>
      </w:pPr>
      <w:rPr>
        <w:rFonts w:ascii="Symbol" w:hAnsi="Symbol"/>
      </w:rPr>
    </w:lvl>
    <w:lvl w:ilvl="8" w:tplc="72301E4E">
      <w:start w:val="1"/>
      <w:numFmt w:val="bullet"/>
      <w:lvlText w:val=""/>
      <w:lvlJc w:val="left"/>
      <w:pPr>
        <w:ind w:left="1440" w:hanging="360"/>
      </w:pPr>
      <w:rPr>
        <w:rFonts w:ascii="Symbol" w:hAnsi="Symbol"/>
      </w:rPr>
    </w:lvl>
  </w:abstractNum>
  <w:abstractNum w:abstractNumId="15" w15:restartNumberingAfterBreak="0">
    <w:nsid w:val="3AB27137"/>
    <w:multiLevelType w:val="hybridMultilevel"/>
    <w:tmpl w:val="4D1224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B65212C"/>
    <w:multiLevelType w:val="hybridMultilevel"/>
    <w:tmpl w:val="91889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AED7DDF"/>
    <w:multiLevelType w:val="hybridMultilevel"/>
    <w:tmpl w:val="BFCCA1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D1B1478"/>
    <w:multiLevelType w:val="hybridMultilevel"/>
    <w:tmpl w:val="CB8A00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ECE26E4"/>
    <w:multiLevelType w:val="hybridMultilevel"/>
    <w:tmpl w:val="6E1CC144"/>
    <w:lvl w:ilvl="0" w:tplc="04060001">
      <w:start w:val="1"/>
      <w:numFmt w:val="bullet"/>
      <w:lvlText w:val=""/>
      <w:lvlJc w:val="left"/>
      <w:pPr>
        <w:ind w:left="840" w:hanging="360"/>
      </w:pPr>
      <w:rPr>
        <w:rFonts w:ascii="Symbol" w:hAnsi="Symbol" w:hint="default"/>
      </w:rPr>
    </w:lvl>
    <w:lvl w:ilvl="1" w:tplc="04060003" w:tentative="1">
      <w:start w:val="1"/>
      <w:numFmt w:val="bullet"/>
      <w:lvlText w:val="o"/>
      <w:lvlJc w:val="left"/>
      <w:pPr>
        <w:ind w:left="1560" w:hanging="360"/>
      </w:pPr>
      <w:rPr>
        <w:rFonts w:ascii="Courier New" w:hAnsi="Courier New" w:cs="Courier New" w:hint="default"/>
      </w:rPr>
    </w:lvl>
    <w:lvl w:ilvl="2" w:tplc="04060005" w:tentative="1">
      <w:start w:val="1"/>
      <w:numFmt w:val="bullet"/>
      <w:lvlText w:val=""/>
      <w:lvlJc w:val="left"/>
      <w:pPr>
        <w:ind w:left="2280" w:hanging="360"/>
      </w:pPr>
      <w:rPr>
        <w:rFonts w:ascii="Wingdings" w:hAnsi="Wingdings" w:hint="default"/>
      </w:rPr>
    </w:lvl>
    <w:lvl w:ilvl="3" w:tplc="04060001" w:tentative="1">
      <w:start w:val="1"/>
      <w:numFmt w:val="bullet"/>
      <w:lvlText w:val=""/>
      <w:lvlJc w:val="left"/>
      <w:pPr>
        <w:ind w:left="3000" w:hanging="360"/>
      </w:pPr>
      <w:rPr>
        <w:rFonts w:ascii="Symbol" w:hAnsi="Symbol" w:hint="default"/>
      </w:rPr>
    </w:lvl>
    <w:lvl w:ilvl="4" w:tplc="04060003" w:tentative="1">
      <w:start w:val="1"/>
      <w:numFmt w:val="bullet"/>
      <w:lvlText w:val="o"/>
      <w:lvlJc w:val="left"/>
      <w:pPr>
        <w:ind w:left="3720" w:hanging="360"/>
      </w:pPr>
      <w:rPr>
        <w:rFonts w:ascii="Courier New" w:hAnsi="Courier New" w:cs="Courier New" w:hint="default"/>
      </w:rPr>
    </w:lvl>
    <w:lvl w:ilvl="5" w:tplc="04060005" w:tentative="1">
      <w:start w:val="1"/>
      <w:numFmt w:val="bullet"/>
      <w:lvlText w:val=""/>
      <w:lvlJc w:val="left"/>
      <w:pPr>
        <w:ind w:left="4440" w:hanging="360"/>
      </w:pPr>
      <w:rPr>
        <w:rFonts w:ascii="Wingdings" w:hAnsi="Wingdings" w:hint="default"/>
      </w:rPr>
    </w:lvl>
    <w:lvl w:ilvl="6" w:tplc="04060001" w:tentative="1">
      <w:start w:val="1"/>
      <w:numFmt w:val="bullet"/>
      <w:lvlText w:val=""/>
      <w:lvlJc w:val="left"/>
      <w:pPr>
        <w:ind w:left="5160" w:hanging="360"/>
      </w:pPr>
      <w:rPr>
        <w:rFonts w:ascii="Symbol" w:hAnsi="Symbol" w:hint="default"/>
      </w:rPr>
    </w:lvl>
    <w:lvl w:ilvl="7" w:tplc="04060003" w:tentative="1">
      <w:start w:val="1"/>
      <w:numFmt w:val="bullet"/>
      <w:lvlText w:val="o"/>
      <w:lvlJc w:val="left"/>
      <w:pPr>
        <w:ind w:left="5880" w:hanging="360"/>
      </w:pPr>
      <w:rPr>
        <w:rFonts w:ascii="Courier New" w:hAnsi="Courier New" w:cs="Courier New" w:hint="default"/>
      </w:rPr>
    </w:lvl>
    <w:lvl w:ilvl="8" w:tplc="04060005" w:tentative="1">
      <w:start w:val="1"/>
      <w:numFmt w:val="bullet"/>
      <w:lvlText w:val=""/>
      <w:lvlJc w:val="left"/>
      <w:pPr>
        <w:ind w:left="6600" w:hanging="360"/>
      </w:pPr>
      <w:rPr>
        <w:rFonts w:ascii="Wingdings" w:hAnsi="Wingdings" w:hint="default"/>
      </w:rPr>
    </w:lvl>
  </w:abstractNum>
  <w:abstractNum w:abstractNumId="20" w15:restartNumberingAfterBreak="0">
    <w:nsid w:val="74EA1730"/>
    <w:multiLevelType w:val="hybridMultilevel"/>
    <w:tmpl w:val="A9720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83C63F6"/>
    <w:multiLevelType w:val="hybridMultilevel"/>
    <w:tmpl w:val="2AB242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04584658">
    <w:abstractNumId w:val="0"/>
  </w:num>
  <w:num w:numId="2" w16cid:durableId="1840538594">
    <w:abstractNumId w:val="1"/>
  </w:num>
  <w:num w:numId="3" w16cid:durableId="262079661">
    <w:abstractNumId w:val="2"/>
  </w:num>
  <w:num w:numId="4" w16cid:durableId="1467041719">
    <w:abstractNumId w:val="3"/>
  </w:num>
  <w:num w:numId="5" w16cid:durableId="1809321148">
    <w:abstractNumId w:val="8"/>
  </w:num>
  <w:num w:numId="6" w16cid:durableId="512035042">
    <w:abstractNumId w:val="4"/>
  </w:num>
  <w:num w:numId="7" w16cid:durableId="362026610">
    <w:abstractNumId w:val="5"/>
  </w:num>
  <w:num w:numId="8" w16cid:durableId="1736464067">
    <w:abstractNumId w:val="6"/>
  </w:num>
  <w:num w:numId="9" w16cid:durableId="1592541803">
    <w:abstractNumId w:val="7"/>
  </w:num>
  <w:num w:numId="10" w16cid:durableId="282541859">
    <w:abstractNumId w:val="9"/>
  </w:num>
  <w:num w:numId="11" w16cid:durableId="873735174">
    <w:abstractNumId w:val="16"/>
  </w:num>
  <w:num w:numId="12" w16cid:durableId="2109616255">
    <w:abstractNumId w:val="20"/>
  </w:num>
  <w:num w:numId="13" w16cid:durableId="226040857">
    <w:abstractNumId w:val="12"/>
  </w:num>
  <w:num w:numId="14" w16cid:durableId="1566911105">
    <w:abstractNumId w:val="17"/>
  </w:num>
  <w:num w:numId="15" w16cid:durableId="1255280225">
    <w:abstractNumId w:val="10"/>
  </w:num>
  <w:num w:numId="16" w16cid:durableId="503860468">
    <w:abstractNumId w:val="11"/>
  </w:num>
  <w:num w:numId="17" w16cid:durableId="1313675169">
    <w:abstractNumId w:val="18"/>
  </w:num>
  <w:num w:numId="18" w16cid:durableId="857159723">
    <w:abstractNumId w:val="13"/>
  </w:num>
  <w:num w:numId="19" w16cid:durableId="1786119141">
    <w:abstractNumId w:val="15"/>
  </w:num>
  <w:num w:numId="20" w16cid:durableId="967011444">
    <w:abstractNumId w:val="21"/>
  </w:num>
  <w:num w:numId="21" w16cid:durableId="19160565">
    <w:abstractNumId w:val="14"/>
  </w:num>
  <w:num w:numId="22" w16cid:durableId="7644957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53D"/>
    <w:rsid w:val="00001258"/>
    <w:rsid w:val="00006DEF"/>
    <w:rsid w:val="00007210"/>
    <w:rsid w:val="0000759E"/>
    <w:rsid w:val="00015F96"/>
    <w:rsid w:val="0003358C"/>
    <w:rsid w:val="00043D2A"/>
    <w:rsid w:val="00046508"/>
    <w:rsid w:val="00047DBF"/>
    <w:rsid w:val="0006007D"/>
    <w:rsid w:val="00060297"/>
    <w:rsid w:val="000916C0"/>
    <w:rsid w:val="000A24E9"/>
    <w:rsid w:val="000A7A3F"/>
    <w:rsid w:val="000B4B21"/>
    <w:rsid w:val="000C5118"/>
    <w:rsid w:val="000C60C0"/>
    <w:rsid w:val="000D175C"/>
    <w:rsid w:val="000D21B0"/>
    <w:rsid w:val="000E6D54"/>
    <w:rsid w:val="00102140"/>
    <w:rsid w:val="001047B2"/>
    <w:rsid w:val="00105B21"/>
    <w:rsid w:val="00112258"/>
    <w:rsid w:val="001123AF"/>
    <w:rsid w:val="001348CD"/>
    <w:rsid w:val="0013697A"/>
    <w:rsid w:val="00142F89"/>
    <w:rsid w:val="0015208B"/>
    <w:rsid w:val="0016485C"/>
    <w:rsid w:val="00197328"/>
    <w:rsid w:val="001A3FDD"/>
    <w:rsid w:val="001A6723"/>
    <w:rsid w:val="001B02C2"/>
    <w:rsid w:val="001B1220"/>
    <w:rsid w:val="001B5BBF"/>
    <w:rsid w:val="001C44C3"/>
    <w:rsid w:val="001C4B52"/>
    <w:rsid w:val="001C71A5"/>
    <w:rsid w:val="001D3A22"/>
    <w:rsid w:val="001E277E"/>
    <w:rsid w:val="001E2D04"/>
    <w:rsid w:val="001E4709"/>
    <w:rsid w:val="001F3CAF"/>
    <w:rsid w:val="001F4298"/>
    <w:rsid w:val="00206AD9"/>
    <w:rsid w:val="00206D20"/>
    <w:rsid w:val="00206DFE"/>
    <w:rsid w:val="00213AD2"/>
    <w:rsid w:val="0024309D"/>
    <w:rsid w:val="00250B8B"/>
    <w:rsid w:val="00255437"/>
    <w:rsid w:val="002629A6"/>
    <w:rsid w:val="002632F6"/>
    <w:rsid w:val="00265B28"/>
    <w:rsid w:val="00265C7F"/>
    <w:rsid w:val="00270A1D"/>
    <w:rsid w:val="002818E1"/>
    <w:rsid w:val="002A3BA0"/>
    <w:rsid w:val="002A7595"/>
    <w:rsid w:val="002C41CC"/>
    <w:rsid w:val="002C4534"/>
    <w:rsid w:val="002C71F4"/>
    <w:rsid w:val="002E1AF4"/>
    <w:rsid w:val="002E21C9"/>
    <w:rsid w:val="002E40DE"/>
    <w:rsid w:val="00302727"/>
    <w:rsid w:val="00302743"/>
    <w:rsid w:val="003054BB"/>
    <w:rsid w:val="00310099"/>
    <w:rsid w:val="00331B71"/>
    <w:rsid w:val="003354F4"/>
    <w:rsid w:val="003371D6"/>
    <w:rsid w:val="00344F96"/>
    <w:rsid w:val="00353D31"/>
    <w:rsid w:val="00365E34"/>
    <w:rsid w:val="00367926"/>
    <w:rsid w:val="00371233"/>
    <w:rsid w:val="003754AF"/>
    <w:rsid w:val="00376B6E"/>
    <w:rsid w:val="00383CB2"/>
    <w:rsid w:val="0039047D"/>
    <w:rsid w:val="00390B8A"/>
    <w:rsid w:val="003946B2"/>
    <w:rsid w:val="003A4616"/>
    <w:rsid w:val="003A6E84"/>
    <w:rsid w:val="003B0A7C"/>
    <w:rsid w:val="003D0746"/>
    <w:rsid w:val="003D2D2F"/>
    <w:rsid w:val="003E6E47"/>
    <w:rsid w:val="00407177"/>
    <w:rsid w:val="00411189"/>
    <w:rsid w:val="004137EC"/>
    <w:rsid w:val="00416165"/>
    <w:rsid w:val="004162C4"/>
    <w:rsid w:val="00420172"/>
    <w:rsid w:val="00435141"/>
    <w:rsid w:val="004409DB"/>
    <w:rsid w:val="004522D3"/>
    <w:rsid w:val="004546E9"/>
    <w:rsid w:val="00454E04"/>
    <w:rsid w:val="00460880"/>
    <w:rsid w:val="0046209A"/>
    <w:rsid w:val="00462A2F"/>
    <w:rsid w:val="00462F37"/>
    <w:rsid w:val="004703B5"/>
    <w:rsid w:val="004773DD"/>
    <w:rsid w:val="004828D6"/>
    <w:rsid w:val="004831F3"/>
    <w:rsid w:val="00486E7C"/>
    <w:rsid w:val="00493078"/>
    <w:rsid w:val="004B1510"/>
    <w:rsid w:val="004B5216"/>
    <w:rsid w:val="004D51F6"/>
    <w:rsid w:val="004D6047"/>
    <w:rsid w:val="004F0657"/>
    <w:rsid w:val="004F0756"/>
    <w:rsid w:val="005028CE"/>
    <w:rsid w:val="005211B3"/>
    <w:rsid w:val="00530A3B"/>
    <w:rsid w:val="00530F21"/>
    <w:rsid w:val="00533F3B"/>
    <w:rsid w:val="00551870"/>
    <w:rsid w:val="005544FE"/>
    <w:rsid w:val="005605EB"/>
    <w:rsid w:val="00563829"/>
    <w:rsid w:val="00572694"/>
    <w:rsid w:val="00576ADD"/>
    <w:rsid w:val="005778C5"/>
    <w:rsid w:val="0058440E"/>
    <w:rsid w:val="005872BA"/>
    <w:rsid w:val="005909B4"/>
    <w:rsid w:val="0059403D"/>
    <w:rsid w:val="005A0850"/>
    <w:rsid w:val="005A3F0A"/>
    <w:rsid w:val="005B177F"/>
    <w:rsid w:val="005B3756"/>
    <w:rsid w:val="005E3AA5"/>
    <w:rsid w:val="005E5D8A"/>
    <w:rsid w:val="005F782A"/>
    <w:rsid w:val="006066B2"/>
    <w:rsid w:val="00606D03"/>
    <w:rsid w:val="00614DFE"/>
    <w:rsid w:val="00617B01"/>
    <w:rsid w:val="0063353A"/>
    <w:rsid w:val="006348B3"/>
    <w:rsid w:val="00634D59"/>
    <w:rsid w:val="0063672C"/>
    <w:rsid w:val="006405C2"/>
    <w:rsid w:val="00641670"/>
    <w:rsid w:val="00652F87"/>
    <w:rsid w:val="00657FEC"/>
    <w:rsid w:val="00663D59"/>
    <w:rsid w:val="0067208B"/>
    <w:rsid w:val="00672DA0"/>
    <w:rsid w:val="00675892"/>
    <w:rsid w:val="00683E27"/>
    <w:rsid w:val="006900CD"/>
    <w:rsid w:val="006A6FC8"/>
    <w:rsid w:val="006B303F"/>
    <w:rsid w:val="006B62DF"/>
    <w:rsid w:val="006C5357"/>
    <w:rsid w:val="006C53A5"/>
    <w:rsid w:val="006D73C0"/>
    <w:rsid w:val="006E72BF"/>
    <w:rsid w:val="007105DF"/>
    <w:rsid w:val="007116E3"/>
    <w:rsid w:val="00724B82"/>
    <w:rsid w:val="00730D49"/>
    <w:rsid w:val="0074028B"/>
    <w:rsid w:val="00741469"/>
    <w:rsid w:val="007634CD"/>
    <w:rsid w:val="007679E1"/>
    <w:rsid w:val="00771DDD"/>
    <w:rsid w:val="00783505"/>
    <w:rsid w:val="00783D07"/>
    <w:rsid w:val="0078433C"/>
    <w:rsid w:val="00793383"/>
    <w:rsid w:val="00796F46"/>
    <w:rsid w:val="00797E4A"/>
    <w:rsid w:val="007A1CCF"/>
    <w:rsid w:val="007C4F0C"/>
    <w:rsid w:val="007D1735"/>
    <w:rsid w:val="007D6A42"/>
    <w:rsid w:val="007E2BAD"/>
    <w:rsid w:val="007E4A73"/>
    <w:rsid w:val="007E7A20"/>
    <w:rsid w:val="007F026D"/>
    <w:rsid w:val="007F062E"/>
    <w:rsid w:val="007F3EDC"/>
    <w:rsid w:val="00802757"/>
    <w:rsid w:val="0080586F"/>
    <w:rsid w:val="00813DEB"/>
    <w:rsid w:val="00814EEE"/>
    <w:rsid w:val="00817B00"/>
    <w:rsid w:val="008212A5"/>
    <w:rsid w:val="008355F6"/>
    <w:rsid w:val="00845610"/>
    <w:rsid w:val="008531FC"/>
    <w:rsid w:val="0086497D"/>
    <w:rsid w:val="00866AB8"/>
    <w:rsid w:val="0088419A"/>
    <w:rsid w:val="00885184"/>
    <w:rsid w:val="00886A95"/>
    <w:rsid w:val="00887FAE"/>
    <w:rsid w:val="008B6584"/>
    <w:rsid w:val="008B6E5B"/>
    <w:rsid w:val="008C120C"/>
    <w:rsid w:val="008C363B"/>
    <w:rsid w:val="008F1D2C"/>
    <w:rsid w:val="008F2C31"/>
    <w:rsid w:val="008F2C92"/>
    <w:rsid w:val="00902FE2"/>
    <w:rsid w:val="009118EC"/>
    <w:rsid w:val="00917EAA"/>
    <w:rsid w:val="00920E8F"/>
    <w:rsid w:val="00937EA6"/>
    <w:rsid w:val="00947ED9"/>
    <w:rsid w:val="009513D7"/>
    <w:rsid w:val="00962C35"/>
    <w:rsid w:val="0097116C"/>
    <w:rsid w:val="009772E9"/>
    <w:rsid w:val="0097789B"/>
    <w:rsid w:val="00977F6A"/>
    <w:rsid w:val="00980AB2"/>
    <w:rsid w:val="00980FD2"/>
    <w:rsid w:val="009916AD"/>
    <w:rsid w:val="009A232E"/>
    <w:rsid w:val="009A2E6C"/>
    <w:rsid w:val="009A4702"/>
    <w:rsid w:val="009A4759"/>
    <w:rsid w:val="009B0CD5"/>
    <w:rsid w:val="009D22D2"/>
    <w:rsid w:val="009E46AC"/>
    <w:rsid w:val="009E5DF9"/>
    <w:rsid w:val="00A061A7"/>
    <w:rsid w:val="00A072E1"/>
    <w:rsid w:val="00A105A0"/>
    <w:rsid w:val="00A12C9F"/>
    <w:rsid w:val="00A135B4"/>
    <w:rsid w:val="00A25A64"/>
    <w:rsid w:val="00A25D72"/>
    <w:rsid w:val="00A3426A"/>
    <w:rsid w:val="00A3517D"/>
    <w:rsid w:val="00A508C8"/>
    <w:rsid w:val="00A548F1"/>
    <w:rsid w:val="00A61DB3"/>
    <w:rsid w:val="00A659CD"/>
    <w:rsid w:val="00A70B53"/>
    <w:rsid w:val="00A76956"/>
    <w:rsid w:val="00A83CDA"/>
    <w:rsid w:val="00A843AD"/>
    <w:rsid w:val="00A845F2"/>
    <w:rsid w:val="00A90A10"/>
    <w:rsid w:val="00A930EB"/>
    <w:rsid w:val="00A94092"/>
    <w:rsid w:val="00AB0CCF"/>
    <w:rsid w:val="00AB1C9B"/>
    <w:rsid w:val="00AB4EDB"/>
    <w:rsid w:val="00AC0D8A"/>
    <w:rsid w:val="00AC3703"/>
    <w:rsid w:val="00AC7053"/>
    <w:rsid w:val="00AD0C97"/>
    <w:rsid w:val="00AF2B08"/>
    <w:rsid w:val="00AF4EFF"/>
    <w:rsid w:val="00AF698D"/>
    <w:rsid w:val="00B071BE"/>
    <w:rsid w:val="00B10950"/>
    <w:rsid w:val="00B219C4"/>
    <w:rsid w:val="00B2527C"/>
    <w:rsid w:val="00B258BE"/>
    <w:rsid w:val="00B31B77"/>
    <w:rsid w:val="00B358B0"/>
    <w:rsid w:val="00B40BEC"/>
    <w:rsid w:val="00B54FE3"/>
    <w:rsid w:val="00B6187E"/>
    <w:rsid w:val="00B6435E"/>
    <w:rsid w:val="00B66805"/>
    <w:rsid w:val="00B91B38"/>
    <w:rsid w:val="00BA0F51"/>
    <w:rsid w:val="00BA3EF3"/>
    <w:rsid w:val="00BC3C47"/>
    <w:rsid w:val="00BE1E2D"/>
    <w:rsid w:val="00BF6FC5"/>
    <w:rsid w:val="00C1582D"/>
    <w:rsid w:val="00C16D45"/>
    <w:rsid w:val="00C20258"/>
    <w:rsid w:val="00C275FE"/>
    <w:rsid w:val="00C30068"/>
    <w:rsid w:val="00C617FD"/>
    <w:rsid w:val="00C75C02"/>
    <w:rsid w:val="00C82CBC"/>
    <w:rsid w:val="00C93497"/>
    <w:rsid w:val="00CA074B"/>
    <w:rsid w:val="00CA617B"/>
    <w:rsid w:val="00CB3D55"/>
    <w:rsid w:val="00CC07E2"/>
    <w:rsid w:val="00CD1994"/>
    <w:rsid w:val="00CD5B5A"/>
    <w:rsid w:val="00CE2940"/>
    <w:rsid w:val="00CE7094"/>
    <w:rsid w:val="00CF27DD"/>
    <w:rsid w:val="00D153AF"/>
    <w:rsid w:val="00D16E6A"/>
    <w:rsid w:val="00D33291"/>
    <w:rsid w:val="00D341B5"/>
    <w:rsid w:val="00D426E4"/>
    <w:rsid w:val="00D435BD"/>
    <w:rsid w:val="00D61988"/>
    <w:rsid w:val="00D7019A"/>
    <w:rsid w:val="00D80906"/>
    <w:rsid w:val="00D82073"/>
    <w:rsid w:val="00D823A3"/>
    <w:rsid w:val="00D92167"/>
    <w:rsid w:val="00D93B83"/>
    <w:rsid w:val="00D93CBD"/>
    <w:rsid w:val="00D93FA4"/>
    <w:rsid w:val="00D95609"/>
    <w:rsid w:val="00D95B07"/>
    <w:rsid w:val="00DA174A"/>
    <w:rsid w:val="00DC1F38"/>
    <w:rsid w:val="00DC23BF"/>
    <w:rsid w:val="00DC5FA4"/>
    <w:rsid w:val="00DD672E"/>
    <w:rsid w:val="00DE59AC"/>
    <w:rsid w:val="00DF2AA7"/>
    <w:rsid w:val="00DF56D6"/>
    <w:rsid w:val="00DF5C92"/>
    <w:rsid w:val="00E02FEF"/>
    <w:rsid w:val="00E03BCC"/>
    <w:rsid w:val="00E3276E"/>
    <w:rsid w:val="00E36748"/>
    <w:rsid w:val="00E36F1B"/>
    <w:rsid w:val="00E41118"/>
    <w:rsid w:val="00E47211"/>
    <w:rsid w:val="00E50489"/>
    <w:rsid w:val="00E52DBB"/>
    <w:rsid w:val="00E55B7B"/>
    <w:rsid w:val="00E70E20"/>
    <w:rsid w:val="00E737B0"/>
    <w:rsid w:val="00E839D8"/>
    <w:rsid w:val="00E859D0"/>
    <w:rsid w:val="00E9337D"/>
    <w:rsid w:val="00E97BFD"/>
    <w:rsid w:val="00EA0FD3"/>
    <w:rsid w:val="00EB387A"/>
    <w:rsid w:val="00ED3350"/>
    <w:rsid w:val="00EF7B2B"/>
    <w:rsid w:val="00F04C7F"/>
    <w:rsid w:val="00F06B86"/>
    <w:rsid w:val="00F10EE2"/>
    <w:rsid w:val="00F24447"/>
    <w:rsid w:val="00F546C3"/>
    <w:rsid w:val="00F64322"/>
    <w:rsid w:val="00F647A8"/>
    <w:rsid w:val="00F713F8"/>
    <w:rsid w:val="00F73665"/>
    <w:rsid w:val="00F81F1F"/>
    <w:rsid w:val="00F81F2C"/>
    <w:rsid w:val="00F83057"/>
    <w:rsid w:val="00F83645"/>
    <w:rsid w:val="00F8597F"/>
    <w:rsid w:val="00F947B5"/>
    <w:rsid w:val="00F94B88"/>
    <w:rsid w:val="00F94D01"/>
    <w:rsid w:val="00FA068F"/>
    <w:rsid w:val="00FA0D28"/>
    <w:rsid w:val="00FB053D"/>
    <w:rsid w:val="00FB1BF8"/>
    <w:rsid w:val="00FB533A"/>
    <w:rsid w:val="00FD0E9D"/>
    <w:rsid w:val="00FD7F83"/>
    <w:rsid w:val="00FE162F"/>
    <w:rsid w:val="00FF1197"/>
    <w:rsid w:val="00FF239F"/>
    <w:rsid w:val="011EEE4B"/>
    <w:rsid w:val="01A2E7DC"/>
    <w:rsid w:val="021AFD98"/>
    <w:rsid w:val="0308B176"/>
    <w:rsid w:val="06392019"/>
    <w:rsid w:val="0678F34D"/>
    <w:rsid w:val="068535F6"/>
    <w:rsid w:val="06F4DC29"/>
    <w:rsid w:val="096B0146"/>
    <w:rsid w:val="0A2C6E44"/>
    <w:rsid w:val="0A313B73"/>
    <w:rsid w:val="0C074FA3"/>
    <w:rsid w:val="0DE8D1E5"/>
    <w:rsid w:val="10D11155"/>
    <w:rsid w:val="154E70AA"/>
    <w:rsid w:val="15682A92"/>
    <w:rsid w:val="159CF69B"/>
    <w:rsid w:val="15DA79BB"/>
    <w:rsid w:val="16BA532C"/>
    <w:rsid w:val="1941890F"/>
    <w:rsid w:val="1B6E750E"/>
    <w:rsid w:val="1BF23686"/>
    <w:rsid w:val="1CE1A653"/>
    <w:rsid w:val="1DDDE0C7"/>
    <w:rsid w:val="1EF0D0B0"/>
    <w:rsid w:val="218A39E5"/>
    <w:rsid w:val="2483A6B1"/>
    <w:rsid w:val="2517A662"/>
    <w:rsid w:val="252DA9EA"/>
    <w:rsid w:val="260938B9"/>
    <w:rsid w:val="271113C7"/>
    <w:rsid w:val="272114D0"/>
    <w:rsid w:val="272EEEAA"/>
    <w:rsid w:val="274C3A54"/>
    <w:rsid w:val="2D05DCD7"/>
    <w:rsid w:val="2D45DAF8"/>
    <w:rsid w:val="2D853C25"/>
    <w:rsid w:val="2E411398"/>
    <w:rsid w:val="2EAD1B00"/>
    <w:rsid w:val="325F0CF8"/>
    <w:rsid w:val="332FE14D"/>
    <w:rsid w:val="3401C32D"/>
    <w:rsid w:val="3459BEAF"/>
    <w:rsid w:val="34BFCAA2"/>
    <w:rsid w:val="352B635E"/>
    <w:rsid w:val="35ADAA0D"/>
    <w:rsid w:val="35D7E2CD"/>
    <w:rsid w:val="35F14036"/>
    <w:rsid w:val="367F2A23"/>
    <w:rsid w:val="38A2086C"/>
    <w:rsid w:val="391DF47D"/>
    <w:rsid w:val="3A2AA4BD"/>
    <w:rsid w:val="3B9E20EF"/>
    <w:rsid w:val="3C5D1D23"/>
    <w:rsid w:val="3C7D6EB7"/>
    <w:rsid w:val="3CA31385"/>
    <w:rsid w:val="3E8AD285"/>
    <w:rsid w:val="3F80CCF8"/>
    <w:rsid w:val="401AB103"/>
    <w:rsid w:val="4145384C"/>
    <w:rsid w:val="422953FF"/>
    <w:rsid w:val="42E088FA"/>
    <w:rsid w:val="43B55FB1"/>
    <w:rsid w:val="4538749B"/>
    <w:rsid w:val="4683DFFE"/>
    <w:rsid w:val="475C412D"/>
    <w:rsid w:val="4875381D"/>
    <w:rsid w:val="4FA53587"/>
    <w:rsid w:val="506B822D"/>
    <w:rsid w:val="54E23519"/>
    <w:rsid w:val="5545DB02"/>
    <w:rsid w:val="573AB42B"/>
    <w:rsid w:val="59B08551"/>
    <w:rsid w:val="5AC28107"/>
    <w:rsid w:val="5D2B7694"/>
    <w:rsid w:val="5DABBC17"/>
    <w:rsid w:val="5DE30B48"/>
    <w:rsid w:val="5FD01541"/>
    <w:rsid w:val="6048A1C8"/>
    <w:rsid w:val="618B8CB3"/>
    <w:rsid w:val="61EC35C2"/>
    <w:rsid w:val="63826148"/>
    <w:rsid w:val="66B22017"/>
    <w:rsid w:val="66F8356F"/>
    <w:rsid w:val="67B3D24E"/>
    <w:rsid w:val="6E773456"/>
    <w:rsid w:val="6F85C6A6"/>
    <w:rsid w:val="6F9359AD"/>
    <w:rsid w:val="708A1BE8"/>
    <w:rsid w:val="72D3C372"/>
    <w:rsid w:val="744825F7"/>
    <w:rsid w:val="74F818AC"/>
    <w:rsid w:val="75E3F658"/>
    <w:rsid w:val="76847BE2"/>
    <w:rsid w:val="775046AD"/>
    <w:rsid w:val="77F4B2DB"/>
    <w:rsid w:val="7804EE3F"/>
    <w:rsid w:val="7E7620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7D3BF32A"/>
  <w15:chartTrackingRefBased/>
  <w15:docId w15:val="{EC87631F-1B35-4884-A3CB-4E6920CC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page number" w:uiPriority="2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363B"/>
    <w:pPr>
      <w:spacing w:line="276" w:lineRule="auto"/>
    </w:pPr>
    <w:rPr>
      <w:rFonts w:asciiTheme="minorHAnsi" w:hAnsiTheme="minorHAnsi"/>
      <w:color w:val="3B3B3B" w:themeColor="text2"/>
      <w:sz w:val="22"/>
      <w:szCs w:val="24"/>
    </w:rPr>
  </w:style>
  <w:style w:type="paragraph" w:styleId="Overskrift1">
    <w:name w:val="heading 1"/>
    <w:aliases w:val="Rubrik"/>
    <w:basedOn w:val="Normal"/>
    <w:next w:val="Normal"/>
    <w:link w:val="Overskrift1Tegn"/>
    <w:qFormat/>
    <w:rsid w:val="00CE7094"/>
    <w:pPr>
      <w:keepNext/>
      <w:outlineLvl w:val="0"/>
    </w:pPr>
    <w:rPr>
      <w:rFonts w:asciiTheme="majorHAnsi" w:hAnsiTheme="majorHAnsi" w:cs="Arial"/>
      <w:bCs/>
      <w:color w:val="F0001D" w:themeColor="accent1"/>
      <w:kern w:val="32"/>
      <w:sz w:val="32"/>
      <w:szCs w:val="32"/>
    </w:rPr>
  </w:style>
  <w:style w:type="paragraph" w:styleId="Overskrift2">
    <w:name w:val="heading 2"/>
    <w:basedOn w:val="Normal"/>
    <w:next w:val="Normal"/>
    <w:link w:val="Overskrift2Tegn"/>
    <w:qFormat/>
    <w:rsid w:val="003754AF"/>
    <w:pPr>
      <w:keepNext/>
      <w:spacing w:before="240" w:after="60"/>
      <w:outlineLvl w:val="1"/>
    </w:pPr>
    <w:rPr>
      <w:rFonts w:asciiTheme="majorHAnsi" w:hAnsiTheme="majorHAnsi" w:cs="Arial"/>
      <w:bCs/>
      <w:iCs/>
      <w:color w:val="F0001D" w:themeColor="accent1"/>
      <w:sz w:val="28"/>
      <w:szCs w:val="28"/>
    </w:rPr>
  </w:style>
  <w:style w:type="paragraph" w:styleId="Overskrift3">
    <w:name w:val="heading 3"/>
    <w:basedOn w:val="Normal"/>
    <w:next w:val="Normal"/>
    <w:qFormat/>
    <w:rsid w:val="00771DDD"/>
    <w:pPr>
      <w:keepNext/>
      <w:spacing w:before="240" w:after="60"/>
      <w:outlineLvl w:val="2"/>
    </w:pPr>
    <w:rPr>
      <w:rFonts w:cs="Arial"/>
      <w:bCs/>
      <w:color w:val="F0001D" w:themeColor="text1"/>
      <w:szCs w:val="26"/>
    </w:rPr>
  </w:style>
  <w:style w:type="paragraph" w:styleId="Overskrift4">
    <w:name w:val="heading 4"/>
    <w:basedOn w:val="Normal"/>
    <w:next w:val="Normal"/>
    <w:link w:val="Overskrift4Teg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pPr>
      <w:tabs>
        <w:tab w:val="center" w:pos="4819"/>
        <w:tab w:val="right" w:pos="9638"/>
      </w:tabs>
    </w:p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link w:val="ListeafsnitTegn"/>
    <w:uiPriority w:val="34"/>
    <w:qFormat/>
    <w:rsid w:val="00F73665"/>
    <w:pPr>
      <w:ind w:left="720"/>
      <w:contextualSpacing/>
    </w:pPr>
  </w:style>
  <w:style w:type="character" w:customStyle="1" w:styleId="ListeafsnitTegn">
    <w:name w:val="Listeafsnit Tegn"/>
    <w:link w:val="Listeafsnit"/>
    <w:uiPriority w:val="34"/>
    <w:locked/>
    <w:rsid w:val="00F73665"/>
    <w:rPr>
      <w:rFonts w:asciiTheme="minorHAnsi" w:hAnsiTheme="minorHAnsi"/>
      <w:color w:val="3B3B3B" w:themeColor="text2"/>
      <w:sz w:val="22"/>
      <w:szCs w:val="24"/>
    </w:rPr>
  </w:style>
  <w:style w:type="paragraph" w:styleId="Ingenafstand">
    <w:name w:val="No Spacing"/>
    <w:link w:val="IngenafstandTegn"/>
    <w:uiPriority w:val="1"/>
    <w:qFormat/>
    <w:rsid w:val="0024309D"/>
    <w:rPr>
      <w:rFonts w:asciiTheme="minorHAnsi" w:eastAsiaTheme="minorEastAsia" w:hAnsiTheme="minorHAnsi" w:cstheme="minorBidi"/>
      <w:sz w:val="22"/>
      <w:szCs w:val="22"/>
    </w:rPr>
  </w:style>
  <w:style w:type="character" w:customStyle="1" w:styleId="IngenafstandTegn">
    <w:name w:val="Ingen afstand Tegn"/>
    <w:basedOn w:val="Standardskrifttypeiafsnit"/>
    <w:link w:val="Ingenafstand"/>
    <w:uiPriority w:val="1"/>
    <w:rsid w:val="0024309D"/>
    <w:rPr>
      <w:rFonts w:asciiTheme="minorHAnsi" w:eastAsiaTheme="minorEastAsia" w:hAnsiTheme="minorHAnsi" w:cstheme="minorBidi"/>
      <w:sz w:val="22"/>
      <w:szCs w:val="22"/>
    </w:rPr>
  </w:style>
  <w:style w:type="paragraph" w:styleId="Indholdsfortegnelse2">
    <w:name w:val="toc 2"/>
    <w:basedOn w:val="Normal"/>
    <w:next w:val="Normal"/>
    <w:autoRedefine/>
    <w:uiPriority w:val="39"/>
    <w:unhideWhenUsed/>
    <w:rsid w:val="00BA0F51"/>
    <w:pPr>
      <w:tabs>
        <w:tab w:val="right" w:leader="dot" w:pos="9912"/>
      </w:tabs>
      <w:spacing w:after="100" w:line="259" w:lineRule="auto"/>
      <w:ind w:left="220"/>
    </w:pPr>
    <w:rPr>
      <w:rFonts w:ascii="Fighter" w:eastAsiaTheme="minorEastAsia" w:hAnsi="Fighter"/>
      <w:b/>
      <w:noProof/>
      <w:color w:val="auto"/>
      <w:szCs w:val="22"/>
      <w:bdr w:val="none" w:sz="0" w:space="0" w:color="auto" w:frame="1"/>
    </w:rPr>
  </w:style>
  <w:style w:type="paragraph" w:styleId="Indholdsfortegnelse1">
    <w:name w:val="toc 1"/>
    <w:basedOn w:val="Normal"/>
    <w:next w:val="Normal"/>
    <w:autoRedefine/>
    <w:uiPriority w:val="39"/>
    <w:unhideWhenUsed/>
    <w:rsid w:val="00FA0D28"/>
    <w:pPr>
      <w:tabs>
        <w:tab w:val="right" w:leader="dot" w:pos="9912"/>
      </w:tabs>
      <w:spacing w:after="100" w:line="259" w:lineRule="auto"/>
    </w:pPr>
    <w:rPr>
      <w:rFonts w:ascii="Fighter" w:eastAsiaTheme="minorEastAsia" w:hAnsi="Fighter"/>
      <w:b/>
      <w:iCs/>
      <w:noProof/>
      <w:color w:val="auto"/>
      <w:sz w:val="24"/>
    </w:rPr>
  </w:style>
  <w:style w:type="paragraph" w:styleId="Indholdsfortegnelse3">
    <w:name w:val="toc 3"/>
    <w:basedOn w:val="Normal"/>
    <w:next w:val="Normal"/>
    <w:autoRedefine/>
    <w:uiPriority w:val="39"/>
    <w:unhideWhenUsed/>
    <w:rsid w:val="0059403D"/>
    <w:pPr>
      <w:spacing w:after="100" w:line="259" w:lineRule="auto"/>
      <w:ind w:left="440"/>
    </w:pPr>
    <w:rPr>
      <w:rFonts w:eastAsiaTheme="minorEastAsia"/>
      <w:color w:val="auto"/>
      <w:szCs w:val="22"/>
    </w:rPr>
  </w:style>
  <w:style w:type="character" w:customStyle="1" w:styleId="Overskrift2Tegn">
    <w:name w:val="Overskrift 2 Tegn"/>
    <w:basedOn w:val="Standardskrifttypeiafsnit"/>
    <w:link w:val="Overskrift2"/>
    <w:rsid w:val="00797E4A"/>
    <w:rPr>
      <w:rFonts w:asciiTheme="majorHAnsi" w:hAnsiTheme="majorHAnsi" w:cs="Arial"/>
      <w:bCs/>
      <w:iCs/>
      <w:color w:val="F0001D" w:themeColor="accent1"/>
      <w:sz w:val="28"/>
      <w:szCs w:val="28"/>
    </w:rPr>
  </w:style>
  <w:style w:type="character" w:customStyle="1" w:styleId="Overskrift1Tegn">
    <w:name w:val="Overskrift 1 Tegn"/>
    <w:aliases w:val="Rubrik Tegn"/>
    <w:basedOn w:val="Standardskrifttypeiafsnit"/>
    <w:link w:val="Overskrift1"/>
    <w:rsid w:val="00902FE2"/>
    <w:rPr>
      <w:rFonts w:asciiTheme="majorHAnsi" w:hAnsiTheme="majorHAnsi" w:cs="Arial"/>
      <w:bCs/>
      <w:color w:val="F0001D" w:themeColor="accent1"/>
      <w:kern w:val="32"/>
      <w:sz w:val="32"/>
      <w:szCs w:val="32"/>
    </w:rPr>
  </w:style>
  <w:style w:type="paragraph" w:styleId="Kommentartekst">
    <w:name w:val="annotation text"/>
    <w:basedOn w:val="Normal"/>
    <w:link w:val="KommentartekstTegn"/>
    <w:pPr>
      <w:spacing w:line="240" w:lineRule="auto"/>
    </w:pPr>
    <w:rPr>
      <w:sz w:val="20"/>
      <w:szCs w:val="20"/>
    </w:rPr>
  </w:style>
  <w:style w:type="character" w:customStyle="1" w:styleId="KommentartekstTegn">
    <w:name w:val="Kommentartekst Tegn"/>
    <w:basedOn w:val="Standardskrifttypeiafsnit"/>
    <w:link w:val="Kommentartekst"/>
    <w:rPr>
      <w:rFonts w:asciiTheme="minorHAnsi" w:hAnsiTheme="minorHAnsi"/>
      <w:color w:val="3B3B3B" w:themeColor="text2"/>
    </w:rPr>
  </w:style>
  <w:style w:type="paragraph" w:styleId="Kommentaremne">
    <w:name w:val="annotation subject"/>
    <w:basedOn w:val="Kommentartekst"/>
    <w:next w:val="Kommentartekst"/>
    <w:link w:val="KommentaremneTegn"/>
    <w:semiHidden/>
    <w:unhideWhenUsed/>
    <w:rsid w:val="00416165"/>
    <w:rPr>
      <w:b/>
      <w:bCs/>
    </w:rPr>
  </w:style>
  <w:style w:type="character" w:customStyle="1" w:styleId="KommentaremneTegn">
    <w:name w:val="Kommentaremne Tegn"/>
    <w:basedOn w:val="KommentartekstTegn"/>
    <w:link w:val="Kommentaremne"/>
    <w:semiHidden/>
    <w:rsid w:val="00416165"/>
    <w:rPr>
      <w:rFonts w:asciiTheme="minorHAnsi" w:hAnsiTheme="minorHAnsi"/>
      <w:b/>
      <w:bCs/>
      <w:color w:val="3B3B3B" w:themeColor="text2"/>
    </w:rPr>
  </w:style>
  <w:style w:type="paragraph" w:styleId="Korrektur">
    <w:name w:val="Revision"/>
    <w:hidden/>
    <w:uiPriority w:val="99"/>
    <w:semiHidden/>
    <w:rsid w:val="00A659CD"/>
    <w:rPr>
      <w:rFonts w:asciiTheme="minorHAnsi" w:hAnsiTheme="minorHAnsi"/>
      <w:color w:val="3B3B3B" w:themeColor="text2"/>
      <w:sz w:val="22"/>
      <w:szCs w:val="24"/>
    </w:rPr>
  </w:style>
  <w:style w:type="character" w:customStyle="1" w:styleId="cf01">
    <w:name w:val="cf01"/>
    <w:basedOn w:val="Standardskrifttypeiafsnit"/>
    <w:rsid w:val="004546E9"/>
    <w:rPr>
      <w:rFonts w:ascii="Segoe UI" w:hAnsi="Segoe UI" w:cs="Segoe UI" w:hint="default"/>
      <w:color w:val="3B3B3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datatilsynet.dk/Media/0/C/Samtykke%20(3).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datatilsynet.dk/Media/0/C/Samtykke%20(3).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ba\Downloads\Brev%20(5).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Kontor 2">
      <a:majorFont>
        <a:latin typeface="FighterWord-Overskrif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FighterWord-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2ADB118F0C741478E83F663A5BB5A8A" ma:contentTypeVersion="4" ma:contentTypeDescription="Opret et nyt dokument." ma:contentTypeScope="" ma:versionID="b244ce596b9ea38631a16b567c409588">
  <xsd:schema xmlns:xsd="http://www.w3.org/2001/XMLSchema" xmlns:xs="http://www.w3.org/2001/XMLSchema" xmlns:p="http://schemas.microsoft.com/office/2006/metadata/properties" xmlns:ns2="671ff258-36fc-4558-af38-0ec368eadcd0" targetNamespace="http://schemas.microsoft.com/office/2006/metadata/properties" ma:root="true" ma:fieldsID="d803c7516a383b52bd7b749a78c8089b" ns2:_="">
    <xsd:import namespace="671ff258-36fc-4558-af38-0ec368eadcd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f258-36fc-4558-af38-0ec368ea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2326893-d167-47d4-9a45-6c9c6b2efaff" ContentTypeId="0x0101" PreviousValue="false"/>
</file>

<file path=customXml/itemProps1.xml><?xml version="1.0" encoding="utf-8"?>
<ds:datastoreItem xmlns:ds="http://schemas.openxmlformats.org/officeDocument/2006/customXml" ds:itemID="{158B37ED-AC38-4B3E-A9B1-7319DE1552D6}">
  <ds:schemaRefs>
    <ds:schemaRef ds:uri="http://schemas.openxmlformats.org/officeDocument/2006/bibliography"/>
  </ds:schemaRefs>
</ds:datastoreItem>
</file>

<file path=customXml/itemProps2.xml><?xml version="1.0" encoding="utf-8"?>
<ds:datastoreItem xmlns:ds="http://schemas.openxmlformats.org/officeDocument/2006/customXml" ds:itemID="{13EB77EA-ACBB-482F-BE69-8E94BBD31C45}">
  <ds:schemaRefs>
    <ds:schemaRef ds:uri="http://schemas.microsoft.com/sharepoint/v3/contenttype/forms"/>
  </ds:schemaRefs>
</ds:datastoreItem>
</file>

<file path=customXml/itemProps3.xml><?xml version="1.0" encoding="utf-8"?>
<ds:datastoreItem xmlns:ds="http://schemas.openxmlformats.org/officeDocument/2006/customXml" ds:itemID="{E71FDB11-C0DE-4648-AB43-BDB2402008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88A62F-A734-4ABD-A40E-EC3FA20C4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f258-36fc-4558-af38-0ec368ead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F8E1F4-AABA-4A0C-A4F1-3D766DA3835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Brev (5).dotx</Template>
  <TotalTime>11</TotalTime>
  <Pages>13</Pages>
  <Words>3205</Words>
  <Characters>19554</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Instruks</vt:lpstr>
    </vt:vector>
  </TitlesOfParts>
  <Manager/>
  <Company/>
  <LinksUpToDate>false</LinksUpToDate>
  <CharactersWithSpaces>22714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Instruks</dc:title>
  <dc:subject/>
  <dc:creator>Halima Banouri</dc:creator>
  <cp:keywords/>
  <dc:description/>
  <cp:lastModifiedBy>Lisbeth Kroer</cp:lastModifiedBy>
  <cp:revision>5</cp:revision>
  <cp:lastPrinted>2023-10-25T13:00:00Z</cp:lastPrinted>
  <dcterms:created xsi:type="dcterms:W3CDTF">2023-10-25T13:00:00Z</dcterms:created>
  <dcterms:modified xsi:type="dcterms:W3CDTF">2024-03-19T13:41:00Z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0x01010082ADB118F0C741478E83F663A5BB5A8A</vt:lpwstr>
  </property>
</Properties>
</file>