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22B18" w14:textId="77777777" w:rsidR="00915148" w:rsidRPr="00EF75AD" w:rsidRDefault="00915148" w:rsidP="00915148">
      <w:pPr>
        <w:jc w:val="center"/>
        <w:rPr>
          <w:rFonts w:ascii="Fighter" w:hAnsi="Fighter"/>
          <w:b/>
          <w:sz w:val="28"/>
        </w:rPr>
      </w:pPr>
    </w:p>
    <w:p w14:paraId="4535ADAA" w14:textId="3954D75F" w:rsidR="00915148" w:rsidRPr="00EF75AD" w:rsidRDefault="00B91A48" w:rsidP="00915148">
      <w:pPr>
        <w:jc w:val="center"/>
        <w:rPr>
          <w:rFonts w:ascii="Fighter" w:hAnsi="Fighter"/>
          <w:b/>
          <w:sz w:val="28"/>
        </w:rPr>
      </w:pPr>
      <w:r>
        <w:rPr>
          <w:rFonts w:ascii="Fighter" w:hAnsi="Fighter"/>
          <w:b/>
          <w:noProof/>
          <w:sz w:val="28"/>
        </w:rPr>
        <w:drawing>
          <wp:inline distT="0" distB="0" distL="0" distR="0" wp14:anchorId="79661A8A" wp14:editId="3CEAA680">
            <wp:extent cx="2657475" cy="51439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2C99" w14:textId="77777777" w:rsidR="00915148" w:rsidRPr="00EF75AD" w:rsidRDefault="00915148" w:rsidP="00915148">
      <w:pPr>
        <w:rPr>
          <w:rFonts w:ascii="Fighter" w:hAnsi="Fighter"/>
        </w:rPr>
      </w:pPr>
    </w:p>
    <w:p w14:paraId="333FBB41" w14:textId="520CFED6" w:rsidR="00915148" w:rsidRPr="00EF75AD" w:rsidRDefault="00915148" w:rsidP="00915148">
      <w:pPr>
        <w:jc w:val="center"/>
        <w:rPr>
          <w:rFonts w:ascii="Fighter" w:hAnsi="Fighter"/>
          <w:b/>
          <w:sz w:val="32"/>
        </w:rPr>
      </w:pPr>
      <w:r w:rsidRPr="00EF75AD">
        <w:rPr>
          <w:rFonts w:ascii="Fighter" w:hAnsi="Fighter"/>
          <w:b/>
          <w:sz w:val="32"/>
        </w:rPr>
        <w:t xml:space="preserve">Oversigt </w:t>
      </w:r>
      <w:r w:rsidR="00F755DB">
        <w:rPr>
          <w:rFonts w:ascii="Fighter" w:hAnsi="Fighter"/>
          <w:b/>
          <w:sz w:val="32"/>
        </w:rPr>
        <w:t xml:space="preserve">– </w:t>
      </w:r>
      <w:r w:rsidR="00C66ACB">
        <w:rPr>
          <w:rFonts w:ascii="Fighter" w:hAnsi="Fighter"/>
          <w:b/>
          <w:sz w:val="32"/>
        </w:rPr>
        <w:t>sponsorat</w:t>
      </w:r>
      <w:r w:rsidR="00F4248B">
        <w:rPr>
          <w:rFonts w:ascii="Fighter" w:hAnsi="Fighter"/>
          <w:b/>
          <w:sz w:val="32"/>
        </w:rPr>
        <w:t xml:space="preserve"> 202</w:t>
      </w:r>
      <w:r w:rsidR="00703C12">
        <w:rPr>
          <w:rFonts w:ascii="Fighter" w:hAnsi="Fighter"/>
          <w:b/>
          <w:sz w:val="32"/>
        </w:rPr>
        <w:t>5</w:t>
      </w:r>
    </w:p>
    <w:p w14:paraId="2EFF8601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1BC4A29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619E469B" w14:textId="2B745946" w:rsidR="00915148" w:rsidRPr="00EF75AD" w:rsidRDefault="00A33DF5" w:rsidP="00915148">
      <w:pPr>
        <w:spacing w:line="360" w:lineRule="auto"/>
        <w:rPr>
          <w:rFonts w:ascii="Fighter" w:hAnsi="Fighter"/>
          <w:szCs w:val="22"/>
        </w:rPr>
      </w:pPr>
      <w:r w:rsidRPr="00A33DF5">
        <w:rPr>
          <w:rFonts w:ascii="Fighter" w:hAnsi="Fighter"/>
          <w:szCs w:val="22"/>
          <w:highlight w:val="yellow"/>
        </w:rPr>
        <w:t>Klubbens navn</w:t>
      </w:r>
      <w:r w:rsidR="00915148" w:rsidRPr="00EF75AD">
        <w:rPr>
          <w:rFonts w:ascii="Fighter" w:hAnsi="Fighter"/>
          <w:szCs w:val="22"/>
        </w:rPr>
        <w:t xml:space="preserve"> har indgået følgende personlige sponsorater</w:t>
      </w:r>
      <w:r w:rsidR="00F4248B">
        <w:rPr>
          <w:rFonts w:ascii="Fighter" w:hAnsi="Fighter"/>
          <w:szCs w:val="22"/>
        </w:rPr>
        <w:t xml:space="preserve"> i forbindelse med </w:t>
      </w:r>
      <w:r w:rsidR="00CA48F7">
        <w:rPr>
          <w:rFonts w:ascii="Fighter" w:hAnsi="Fighter"/>
          <w:szCs w:val="22"/>
        </w:rPr>
        <w:t>Lyserød Lørdag</w:t>
      </w:r>
      <w:r w:rsidR="00915148" w:rsidRPr="00EF75AD">
        <w:rPr>
          <w:rFonts w:ascii="Fighter" w:hAnsi="Fighter"/>
          <w:szCs w:val="22"/>
        </w:rPr>
        <w:t xml:space="preserve">. </w:t>
      </w:r>
    </w:p>
    <w:p w14:paraId="10079AA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0"/>
        <w:gridCol w:w="1398"/>
        <w:gridCol w:w="2126"/>
        <w:gridCol w:w="2551"/>
      </w:tblGrid>
      <w:tr w:rsidR="00915148" w:rsidRPr="00EF75AD" w14:paraId="4E56D097" w14:textId="77777777" w:rsidTr="00F4248B">
        <w:tc>
          <w:tcPr>
            <w:tcW w:w="3990" w:type="dxa"/>
          </w:tcPr>
          <w:p w14:paraId="0EC4B331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Sponsornavn (Person/firma)</w:t>
            </w:r>
          </w:p>
        </w:tc>
        <w:tc>
          <w:tcPr>
            <w:tcW w:w="1398" w:type="dxa"/>
          </w:tcPr>
          <w:p w14:paraId="2B1B0CF5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Fast beløb</w:t>
            </w:r>
          </w:p>
        </w:tc>
        <w:tc>
          <w:tcPr>
            <w:tcW w:w="2126" w:type="dxa"/>
          </w:tcPr>
          <w:p w14:paraId="47CCE8A6" w14:textId="37EAF8D5" w:rsidR="00915148" w:rsidRPr="00EF75AD" w:rsidRDefault="00F4248B" w:rsidP="00CA48F7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 xml:space="preserve">Kr. pr. </w:t>
            </w:r>
            <w:r w:rsidR="00CA48F7">
              <w:rPr>
                <w:rFonts w:ascii="Fighter" w:hAnsi="Fighter"/>
                <w:szCs w:val="22"/>
              </w:rPr>
              <w:t>pointmål</w:t>
            </w:r>
            <w:r>
              <w:rPr>
                <w:rFonts w:ascii="Fighter" w:hAnsi="Fighter"/>
                <w:szCs w:val="22"/>
              </w:rPr>
              <w:t>/runde</w:t>
            </w:r>
            <w:r w:rsidR="00CA48F7">
              <w:rPr>
                <w:rFonts w:ascii="Fighter" w:hAnsi="Fighter"/>
                <w:szCs w:val="22"/>
              </w:rPr>
              <w:t xml:space="preserve"> el.</w:t>
            </w:r>
            <w:r w:rsidR="003F7089">
              <w:rPr>
                <w:rFonts w:ascii="Fighter" w:hAnsi="Fighter"/>
                <w:szCs w:val="22"/>
              </w:rPr>
              <w:t>l</w:t>
            </w:r>
            <w:r w:rsidR="00CA48F7">
              <w:rPr>
                <w:rFonts w:ascii="Fighter" w:hAnsi="Fighter"/>
                <w:szCs w:val="22"/>
              </w:rPr>
              <w:t>ign.</w:t>
            </w:r>
          </w:p>
        </w:tc>
        <w:tc>
          <w:tcPr>
            <w:tcW w:w="2551" w:type="dxa"/>
          </w:tcPr>
          <w:p w14:paraId="1B05F363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Sponsorat i alt</w:t>
            </w:r>
          </w:p>
        </w:tc>
      </w:tr>
      <w:tr w:rsidR="00915148" w:rsidRPr="00EF75AD" w14:paraId="01AED953" w14:textId="77777777" w:rsidTr="00F4248B">
        <w:trPr>
          <w:trHeight w:val="567"/>
        </w:trPr>
        <w:tc>
          <w:tcPr>
            <w:tcW w:w="3990" w:type="dxa"/>
          </w:tcPr>
          <w:p w14:paraId="738D1076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5BD7662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50733649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6EF6808F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EBFFEAA" w14:textId="77777777" w:rsidTr="00F4248B">
        <w:trPr>
          <w:trHeight w:val="567"/>
        </w:trPr>
        <w:tc>
          <w:tcPr>
            <w:tcW w:w="3990" w:type="dxa"/>
          </w:tcPr>
          <w:p w14:paraId="2BD403D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FA536C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032C2E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66B559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64A8926" w14:textId="77777777" w:rsidTr="00F4248B">
        <w:trPr>
          <w:trHeight w:val="567"/>
        </w:trPr>
        <w:tc>
          <w:tcPr>
            <w:tcW w:w="3990" w:type="dxa"/>
          </w:tcPr>
          <w:p w14:paraId="3699A27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EF984F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6FEA1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174BB8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EF46C7B" w14:textId="77777777" w:rsidTr="00F4248B">
        <w:trPr>
          <w:trHeight w:val="567"/>
        </w:trPr>
        <w:tc>
          <w:tcPr>
            <w:tcW w:w="3990" w:type="dxa"/>
          </w:tcPr>
          <w:p w14:paraId="547C5A9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1ACEA6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1A9B2E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64061C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30838AD" w14:textId="77777777" w:rsidTr="00F4248B">
        <w:trPr>
          <w:trHeight w:val="567"/>
        </w:trPr>
        <w:tc>
          <w:tcPr>
            <w:tcW w:w="3990" w:type="dxa"/>
          </w:tcPr>
          <w:p w14:paraId="31F28C5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0FDCCF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3AD6C9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F2B813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2622A86D" w14:textId="77777777" w:rsidTr="00F4248B">
        <w:trPr>
          <w:trHeight w:val="567"/>
        </w:trPr>
        <w:tc>
          <w:tcPr>
            <w:tcW w:w="3990" w:type="dxa"/>
          </w:tcPr>
          <w:p w14:paraId="3D7312B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2A12C4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C2D668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4C4349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7665B1A" w14:textId="77777777" w:rsidTr="00F4248B">
        <w:trPr>
          <w:trHeight w:val="567"/>
        </w:trPr>
        <w:tc>
          <w:tcPr>
            <w:tcW w:w="3990" w:type="dxa"/>
          </w:tcPr>
          <w:p w14:paraId="1AA4252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63234E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F24D67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3455F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02CB99A" w14:textId="77777777" w:rsidTr="00F4248B">
        <w:trPr>
          <w:trHeight w:val="567"/>
        </w:trPr>
        <w:tc>
          <w:tcPr>
            <w:tcW w:w="3990" w:type="dxa"/>
          </w:tcPr>
          <w:p w14:paraId="3CC1C29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0532C5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1D9E23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EC96B7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52D82646" w14:textId="77777777" w:rsidTr="00F4248B">
        <w:trPr>
          <w:trHeight w:val="567"/>
        </w:trPr>
        <w:tc>
          <w:tcPr>
            <w:tcW w:w="3990" w:type="dxa"/>
          </w:tcPr>
          <w:p w14:paraId="7ED92F12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CEFB58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314F7B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166F9C9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387EF9AA" w14:textId="77777777" w:rsidTr="00F4248B">
        <w:trPr>
          <w:trHeight w:val="567"/>
        </w:trPr>
        <w:tc>
          <w:tcPr>
            <w:tcW w:w="3990" w:type="dxa"/>
          </w:tcPr>
          <w:p w14:paraId="4941333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55641A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922B0B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2E223A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A8911D2" w14:textId="77777777" w:rsidTr="00F4248B">
        <w:trPr>
          <w:trHeight w:val="567"/>
        </w:trPr>
        <w:tc>
          <w:tcPr>
            <w:tcW w:w="3990" w:type="dxa"/>
          </w:tcPr>
          <w:p w14:paraId="7A3CBE7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7646FB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31EA336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9681F6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BD838FB" w14:textId="77777777" w:rsidTr="00F4248B">
        <w:trPr>
          <w:trHeight w:val="567"/>
        </w:trPr>
        <w:tc>
          <w:tcPr>
            <w:tcW w:w="3990" w:type="dxa"/>
          </w:tcPr>
          <w:p w14:paraId="277DA4F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A2E855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BE9D9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CAFB5A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1EEAC13" w14:textId="77777777" w:rsidTr="00F4248B">
        <w:trPr>
          <w:trHeight w:val="567"/>
        </w:trPr>
        <w:tc>
          <w:tcPr>
            <w:tcW w:w="3990" w:type="dxa"/>
          </w:tcPr>
          <w:p w14:paraId="310EDE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273508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CE5C82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63C49F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88AD164" w14:textId="77777777" w:rsidTr="00F4248B">
        <w:trPr>
          <w:trHeight w:val="567"/>
        </w:trPr>
        <w:tc>
          <w:tcPr>
            <w:tcW w:w="3990" w:type="dxa"/>
          </w:tcPr>
          <w:p w14:paraId="1C4C2DD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187824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69C8F5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F34D2E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</w:tbl>
    <w:p w14:paraId="208FA00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40FAF6F2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76E089E9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ab/>
      </w:r>
      <w:r w:rsidRPr="00EF75AD">
        <w:rPr>
          <w:rFonts w:ascii="Fighter" w:hAnsi="Fighter"/>
          <w:szCs w:val="22"/>
        </w:rPr>
        <w:tab/>
        <w:t xml:space="preserve">                  Beløb i alt: ____________________________________</w:t>
      </w:r>
    </w:p>
    <w:p w14:paraId="1F17B458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6B6E61D1" w14:textId="04A6343E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 xml:space="preserve">Dato: ______________                       </w:t>
      </w:r>
      <w:r w:rsidR="00CA48F7">
        <w:rPr>
          <w:rFonts w:ascii="Fighter" w:hAnsi="Fighter"/>
          <w:szCs w:val="22"/>
        </w:rPr>
        <w:t xml:space="preserve"> </w:t>
      </w:r>
      <w:r w:rsidRPr="00EF75AD">
        <w:rPr>
          <w:rFonts w:ascii="Fighter" w:hAnsi="Fighter"/>
          <w:szCs w:val="22"/>
        </w:rPr>
        <w:t xml:space="preserve"> </w:t>
      </w:r>
      <w:r w:rsidR="00CA48F7">
        <w:rPr>
          <w:rFonts w:ascii="Fighter" w:hAnsi="Fighter"/>
          <w:szCs w:val="22"/>
        </w:rPr>
        <w:t>Navn</w:t>
      </w:r>
      <w:r w:rsidRPr="00EF75AD">
        <w:rPr>
          <w:rFonts w:ascii="Fighter" w:hAnsi="Fighter"/>
          <w:szCs w:val="22"/>
        </w:rPr>
        <w:t>: _______________________________________</w:t>
      </w:r>
    </w:p>
    <w:p w14:paraId="75037FB1" w14:textId="263E75B0" w:rsidR="00A23C4A" w:rsidRPr="00EF75AD" w:rsidRDefault="00A23C4A" w:rsidP="00915148">
      <w:pPr>
        <w:rPr>
          <w:rStyle w:val="Fremhv"/>
          <w:rFonts w:ascii="Fighter" w:hAnsi="Fighter"/>
          <w:i w:val="0"/>
          <w:iCs w:val="0"/>
          <w:szCs w:val="22"/>
        </w:rPr>
      </w:pPr>
    </w:p>
    <w:sectPr w:rsidR="00A23C4A" w:rsidRPr="00EF75AD" w:rsidSect="0000511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0C7BB49-616E-4612-837B-B9C943BED0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F38DB3-574E-475B-BDAB-CAC15EC7763C}"/>
    <w:embedBold r:id="rId3" w:fontKey="{FA717AA6-9F9C-487D-9B2E-93F5CAD42D17}"/>
    <w:embedItalic r:id="rId4" w:fontKey="{592AF548-2F37-4C80-9C0D-7EAE05400AA3}"/>
    <w:embedBoldItalic r:id="rId5" w:fontKey="{F82D1256-1A78-4229-B476-C749451301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E444E31-02C3-4FEF-A74D-54996405A1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D50F13A-A397-418E-A6C2-ABA5B1C0FA6C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5D060F30-193C-49FF-8F40-5F974A3AE084}"/>
    <w:embedBold r:id="rId9" w:fontKey="{D8153735-1865-4068-BBA6-2BFC37770DDD}"/>
    <w:embedItalic r:id="rId10" w:fontKey="{CD9781F8-16CE-4637-8D22-1AFA346AD50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46AB13AE-BAED-4051-B724-BBC0BD56BFEC}"/>
    <w:embedItalic r:id="rId12" w:fontKey="{7782D789-2251-47EE-94B0-56BE72197A2C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E614161B-F1C1-4A30-866E-BB12422A0055}"/>
    <w:embedBold r:id="rId14" w:fontKey="{92A94803-CE84-4362-BD94-83541190CF60}"/>
    <w:embedItalic r:id="rId15" w:fontKey="{FE85E211-DD24-48E7-AEEE-1A167CEA7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26826F4D-2798-48D9-9D04-D89860187911}"/>
    <w:embedBoldItalic r:id="rId17" w:fontKey="{57F386C5-5C89-42DB-B94B-61991FBC89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56419FA9-7580-4049-85CC-F9CB3E78284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446BC22E-ADFD-4B78-A12D-894160FD3BAC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215933">
    <w:abstractNumId w:val="0"/>
  </w:num>
  <w:num w:numId="2" w16cid:durableId="911543429">
    <w:abstractNumId w:val="1"/>
  </w:num>
  <w:num w:numId="3" w16cid:durableId="954795906">
    <w:abstractNumId w:val="2"/>
  </w:num>
  <w:num w:numId="4" w16cid:durableId="1509640332">
    <w:abstractNumId w:val="3"/>
  </w:num>
  <w:num w:numId="5" w16cid:durableId="1664701481">
    <w:abstractNumId w:val="8"/>
  </w:num>
  <w:num w:numId="6" w16cid:durableId="1130899476">
    <w:abstractNumId w:val="4"/>
  </w:num>
  <w:num w:numId="7" w16cid:durableId="611597660">
    <w:abstractNumId w:val="5"/>
  </w:num>
  <w:num w:numId="8" w16cid:durableId="1297101527">
    <w:abstractNumId w:val="6"/>
  </w:num>
  <w:num w:numId="9" w16cid:durableId="774516257">
    <w:abstractNumId w:val="7"/>
  </w:num>
  <w:num w:numId="10" w16cid:durableId="2056001625">
    <w:abstractNumId w:val="9"/>
  </w:num>
  <w:num w:numId="11" w16cid:durableId="2006858731">
    <w:abstractNumId w:val="10"/>
  </w:num>
  <w:num w:numId="12" w16cid:durableId="19895556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05111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450D3"/>
    <w:rsid w:val="002A7595"/>
    <w:rsid w:val="002B7996"/>
    <w:rsid w:val="002C41C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3F7089"/>
    <w:rsid w:val="00407177"/>
    <w:rsid w:val="00435DE3"/>
    <w:rsid w:val="004409DB"/>
    <w:rsid w:val="00454E04"/>
    <w:rsid w:val="00460880"/>
    <w:rsid w:val="00462A2F"/>
    <w:rsid w:val="004773DD"/>
    <w:rsid w:val="004B5216"/>
    <w:rsid w:val="004C2E47"/>
    <w:rsid w:val="004E282C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A6FC8"/>
    <w:rsid w:val="006E72BF"/>
    <w:rsid w:val="00703C12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9013A"/>
    <w:rsid w:val="008B6E5B"/>
    <w:rsid w:val="008C363B"/>
    <w:rsid w:val="008E3132"/>
    <w:rsid w:val="00915148"/>
    <w:rsid w:val="00937EA6"/>
    <w:rsid w:val="0097116C"/>
    <w:rsid w:val="009916AD"/>
    <w:rsid w:val="009A232E"/>
    <w:rsid w:val="009A4759"/>
    <w:rsid w:val="009D22D2"/>
    <w:rsid w:val="00A12C9F"/>
    <w:rsid w:val="00A23C4A"/>
    <w:rsid w:val="00A33DF5"/>
    <w:rsid w:val="00A3517D"/>
    <w:rsid w:val="00A70B53"/>
    <w:rsid w:val="00A83CDA"/>
    <w:rsid w:val="00A94092"/>
    <w:rsid w:val="00AC0D8A"/>
    <w:rsid w:val="00AF2B08"/>
    <w:rsid w:val="00AF4EFF"/>
    <w:rsid w:val="00AF698D"/>
    <w:rsid w:val="00B021DC"/>
    <w:rsid w:val="00B2527C"/>
    <w:rsid w:val="00B45C5A"/>
    <w:rsid w:val="00B91A48"/>
    <w:rsid w:val="00B91B38"/>
    <w:rsid w:val="00C20258"/>
    <w:rsid w:val="00C607D2"/>
    <w:rsid w:val="00C66ACB"/>
    <w:rsid w:val="00C82CBC"/>
    <w:rsid w:val="00C93497"/>
    <w:rsid w:val="00CA48F7"/>
    <w:rsid w:val="00CA617B"/>
    <w:rsid w:val="00CB1D6A"/>
    <w:rsid w:val="00CC07E2"/>
    <w:rsid w:val="00CC6983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5AD"/>
    <w:rsid w:val="00EF7B2B"/>
    <w:rsid w:val="00F04C7F"/>
    <w:rsid w:val="00F268FB"/>
    <w:rsid w:val="00F4248B"/>
    <w:rsid w:val="00F73665"/>
    <w:rsid w:val="00F755DB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01514D-E8CD-4E33-A700-8BB8DAB23C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6CF6AA-1F4C-4233-A95F-878E05BC2CA0}"/>
</file>

<file path=customXml/itemProps3.xml><?xml version="1.0" encoding="utf-8"?>
<ds:datastoreItem xmlns:ds="http://schemas.openxmlformats.org/officeDocument/2006/customXml" ds:itemID="{79C538D1-A749-465E-9E0C-31BC7DD36E29}"/>
</file>

<file path=customXml/itemProps4.xml><?xml version="1.0" encoding="utf-8"?>
<ds:datastoreItem xmlns:ds="http://schemas.openxmlformats.org/officeDocument/2006/customXml" ds:itemID="{EDFC1DDE-A2AB-41ED-B17B-3F3C32182DE3}"/>
</file>

<file path=customXml/itemProps5.xml><?xml version="1.0" encoding="utf-8"?>
<ds:datastoreItem xmlns:ds="http://schemas.openxmlformats.org/officeDocument/2006/customXml" ds:itemID="{F7EC9B83-9BD7-489A-AD3A-86CE334FCF36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1</Pages>
  <Words>34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3</cp:revision>
  <cp:lastPrinted>2006-11-08T08:21:00Z</cp:lastPrinted>
  <dcterms:created xsi:type="dcterms:W3CDTF">2024-04-30T20:34:00Z</dcterms:created>
  <dcterms:modified xsi:type="dcterms:W3CDTF">2025-01-06T13:30:00Z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