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C23AD" w14:textId="5213D073" w:rsidR="00ED7879" w:rsidRDefault="00ED7879" w:rsidP="00ED7879">
      <w:pPr>
        <w:pStyle w:val="TxtHeader"/>
      </w:pPr>
      <w:bookmarkStart w:id="0" w:name="_Toc184286717"/>
      <w:r>
        <w:t xml:space="preserve">BILAG 2.3: </w:t>
      </w:r>
    </w:p>
    <w:p w14:paraId="0FBE29D9" w14:textId="597FEC52" w:rsidR="003257AD" w:rsidRDefault="003257AD" w:rsidP="00ED7879">
      <w:pPr>
        <w:pStyle w:val="Heading2"/>
      </w:pPr>
      <w:r w:rsidRPr="003257AD">
        <w:t xml:space="preserve">Skabelon til en </w:t>
      </w:r>
      <w:r w:rsidR="00ED7879">
        <w:br/>
      </w:r>
      <w:r w:rsidRPr="00ED7879">
        <w:t>kommunikationsplan</w:t>
      </w:r>
      <w:bookmarkEnd w:id="0"/>
    </w:p>
    <w:p w14:paraId="3680A1D8" w14:textId="77777777" w:rsidR="00ED7879" w:rsidRDefault="00ED7879" w:rsidP="00ED7879">
      <w:pPr>
        <w:pStyle w:val="BodyText"/>
      </w:pPr>
    </w:p>
    <w:p w14:paraId="7FCDB0CF" w14:textId="77777777" w:rsidR="00ED7879" w:rsidRDefault="00ED7879" w:rsidP="00ED7879">
      <w:pPr>
        <w:pStyle w:val="BodyText"/>
        <w:sectPr w:rsidR="00ED7879" w:rsidSect="003157C2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644" w:right="851" w:bottom="2268" w:left="851" w:header="567" w:footer="505" w:gutter="0"/>
          <w:cols w:space="708"/>
          <w:titlePg/>
          <w:docGrid w:linePitch="360"/>
        </w:sectPr>
      </w:pPr>
    </w:p>
    <w:p w14:paraId="7BC643D0" w14:textId="6D3572C3" w:rsidR="003257AD" w:rsidRPr="003157C2" w:rsidRDefault="003257AD" w:rsidP="003157C2">
      <w:pPr>
        <w:pStyle w:val="Manchet"/>
      </w:pPr>
      <w:r w:rsidRPr="003157C2">
        <w:t>En af forudsætningerne for at nå bredt ud med jeres arrangement er, at I laver en god kommunikationsplan. Formålet med en kommunikationsplan er, at I skitserer, hvordan I vil arbejde med annonceringen af arrangementet, hvem der har ansvaret for hvad, og hvornår I skal iværksætte de forskellige initiativer.</w:t>
      </w:r>
    </w:p>
    <w:p w14:paraId="405A0EAD" w14:textId="641713AE" w:rsidR="003157C2" w:rsidRDefault="003157C2" w:rsidP="00ED7879">
      <w:pPr>
        <w:pStyle w:val="BodyText"/>
        <w:sectPr w:rsidR="003157C2" w:rsidSect="003157C2">
          <w:type w:val="continuous"/>
          <w:pgSz w:w="11906" w:h="16838" w:code="9"/>
          <w:pgMar w:top="1644" w:right="851" w:bottom="2268" w:left="851" w:header="567" w:footer="505" w:gutter="0"/>
          <w:cols w:space="454"/>
          <w:titlePg/>
          <w:docGrid w:linePitch="360"/>
        </w:sectPr>
      </w:pPr>
    </w:p>
    <w:p w14:paraId="0024883D" w14:textId="77777777" w:rsidR="003257AD" w:rsidRPr="00ED7879" w:rsidRDefault="003257AD" w:rsidP="00ED7879">
      <w:pPr>
        <w:pStyle w:val="BodyText"/>
      </w:pPr>
    </w:p>
    <w:p w14:paraId="59F1E11B" w14:textId="77777777" w:rsidR="003157C2" w:rsidRDefault="003157C2" w:rsidP="00ED7879">
      <w:pPr>
        <w:pStyle w:val="Subheader"/>
        <w:sectPr w:rsidR="003157C2" w:rsidSect="003157C2">
          <w:type w:val="continuous"/>
          <w:pgSz w:w="11906" w:h="16838" w:code="9"/>
          <w:pgMar w:top="1644" w:right="851" w:bottom="2268" w:left="851" w:header="567" w:footer="505" w:gutter="0"/>
          <w:cols w:space="454"/>
          <w:titlePg/>
          <w:docGrid w:linePitch="360"/>
        </w:sectPr>
      </w:pPr>
    </w:p>
    <w:p w14:paraId="076C3CC1" w14:textId="798450B7" w:rsidR="003257AD" w:rsidRPr="00ED7879" w:rsidRDefault="003257AD" w:rsidP="00ED7879">
      <w:pPr>
        <w:pStyle w:val="Subheader"/>
      </w:pPr>
      <w:r w:rsidRPr="00ED7879">
        <w:t>Formål</w:t>
      </w:r>
    </w:p>
    <w:p w14:paraId="1BC642A5" w14:textId="01C65BBF" w:rsidR="003257AD" w:rsidRPr="00ED7879" w:rsidRDefault="003257AD" w:rsidP="00ED7879">
      <w:pPr>
        <w:pStyle w:val="BodyText"/>
      </w:pPr>
      <w:r w:rsidRPr="00ED7879">
        <w:t>Beskriv her, hvad formålet med jeres arrangement er. Det er vigtigt, at I drøfter formålet</w:t>
      </w:r>
      <w:r w:rsidR="00797028" w:rsidRPr="00ED7879">
        <w:t xml:space="preserve">, så </w:t>
      </w:r>
      <w:r w:rsidRPr="00ED7879">
        <w:t xml:space="preserve">I bliver skarpe på jeres kommunikation. </w:t>
      </w:r>
    </w:p>
    <w:p w14:paraId="4E2BBA34" w14:textId="77777777" w:rsidR="003257AD" w:rsidRPr="00ED7879" w:rsidRDefault="003257AD" w:rsidP="00ED7879">
      <w:pPr>
        <w:pStyle w:val="BodyText"/>
      </w:pPr>
    </w:p>
    <w:p w14:paraId="7E933048" w14:textId="77777777" w:rsidR="003257AD" w:rsidRPr="00ED7879" w:rsidRDefault="003257AD" w:rsidP="00ED7879">
      <w:pPr>
        <w:pStyle w:val="Subheader"/>
      </w:pPr>
      <w:r w:rsidRPr="00ED7879">
        <w:t xml:space="preserve">Målgruppe  </w:t>
      </w:r>
    </w:p>
    <w:p w14:paraId="57B0021A" w14:textId="77777777" w:rsidR="003257AD" w:rsidRPr="00ED7879" w:rsidRDefault="003257AD" w:rsidP="00ED7879">
      <w:pPr>
        <w:pStyle w:val="BodyText"/>
      </w:pPr>
      <w:r w:rsidRPr="00ED7879">
        <w:t xml:space="preserve">Målgruppen for arrangementet kan være mange eller få – det handler om, at I får snævret jeres målgruppe ind, da man kommunikerer til forskellige målgrupper på forskellige platforme.  </w:t>
      </w:r>
    </w:p>
    <w:p w14:paraId="68FA1A29" w14:textId="77777777" w:rsidR="003257AD" w:rsidRPr="00ED7879" w:rsidRDefault="003257AD" w:rsidP="00ED7879">
      <w:pPr>
        <w:pStyle w:val="BodyText"/>
      </w:pPr>
    </w:p>
    <w:p w14:paraId="4226136D" w14:textId="56A0917C" w:rsidR="003257AD" w:rsidRPr="00ED7879" w:rsidRDefault="003257AD" w:rsidP="00ED7879">
      <w:pPr>
        <w:pStyle w:val="Subheader"/>
      </w:pPr>
      <w:r w:rsidRPr="00ED7879">
        <w:t xml:space="preserve">Tid og sted  </w:t>
      </w:r>
    </w:p>
    <w:p w14:paraId="04020854" w14:textId="566AFDF2" w:rsidR="003257AD" w:rsidRPr="00ED7879" w:rsidRDefault="003257AD" w:rsidP="00ED7879">
      <w:pPr>
        <w:pStyle w:val="BodyText"/>
      </w:pPr>
      <w:r w:rsidRPr="00ED7879">
        <w:t xml:space="preserve">Skriv tid, sted og dato for arrangementet – så er I aldrig i tvivl, og det er nemmere for jer at regne baglæns i forhold til kommunikationen.  </w:t>
      </w:r>
    </w:p>
    <w:p w14:paraId="74F9EDDC" w14:textId="77777777" w:rsidR="003257AD" w:rsidRPr="00ED7879" w:rsidRDefault="003257AD" w:rsidP="00ED7879">
      <w:pPr>
        <w:pStyle w:val="BodyText"/>
      </w:pPr>
    </w:p>
    <w:p w14:paraId="6A076317" w14:textId="630000AC" w:rsidR="003257AD" w:rsidRPr="00ED7879" w:rsidRDefault="003257AD" w:rsidP="00ED7879">
      <w:pPr>
        <w:pStyle w:val="Subheader"/>
      </w:pPr>
      <w:r w:rsidRPr="00ED7879">
        <w:t xml:space="preserve">Kommunikationsplan  </w:t>
      </w:r>
    </w:p>
    <w:p w14:paraId="6D9016CC" w14:textId="77777777" w:rsidR="003257AD" w:rsidRPr="00ED7879" w:rsidRDefault="003257AD" w:rsidP="00ED7879">
      <w:pPr>
        <w:pStyle w:val="BodyText"/>
      </w:pPr>
      <w:r w:rsidRPr="00ED7879">
        <w:t xml:space="preserve"> </w:t>
      </w:r>
    </w:p>
    <w:p w14:paraId="4BC78393" w14:textId="77777777" w:rsidR="003257AD" w:rsidRPr="003157C2" w:rsidRDefault="003257AD" w:rsidP="00ED7879">
      <w:pPr>
        <w:pStyle w:val="BodyText"/>
        <w:rPr>
          <w:i/>
          <w:iCs/>
        </w:rPr>
      </w:pPr>
      <w:r w:rsidRPr="003157C2">
        <w:rPr>
          <w:i/>
          <w:iCs/>
        </w:rPr>
        <w:t xml:space="preserve">Materialer  </w:t>
      </w:r>
    </w:p>
    <w:p w14:paraId="2C007A25" w14:textId="31BA6AA1" w:rsidR="003257AD" w:rsidRPr="00ED7879" w:rsidRDefault="003257AD" w:rsidP="00ED7879">
      <w:pPr>
        <w:pStyle w:val="BodyText"/>
      </w:pPr>
      <w:r w:rsidRPr="00ED7879">
        <w:t xml:space="preserve">I kan vælge at arbejde med trykte materialer som en del af jeres annoncering. Det er derfor en god ide, at I danner jer et overblik over, hvilke materialer I gerne vil </w:t>
      </w:r>
      <w:r w:rsidRPr="00ED7879">
        <w:t>have trykt mv. Husk</w:t>
      </w:r>
      <w:r w:rsidR="00E11BC9" w:rsidRPr="00ED7879">
        <w:t>,</w:t>
      </w:r>
      <w:r w:rsidRPr="00ED7879">
        <w:t xml:space="preserve"> at I kan få flotte og professionelle tryk gratis ved Lasertryk – spørg jeres områdekonsulent om hvordan.  </w:t>
      </w:r>
    </w:p>
    <w:p w14:paraId="797030E8" w14:textId="77777777" w:rsidR="003257AD" w:rsidRPr="00ED7879" w:rsidRDefault="003257AD" w:rsidP="00ED7879">
      <w:pPr>
        <w:pStyle w:val="BodyText"/>
      </w:pPr>
    </w:p>
    <w:p w14:paraId="41839F32" w14:textId="60113B73" w:rsidR="003257AD" w:rsidRPr="003157C2" w:rsidRDefault="003257AD" w:rsidP="003157C2">
      <w:pPr>
        <w:pStyle w:val="BodyText"/>
        <w:rPr>
          <w:i/>
          <w:iCs/>
        </w:rPr>
      </w:pPr>
      <w:r w:rsidRPr="003157C2">
        <w:rPr>
          <w:i/>
          <w:iCs/>
        </w:rPr>
        <w:t xml:space="preserve">Plan  </w:t>
      </w:r>
    </w:p>
    <w:p w14:paraId="717F1A1A" w14:textId="1265F7FB" w:rsidR="003257AD" w:rsidRPr="00ED7879" w:rsidRDefault="003257AD" w:rsidP="00ED7879">
      <w:pPr>
        <w:pStyle w:val="BodyText"/>
      </w:pPr>
      <w:r w:rsidRPr="00ED7879">
        <w:t xml:space="preserve">Hvis der er noget, som </w:t>
      </w:r>
      <w:r w:rsidR="00403A91" w:rsidRPr="00ED7879">
        <w:t>fx</w:t>
      </w:r>
      <w:r w:rsidRPr="00ED7879">
        <w:t xml:space="preserve"> skal undersøges eller aftale</w:t>
      </w:r>
      <w:r w:rsidR="00BD2305" w:rsidRPr="00ED7879">
        <w:t>s</w:t>
      </w:r>
      <w:r w:rsidR="00354565" w:rsidRPr="00ED7879">
        <w:t xml:space="preserve"> nærmere</w:t>
      </w:r>
      <w:r w:rsidRPr="00ED7879">
        <w:t xml:space="preserve">, så </w:t>
      </w:r>
      <w:r w:rsidR="00F10DEB" w:rsidRPr="00ED7879">
        <w:t xml:space="preserve">kan det </w:t>
      </w:r>
      <w:r w:rsidR="00354565" w:rsidRPr="00ED7879">
        <w:t xml:space="preserve">være godt at lave en plan over opgaver, og hvem der gør hvad, inden </w:t>
      </w:r>
      <w:r w:rsidRPr="00ED7879">
        <w:t xml:space="preserve">I igangsætter initiativerne i jeres kommunikationsplan. </w:t>
      </w:r>
    </w:p>
    <w:p w14:paraId="6C7144E0" w14:textId="77777777" w:rsidR="003257AD" w:rsidRPr="00ED7879" w:rsidRDefault="003257AD" w:rsidP="00ED7879">
      <w:pPr>
        <w:pStyle w:val="BodyText"/>
      </w:pPr>
    </w:p>
    <w:p w14:paraId="72997CDD" w14:textId="6542EA19" w:rsidR="003257AD" w:rsidRPr="003157C2" w:rsidRDefault="003257AD" w:rsidP="00ED7879">
      <w:pPr>
        <w:pStyle w:val="BodyText"/>
        <w:rPr>
          <w:i/>
          <w:iCs/>
        </w:rPr>
      </w:pPr>
      <w:r w:rsidRPr="003157C2">
        <w:rPr>
          <w:i/>
          <w:iCs/>
        </w:rPr>
        <w:t xml:space="preserve">- Første step i kommunikationsplanen   </w:t>
      </w:r>
    </w:p>
    <w:p w14:paraId="22FB33C5" w14:textId="367D089B" w:rsidR="003257AD" w:rsidRPr="00ED7879" w:rsidRDefault="003257AD" w:rsidP="00ED7879">
      <w:pPr>
        <w:pStyle w:val="BodyText"/>
      </w:pPr>
      <w:r w:rsidRPr="00ED7879">
        <w:t xml:space="preserve">Det er nogle gange nødvendigt, at man deler sin kommunikationsplan op i to dele. Den første del er her, hvor I giver den gas med annonceringen. I kan i skemaet skrive, </w:t>
      </w:r>
      <w:r w:rsidR="00AD0867" w:rsidRPr="00ED7879">
        <w:t>hvilke</w:t>
      </w:r>
      <w:r w:rsidRPr="00ED7879">
        <w:t xml:space="preserve"> opmærksomhedspunkter mv. </w:t>
      </w:r>
      <w:r w:rsidR="00E11BC9" w:rsidRPr="00ED7879">
        <w:t xml:space="preserve"> I</w:t>
      </w:r>
      <w:r w:rsidRPr="00ED7879">
        <w:t xml:space="preserve"> </w:t>
      </w:r>
      <w:r w:rsidR="00AD0867" w:rsidRPr="00ED7879">
        <w:t xml:space="preserve">skal fokusere på i </w:t>
      </w:r>
      <w:r w:rsidRPr="00ED7879">
        <w:t xml:space="preserve">jeres kommunikation.  </w:t>
      </w:r>
    </w:p>
    <w:p w14:paraId="758A4116" w14:textId="77777777" w:rsidR="003257AD" w:rsidRPr="00ED7879" w:rsidRDefault="003257AD" w:rsidP="00ED7879">
      <w:pPr>
        <w:pStyle w:val="BodyText"/>
      </w:pPr>
    </w:p>
    <w:p w14:paraId="27127F99" w14:textId="35A3F6FB" w:rsidR="003257AD" w:rsidRPr="003157C2" w:rsidRDefault="003257AD" w:rsidP="00ED7879">
      <w:pPr>
        <w:pStyle w:val="BodyText"/>
        <w:rPr>
          <w:i/>
          <w:iCs/>
        </w:rPr>
      </w:pPr>
      <w:r w:rsidRPr="003157C2">
        <w:rPr>
          <w:i/>
          <w:iCs/>
        </w:rPr>
        <w:t xml:space="preserve">- Andet step i kommunikationsplanen  </w:t>
      </w:r>
    </w:p>
    <w:p w14:paraId="3DE7DDC6" w14:textId="39E8D3C1" w:rsidR="003257AD" w:rsidRPr="00ED7879" w:rsidRDefault="003257AD" w:rsidP="00ED7879">
      <w:pPr>
        <w:pStyle w:val="BodyText"/>
      </w:pPr>
      <w:r w:rsidRPr="00ED7879">
        <w:t xml:space="preserve">Det er en god ide, at I stopper op undervejs og </w:t>
      </w:r>
      <w:r w:rsidR="00797028" w:rsidRPr="00ED7879">
        <w:t>evaluerer</w:t>
      </w:r>
      <w:r w:rsidRPr="00ED7879">
        <w:t xml:space="preserve"> jeres kommunikation og antallet af tilmeldte. Efter jeres evaluering er det vigtigt, at I tilpasser kommunikationsplanen, hvis der behov for at foretage ændringer.  </w:t>
      </w:r>
    </w:p>
    <w:p w14:paraId="1104F122" w14:textId="77777777" w:rsidR="00ED7879" w:rsidRDefault="00ED7879" w:rsidP="003257AD">
      <w:pPr>
        <w:sectPr w:rsidR="00ED7879" w:rsidSect="003157C2">
          <w:type w:val="continuous"/>
          <w:pgSz w:w="11906" w:h="16838" w:code="9"/>
          <w:pgMar w:top="1644" w:right="851" w:bottom="2268" w:left="851" w:header="567" w:footer="505" w:gutter="0"/>
          <w:cols w:num="2" w:space="454"/>
          <w:titlePg/>
          <w:docGrid w:linePitch="360"/>
        </w:sectPr>
      </w:pPr>
    </w:p>
    <w:p w14:paraId="0333CDA6" w14:textId="77777777" w:rsidR="003257AD" w:rsidRDefault="003257AD" w:rsidP="003257AD"/>
    <w:p w14:paraId="6D967E2B" w14:textId="77777777" w:rsidR="00ED7879" w:rsidRDefault="00ED7879">
      <w:pPr>
        <w:spacing w:line="240" w:lineRule="auto"/>
        <w:rPr>
          <w:rStyle w:val="Strong"/>
          <w:b w:val="0"/>
          <w:bCs w:val="0"/>
          <w:spacing w:val="-10"/>
        </w:rPr>
      </w:pPr>
      <w:r>
        <w:rPr>
          <w:rStyle w:val="Strong"/>
        </w:rPr>
        <w:br w:type="page"/>
      </w:r>
    </w:p>
    <w:p w14:paraId="7E0DF0BE" w14:textId="4B96A721" w:rsidR="00ED7879" w:rsidRPr="00ED7879" w:rsidRDefault="003257AD" w:rsidP="00ED7879">
      <w:pPr>
        <w:pStyle w:val="Subheader"/>
      </w:pPr>
      <w:r w:rsidRPr="00ED7879">
        <w:lastRenderedPageBreak/>
        <w:t>Skabelon til kommunikationsplan</w:t>
      </w:r>
    </w:p>
    <w:p w14:paraId="7B709822" w14:textId="77777777" w:rsidR="003257AD" w:rsidRDefault="003257AD" w:rsidP="003257AD">
      <w:pPr>
        <w:rPr>
          <w:b/>
          <w:bCs/>
        </w:rPr>
      </w:pPr>
    </w:p>
    <w:tbl>
      <w:tblPr>
        <w:tblW w:w="1012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top w:w="57" w:type="dxa"/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2529"/>
        <w:gridCol w:w="2531"/>
        <w:gridCol w:w="2529"/>
        <w:gridCol w:w="2532"/>
      </w:tblGrid>
      <w:tr w:rsidR="00733C57" w:rsidRPr="003157C2" w14:paraId="24600432" w14:textId="77777777" w:rsidTr="00733C57">
        <w:trPr>
          <w:trHeight w:val="301"/>
        </w:trPr>
        <w:tc>
          <w:tcPr>
            <w:tcW w:w="2529" w:type="dxa"/>
            <w:shd w:val="clear" w:color="auto" w:fill="F0001D" w:themeFill="text1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5C71C07" w14:textId="5438886A" w:rsidR="003257AD" w:rsidRPr="00733C57" w:rsidRDefault="003257AD" w:rsidP="00733C57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733C57">
              <w:rPr>
                <w:b/>
                <w:bCs/>
                <w:color w:val="FFFFFF" w:themeColor="background1"/>
                <w:sz w:val="18"/>
                <w:szCs w:val="18"/>
              </w:rPr>
              <w:t>Hvad skal deles? </w:t>
            </w:r>
          </w:p>
        </w:tc>
        <w:tc>
          <w:tcPr>
            <w:tcW w:w="2531" w:type="dxa"/>
            <w:shd w:val="clear" w:color="auto" w:fill="F0001D" w:themeFill="text1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28B147C" w14:textId="20B9F7B8" w:rsidR="003257AD" w:rsidRPr="00733C57" w:rsidRDefault="003257AD" w:rsidP="00733C57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733C57">
              <w:rPr>
                <w:b/>
                <w:bCs/>
                <w:color w:val="FFFFFF" w:themeColor="background1"/>
                <w:sz w:val="18"/>
                <w:szCs w:val="18"/>
              </w:rPr>
              <w:t>Hvor skal det deles?</w:t>
            </w:r>
          </w:p>
        </w:tc>
        <w:tc>
          <w:tcPr>
            <w:tcW w:w="2529" w:type="dxa"/>
            <w:shd w:val="clear" w:color="auto" w:fill="F0001D" w:themeFill="text1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C9D87A7" w14:textId="6238C629" w:rsidR="003257AD" w:rsidRPr="00733C57" w:rsidRDefault="003257AD" w:rsidP="00733C57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733C57">
              <w:rPr>
                <w:b/>
                <w:bCs/>
                <w:color w:val="FFFFFF" w:themeColor="background1"/>
                <w:sz w:val="18"/>
                <w:szCs w:val="18"/>
              </w:rPr>
              <w:t>Hvornår skal det deles?</w:t>
            </w:r>
          </w:p>
        </w:tc>
        <w:tc>
          <w:tcPr>
            <w:tcW w:w="2531" w:type="dxa"/>
            <w:shd w:val="clear" w:color="auto" w:fill="F0001D" w:themeFill="text1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269EAC3" w14:textId="77777777" w:rsidR="003257AD" w:rsidRPr="00733C57" w:rsidRDefault="003257AD" w:rsidP="00733C57">
            <w:pPr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733C57">
              <w:rPr>
                <w:b/>
                <w:bCs/>
                <w:color w:val="FFFFFF" w:themeColor="background1"/>
                <w:sz w:val="18"/>
                <w:szCs w:val="18"/>
              </w:rPr>
              <w:t>Hvem har ansvaret? </w:t>
            </w:r>
          </w:p>
        </w:tc>
      </w:tr>
      <w:tr w:rsidR="003257AD" w:rsidRPr="003157C2" w14:paraId="059E1D94" w14:textId="77777777" w:rsidTr="00733C57">
        <w:trPr>
          <w:trHeight w:val="301"/>
        </w:trPr>
        <w:tc>
          <w:tcPr>
            <w:tcW w:w="10121" w:type="dxa"/>
            <w:gridSpan w:val="4"/>
            <w:shd w:val="clear" w:color="auto" w:fill="F2F2F2" w:themeFill="background1" w:themeFillShade="F2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28DC556" w14:textId="77777777" w:rsidR="003257AD" w:rsidRPr="00733C57" w:rsidRDefault="003257AD" w:rsidP="00733C57">
            <w:pPr>
              <w:shd w:val="clear" w:color="auto" w:fill="F2F2F2" w:themeFill="background1" w:themeFillShade="F2"/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  <w:p w14:paraId="63D83F8B" w14:textId="29A10903" w:rsidR="003257AD" w:rsidRPr="00733C57" w:rsidRDefault="003257AD" w:rsidP="00733C57">
            <w:pPr>
              <w:shd w:val="clear" w:color="auto" w:fill="F2F2F2" w:themeFill="background1" w:themeFillShade="F2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733C57">
              <w:rPr>
                <w:b/>
                <w:bCs/>
                <w:i/>
                <w:iCs/>
                <w:sz w:val="18"/>
                <w:szCs w:val="18"/>
              </w:rPr>
              <w:t>Fra uge xx til uge xx</w:t>
            </w:r>
          </w:p>
          <w:p w14:paraId="7A0AA663" w14:textId="77777777" w:rsidR="003257AD" w:rsidRPr="00733C57" w:rsidRDefault="003257AD" w:rsidP="00733C57">
            <w:pPr>
              <w:shd w:val="clear" w:color="auto" w:fill="F2F2F2" w:themeFill="background1" w:themeFillShade="F2"/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</w:tr>
      <w:tr w:rsidR="003257AD" w:rsidRPr="003157C2" w14:paraId="5706DC6A" w14:textId="77777777" w:rsidTr="00733C57">
        <w:trPr>
          <w:trHeight w:val="301"/>
        </w:trPr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DE162C0" w14:textId="7815D449" w:rsidR="003257AD" w:rsidRPr="00733C57" w:rsidRDefault="00403A91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Fx</w:t>
            </w:r>
            <w:r w:rsidR="003257AD" w:rsidRPr="00733C57">
              <w:rPr>
                <w:sz w:val="18"/>
                <w:szCs w:val="18"/>
              </w:rPr>
              <w:t>: Artikel i xx lokalavis  </w:t>
            </w:r>
            <w:r w:rsidR="003257AD" w:rsidRPr="00733C57">
              <w:rPr>
                <w:sz w:val="18"/>
                <w:szCs w:val="18"/>
              </w:rPr>
              <w:br/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A962B20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Lokalforeningens Facebook  </w:t>
            </w:r>
          </w:p>
        </w:tc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E01607D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Mandag d. xx-xx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5DF6A89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Områdekonsulenten </w:t>
            </w:r>
          </w:p>
        </w:tc>
      </w:tr>
      <w:tr w:rsidR="003257AD" w:rsidRPr="003157C2" w14:paraId="27922569" w14:textId="77777777" w:rsidTr="00733C57">
        <w:trPr>
          <w:trHeight w:val="301"/>
        </w:trPr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D42B5C2" w14:textId="1275B6B7" w:rsidR="003257AD" w:rsidRPr="00733C57" w:rsidRDefault="00403A91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Fx</w:t>
            </w:r>
            <w:r w:rsidR="003257AD" w:rsidRPr="00733C57">
              <w:rPr>
                <w:sz w:val="18"/>
                <w:szCs w:val="18"/>
              </w:rPr>
              <w:t>: Flyers og A2-plakater 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343B8DB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Torvedag i xx  </w:t>
            </w:r>
          </w:p>
        </w:tc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8177A2F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Lørdag d. xx-xx 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7B721A2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proofErr w:type="spellStart"/>
            <w:r w:rsidRPr="00733C57">
              <w:rPr>
                <w:sz w:val="18"/>
                <w:szCs w:val="18"/>
              </w:rPr>
              <w:t>Xx</w:t>
            </w:r>
            <w:proofErr w:type="spellEnd"/>
            <w:r w:rsidRPr="00733C57">
              <w:rPr>
                <w:sz w:val="18"/>
                <w:szCs w:val="18"/>
              </w:rPr>
              <w:t xml:space="preserve"> fra lokalforeningen  </w:t>
            </w:r>
          </w:p>
        </w:tc>
      </w:tr>
      <w:tr w:rsidR="003257AD" w:rsidRPr="003157C2" w14:paraId="0DE2593C" w14:textId="77777777" w:rsidTr="00733C57">
        <w:trPr>
          <w:trHeight w:val="301"/>
        </w:trPr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CB1F3A7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1DD2496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BD15CF1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9E76A36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</w:tr>
      <w:tr w:rsidR="003257AD" w:rsidRPr="003157C2" w14:paraId="37814B11" w14:textId="77777777" w:rsidTr="00733C57">
        <w:trPr>
          <w:trHeight w:val="301"/>
        </w:trPr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F860E71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4E4CF02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8E63DEB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3E23112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</w:tr>
      <w:tr w:rsidR="003257AD" w:rsidRPr="003157C2" w14:paraId="76EDD874" w14:textId="77777777" w:rsidTr="00733C57">
        <w:trPr>
          <w:trHeight w:val="301"/>
        </w:trPr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629A89C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73655EB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A8AEBEB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E895E26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</w:tr>
      <w:tr w:rsidR="003257AD" w:rsidRPr="003157C2" w14:paraId="35023CA4" w14:textId="77777777" w:rsidTr="00733C57">
        <w:trPr>
          <w:trHeight w:val="301"/>
        </w:trPr>
        <w:tc>
          <w:tcPr>
            <w:tcW w:w="10121" w:type="dxa"/>
            <w:gridSpan w:val="4"/>
            <w:shd w:val="clear" w:color="auto" w:fill="F2F2F2" w:themeFill="background1" w:themeFillShade="F2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D95D5B3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  <w:p w14:paraId="1833FBBD" w14:textId="3C65255B" w:rsidR="003257AD" w:rsidRPr="00733C57" w:rsidRDefault="003257AD" w:rsidP="00733C57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733C57">
              <w:rPr>
                <w:b/>
                <w:bCs/>
                <w:i/>
                <w:iCs/>
                <w:sz w:val="18"/>
                <w:szCs w:val="18"/>
              </w:rPr>
              <w:t>Fra uge xx til uge xx</w:t>
            </w:r>
          </w:p>
          <w:p w14:paraId="1D4D2E9F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</w:tr>
      <w:tr w:rsidR="003257AD" w:rsidRPr="003157C2" w14:paraId="6EAB5B39" w14:textId="77777777" w:rsidTr="00733C57">
        <w:trPr>
          <w:trHeight w:val="301"/>
        </w:trPr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1DD1FDE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B1C5BA6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9F4942B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6E51D8D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</w:tr>
      <w:tr w:rsidR="003257AD" w:rsidRPr="003157C2" w14:paraId="7B98D802" w14:textId="77777777" w:rsidTr="00733C57">
        <w:trPr>
          <w:trHeight w:val="301"/>
        </w:trPr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ED791F8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F079F19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26F7147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859798C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</w:tr>
      <w:tr w:rsidR="003257AD" w:rsidRPr="003157C2" w14:paraId="10305F0E" w14:textId="77777777" w:rsidTr="00733C57">
        <w:trPr>
          <w:trHeight w:val="301"/>
        </w:trPr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1A3B100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FCA129B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638BAB2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95F1834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</w:tr>
      <w:tr w:rsidR="003257AD" w:rsidRPr="003157C2" w14:paraId="714F3D4E" w14:textId="77777777" w:rsidTr="00733C57">
        <w:trPr>
          <w:trHeight w:val="301"/>
        </w:trPr>
        <w:tc>
          <w:tcPr>
            <w:tcW w:w="10121" w:type="dxa"/>
            <w:gridSpan w:val="4"/>
            <w:shd w:val="clear" w:color="auto" w:fill="F2F2F2" w:themeFill="background1" w:themeFillShade="F2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ABB5F99" w14:textId="03AE2F45" w:rsidR="003257AD" w:rsidRPr="00733C57" w:rsidRDefault="2322F398" w:rsidP="00733C57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733C57">
              <w:rPr>
                <w:b/>
                <w:bCs/>
                <w:i/>
                <w:iCs/>
                <w:sz w:val="18"/>
                <w:szCs w:val="18"/>
              </w:rPr>
              <w:t>Indsæt en fase til evaluering</w:t>
            </w:r>
          </w:p>
        </w:tc>
      </w:tr>
      <w:tr w:rsidR="003257AD" w:rsidRPr="003157C2" w14:paraId="0537BE92" w14:textId="77777777" w:rsidTr="00733C57">
        <w:trPr>
          <w:trHeight w:val="301"/>
        </w:trPr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7EFD98B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77954E2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4BA1C19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2D4B530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</w:tr>
      <w:tr w:rsidR="003257AD" w:rsidRPr="003157C2" w14:paraId="4A3062DB" w14:textId="77777777" w:rsidTr="00733C57">
        <w:trPr>
          <w:trHeight w:val="301"/>
        </w:trPr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6968922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817A9A2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ED35BE1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D78B122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</w:tr>
      <w:tr w:rsidR="003257AD" w:rsidRPr="003157C2" w14:paraId="0381B035" w14:textId="77777777" w:rsidTr="00733C57">
        <w:trPr>
          <w:trHeight w:val="301"/>
        </w:trPr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D4D4EFD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9DC1B2C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2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C0B49F6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  <w:tc>
          <w:tcPr>
            <w:tcW w:w="253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821608D" w14:textId="77777777" w:rsidR="003257AD" w:rsidRPr="00733C57" w:rsidRDefault="003257AD" w:rsidP="00733C57">
            <w:pPr>
              <w:rPr>
                <w:sz w:val="18"/>
                <w:szCs w:val="18"/>
              </w:rPr>
            </w:pPr>
            <w:r w:rsidRPr="00733C57">
              <w:rPr>
                <w:sz w:val="18"/>
                <w:szCs w:val="18"/>
              </w:rPr>
              <w:t> </w:t>
            </w:r>
          </w:p>
        </w:tc>
      </w:tr>
    </w:tbl>
    <w:p w14:paraId="45FF4700" w14:textId="77777777" w:rsidR="003257AD" w:rsidRPr="003257AD" w:rsidRDefault="003257AD" w:rsidP="003257AD">
      <w:pPr>
        <w:rPr>
          <w:b/>
          <w:bCs/>
        </w:rPr>
      </w:pPr>
    </w:p>
    <w:p w14:paraId="61D181D8" w14:textId="77777777" w:rsidR="005C1B6A" w:rsidRDefault="005C1B6A" w:rsidP="00142FFF">
      <w:pPr>
        <w:rPr>
          <w:rFonts w:ascii="Fighter Overskrift" w:hAnsi="Fighter Overskrift" w:cs="Arial"/>
          <w:bCs/>
          <w:iCs/>
          <w:color w:val="F0001D" w:themeColor="accent1"/>
          <w:sz w:val="28"/>
          <w:szCs w:val="28"/>
        </w:rPr>
      </w:pPr>
    </w:p>
    <w:p w14:paraId="6BDBAEFC" w14:textId="77777777" w:rsidR="005C1B6A" w:rsidRDefault="005C1B6A" w:rsidP="005C1B6A">
      <w:pPr>
        <w:rPr>
          <w:rFonts w:ascii="Fighter Overskrift" w:hAnsi="Fighter Overskrift" w:cs="Arial"/>
          <w:bCs/>
          <w:iCs/>
          <w:color w:val="F0001D" w:themeColor="accent1"/>
          <w:sz w:val="28"/>
          <w:szCs w:val="28"/>
        </w:rPr>
      </w:pPr>
    </w:p>
    <w:p w14:paraId="0F72C548" w14:textId="2E2EB3F6" w:rsidR="006832DE" w:rsidRPr="006832DE" w:rsidRDefault="003257AD" w:rsidP="00705288">
      <w:r>
        <w:tab/>
      </w:r>
      <w:r w:rsidR="006832DE" w:rsidRPr="006832DE">
        <w:t xml:space="preserve"> </w:t>
      </w:r>
    </w:p>
    <w:p w14:paraId="70438AC9" w14:textId="77777777" w:rsidR="005C1B6A" w:rsidRPr="005C1B6A" w:rsidRDefault="005C1B6A" w:rsidP="005C1B6A"/>
    <w:sectPr w:rsidR="005C1B6A" w:rsidRPr="005C1B6A" w:rsidSect="003157C2">
      <w:type w:val="continuous"/>
      <w:pgSz w:w="11906" w:h="16838" w:code="9"/>
      <w:pgMar w:top="1644" w:right="851" w:bottom="2268" w:left="851" w:header="567" w:footer="5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51437" w14:textId="77777777" w:rsidR="00952609" w:rsidRDefault="00952609">
      <w:r>
        <w:separator/>
      </w:r>
    </w:p>
  </w:endnote>
  <w:endnote w:type="continuationSeparator" w:id="0">
    <w:p w14:paraId="36FE73C0" w14:textId="77777777" w:rsidR="00952609" w:rsidRDefault="00952609">
      <w:r>
        <w:continuationSeparator/>
      </w:r>
    </w:p>
  </w:endnote>
  <w:endnote w:type="continuationNotice" w:id="1">
    <w:p w14:paraId="7916285B" w14:textId="77777777" w:rsidR="00952609" w:rsidRDefault="0095260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166CE4A-8EBE-ED44-821D-FE26DC0B1B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06877B-41BA-4843-8E3C-3894509FAB6D}"/>
    <w:embedBold r:id="rId3" w:fontKey="{4A4FF125-3B5B-7247-BDDD-2B46ECAF6CA2}"/>
    <w:embedItalic r:id="rId4" w:fontKey="{1C9D3FAC-049E-EA4E-9716-61FA6BC15445}"/>
    <w:embedBoldItalic r:id="rId5" w:fontKey="{52B34B77-D0B1-7545-AD5F-DD4D56F7CA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AB883CF-FEC6-BA49-A0A7-5AC346C14F2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627E299-FF37-BA46-BA0F-7D736A2F7B91}"/>
  </w:font>
  <w:font w:name="Fighter">
    <w:altName w:val="Fighter"/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Fighter Overskrift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058818A-BD74-3D45-AD70-AFFF40468490}"/>
    <w:embedBold r:id="rId9" w:fontKey="{EECD58CA-94CC-2446-BCF7-478CBAC48B4C}"/>
    <w:embedItalic r:id="rId10" w:fontKey="{AB0029FA-D9BB-AB4C-97D0-038D2F1218BA}"/>
    <w:embedBoldItalic r:id="rId11" w:fontKey="{55E1BD17-90C7-774D-8C50-C8798513A1E4}"/>
  </w:font>
  <w:font w:name="FighterWord-Regular">
    <w:altName w:val="Calibri"/>
    <w:charset w:val="4D"/>
    <w:family w:val="auto"/>
    <w:pitch w:val="variable"/>
    <w:sig w:usb0="00000007" w:usb1="00000000" w:usb2="00000000" w:usb3="00000000" w:csb0="00000093" w:csb1="00000000"/>
    <w:embedRegular r:id="rId12" w:fontKey="{EF7CD052-46C8-EE46-9121-13B76BFB17DE}"/>
    <w:embedBold r:id="rId13" w:fontKey="{C99CE45D-905F-5843-BC00-54C835A6BDAF}"/>
    <w:embedItalic r:id="rId14" w:fontKey="{2E5BD168-02FF-B84B-9C61-F331FD1DA62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C1F2FA43-69DD-CE45-AA9F-D774334163DB}"/>
  </w:font>
  <w:font w:name="FighterWord-Overskrift">
    <w:altName w:val="Calibri"/>
    <w:panose1 w:val="020B0604020202020204"/>
    <w:charset w:val="4D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447E74B8-E134-DF40-A788-FCF0DAAE3D29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20" w:fontKey="{50DD413F-0059-B44A-93E8-66170F4E7F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175" w:type="dxa"/>
      <w:tblInd w:w="50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14"/>
      <w:gridCol w:w="1161"/>
    </w:tblGrid>
    <w:tr w:rsidR="0041439A" w:rsidRPr="0069305D" w14:paraId="13FE0C3A" w14:textId="77777777" w:rsidTr="00004EF1">
      <w:trPr>
        <w:trHeight w:val="142"/>
      </w:trPr>
      <w:tc>
        <w:tcPr>
          <w:tcW w:w="4014" w:type="dxa"/>
          <w:tcMar>
            <w:left w:w="0" w:type="dxa"/>
            <w:right w:w="0" w:type="dxa"/>
          </w:tcMar>
        </w:tcPr>
        <w:p w14:paraId="798DDFFC" w14:textId="7368B635" w:rsidR="0041439A" w:rsidRPr="0069305D" w:rsidRDefault="0041439A" w:rsidP="0041439A">
          <w:pPr>
            <w:pStyle w:val="Footer"/>
            <w:rPr>
              <w:color w:val="808080" w:themeColor="background1" w:themeShade="80"/>
            </w:rPr>
          </w:pPr>
          <w:r>
            <w:rPr>
              <w:color w:val="808080" w:themeColor="background1" w:themeShade="80"/>
            </w:rPr>
            <w:t xml:space="preserve">Bilag til </w:t>
          </w:r>
          <w:r w:rsidRPr="0069305D">
            <w:rPr>
              <w:color w:val="808080" w:themeColor="background1" w:themeShade="80"/>
            </w:rPr>
            <w:t>Vejledning: Kommun</w:t>
          </w:r>
          <w:r>
            <w:rPr>
              <w:color w:val="808080" w:themeColor="background1" w:themeShade="80"/>
            </w:rPr>
            <w:t>al</w:t>
          </w:r>
          <w:r w:rsidRPr="0069305D">
            <w:rPr>
              <w:color w:val="808080" w:themeColor="background1" w:themeShade="80"/>
            </w:rPr>
            <w:t>- og regions</w:t>
          </w:r>
          <w:r>
            <w:rPr>
              <w:color w:val="808080" w:themeColor="background1" w:themeShade="80"/>
            </w:rPr>
            <w:t>råds</w:t>
          </w:r>
          <w:r w:rsidRPr="0069305D">
            <w:rPr>
              <w:color w:val="808080" w:themeColor="background1" w:themeShade="80"/>
            </w:rPr>
            <w:t>valg 2025</w:t>
          </w:r>
        </w:p>
      </w:tc>
      <w:tc>
        <w:tcPr>
          <w:tcW w:w="1161" w:type="dxa"/>
          <w:tcMar>
            <w:left w:w="0" w:type="dxa"/>
            <w:right w:w="0" w:type="dxa"/>
          </w:tcMar>
        </w:tcPr>
        <w:p w14:paraId="52D6C2DA" w14:textId="77777777" w:rsidR="0041439A" w:rsidRPr="0069305D" w:rsidRDefault="0041439A" w:rsidP="0041439A">
          <w:pPr>
            <w:pStyle w:val="Footer"/>
            <w:jc w:val="right"/>
            <w:rPr>
              <w:color w:val="808080" w:themeColor="background1" w:themeShade="80"/>
            </w:rPr>
          </w:pPr>
          <w:r w:rsidRPr="0069305D">
            <w:rPr>
              <w:snapToGrid w:val="0"/>
              <w:color w:val="808080" w:themeColor="background1" w:themeShade="80"/>
            </w:rPr>
            <w:t xml:space="preserve">Side </w:t>
          </w:r>
          <w:r w:rsidRPr="0069305D">
            <w:rPr>
              <w:snapToGrid w:val="0"/>
              <w:color w:val="808080" w:themeColor="background1" w:themeShade="80"/>
            </w:rPr>
            <w:fldChar w:fldCharType="begin"/>
          </w:r>
          <w:r w:rsidRPr="0069305D">
            <w:rPr>
              <w:snapToGrid w:val="0"/>
              <w:color w:val="808080" w:themeColor="background1" w:themeShade="80"/>
            </w:rPr>
            <w:instrText xml:space="preserve"> PAGE </w:instrText>
          </w:r>
          <w:r w:rsidRPr="0069305D">
            <w:rPr>
              <w:snapToGrid w:val="0"/>
              <w:color w:val="808080" w:themeColor="background1" w:themeShade="80"/>
            </w:rPr>
            <w:fldChar w:fldCharType="separate"/>
          </w:r>
          <w:r w:rsidRPr="0069305D">
            <w:rPr>
              <w:noProof/>
              <w:snapToGrid w:val="0"/>
              <w:color w:val="808080" w:themeColor="background1" w:themeShade="80"/>
            </w:rPr>
            <w:t>1</w:t>
          </w:r>
          <w:r w:rsidRPr="0069305D">
            <w:rPr>
              <w:snapToGrid w:val="0"/>
              <w:color w:val="808080" w:themeColor="background1" w:themeShade="80"/>
            </w:rPr>
            <w:fldChar w:fldCharType="end"/>
          </w:r>
          <w:r w:rsidRPr="0069305D">
            <w:rPr>
              <w:snapToGrid w:val="0"/>
              <w:color w:val="808080" w:themeColor="background1" w:themeShade="80"/>
            </w:rPr>
            <w:t xml:space="preserve"> af </w:t>
          </w:r>
          <w:r w:rsidRPr="0069305D">
            <w:rPr>
              <w:snapToGrid w:val="0"/>
              <w:color w:val="808080" w:themeColor="background1" w:themeShade="80"/>
            </w:rPr>
            <w:fldChar w:fldCharType="begin"/>
          </w:r>
          <w:r w:rsidRPr="0069305D">
            <w:rPr>
              <w:snapToGrid w:val="0"/>
              <w:color w:val="808080" w:themeColor="background1" w:themeShade="80"/>
            </w:rPr>
            <w:instrText xml:space="preserve"> NUMPAGES </w:instrText>
          </w:r>
          <w:r w:rsidRPr="0069305D">
            <w:rPr>
              <w:snapToGrid w:val="0"/>
              <w:color w:val="808080" w:themeColor="background1" w:themeShade="80"/>
            </w:rPr>
            <w:fldChar w:fldCharType="separate"/>
          </w:r>
          <w:r w:rsidRPr="0069305D">
            <w:rPr>
              <w:noProof/>
              <w:snapToGrid w:val="0"/>
              <w:color w:val="808080" w:themeColor="background1" w:themeShade="80"/>
            </w:rPr>
            <w:t>6</w:t>
          </w:r>
          <w:r w:rsidRPr="0069305D">
            <w:rPr>
              <w:snapToGrid w:val="0"/>
              <w:color w:val="808080" w:themeColor="background1" w:themeShade="80"/>
            </w:rPr>
            <w:fldChar w:fldCharType="end"/>
          </w:r>
        </w:p>
      </w:tc>
    </w:tr>
  </w:tbl>
  <w:p w14:paraId="2F9B20AE" w14:textId="1322FE87" w:rsidR="00767DBE" w:rsidRPr="0041439A" w:rsidRDefault="0041439A" w:rsidP="0041439A">
    <w:pPr>
      <w:pStyle w:val="Footer"/>
    </w:pPr>
    <w:r w:rsidRPr="00917C06">
      <w:rPr>
        <w:noProof/>
        <w:szCs w:val="15"/>
      </w:rPr>
      <w:drawing>
        <wp:anchor distT="0" distB="0" distL="114300" distR="114300" simplePos="0" relativeHeight="251661312" behindDoc="1" locked="0" layoutInCell="1" allowOverlap="1" wp14:anchorId="7A4B6B85" wp14:editId="689AE2A4">
          <wp:simplePos x="0" y="0"/>
          <wp:positionH relativeFrom="column">
            <wp:posOffset>-531627</wp:posOffset>
          </wp:positionH>
          <wp:positionV relativeFrom="page">
            <wp:posOffset>9648338</wp:posOffset>
          </wp:positionV>
          <wp:extent cx="7573822" cy="1030871"/>
          <wp:effectExtent l="0" t="0" r="0" b="0"/>
          <wp:wrapNone/>
          <wp:docPr id="15179023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576234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822" cy="1030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175" w:type="dxa"/>
      <w:tblInd w:w="50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14"/>
      <w:gridCol w:w="1161"/>
    </w:tblGrid>
    <w:tr w:rsidR="0041439A" w:rsidRPr="0069305D" w14:paraId="708A2CDC" w14:textId="77777777" w:rsidTr="00004EF1">
      <w:trPr>
        <w:trHeight w:val="142"/>
      </w:trPr>
      <w:tc>
        <w:tcPr>
          <w:tcW w:w="4014" w:type="dxa"/>
          <w:tcMar>
            <w:left w:w="0" w:type="dxa"/>
            <w:right w:w="0" w:type="dxa"/>
          </w:tcMar>
        </w:tcPr>
        <w:p w14:paraId="54086372" w14:textId="77777777" w:rsidR="0041439A" w:rsidRPr="0069305D" w:rsidRDefault="0041439A" w:rsidP="0041439A">
          <w:pPr>
            <w:pStyle w:val="Footer"/>
            <w:rPr>
              <w:color w:val="808080" w:themeColor="background1" w:themeShade="80"/>
            </w:rPr>
          </w:pPr>
          <w:r>
            <w:rPr>
              <w:color w:val="808080" w:themeColor="background1" w:themeShade="80"/>
            </w:rPr>
            <w:t xml:space="preserve">Bilag til </w:t>
          </w:r>
          <w:r w:rsidRPr="0069305D">
            <w:rPr>
              <w:color w:val="808080" w:themeColor="background1" w:themeShade="80"/>
            </w:rPr>
            <w:t>Vejledning: Kommun</w:t>
          </w:r>
          <w:r>
            <w:rPr>
              <w:color w:val="808080" w:themeColor="background1" w:themeShade="80"/>
            </w:rPr>
            <w:t>al</w:t>
          </w:r>
          <w:r w:rsidRPr="0069305D">
            <w:rPr>
              <w:color w:val="808080" w:themeColor="background1" w:themeShade="80"/>
            </w:rPr>
            <w:t>- og regions</w:t>
          </w:r>
          <w:r>
            <w:rPr>
              <w:color w:val="808080" w:themeColor="background1" w:themeShade="80"/>
            </w:rPr>
            <w:t>råds</w:t>
          </w:r>
          <w:r w:rsidRPr="0069305D">
            <w:rPr>
              <w:color w:val="808080" w:themeColor="background1" w:themeShade="80"/>
            </w:rPr>
            <w:t>valg 2025</w:t>
          </w:r>
        </w:p>
      </w:tc>
      <w:tc>
        <w:tcPr>
          <w:tcW w:w="1161" w:type="dxa"/>
          <w:tcMar>
            <w:left w:w="0" w:type="dxa"/>
            <w:right w:w="0" w:type="dxa"/>
          </w:tcMar>
        </w:tcPr>
        <w:p w14:paraId="60DBEFC4" w14:textId="77777777" w:rsidR="0041439A" w:rsidRPr="0069305D" w:rsidRDefault="0041439A" w:rsidP="0041439A">
          <w:pPr>
            <w:pStyle w:val="Footer"/>
            <w:jc w:val="right"/>
            <w:rPr>
              <w:color w:val="808080" w:themeColor="background1" w:themeShade="80"/>
            </w:rPr>
          </w:pPr>
          <w:r w:rsidRPr="0069305D">
            <w:rPr>
              <w:snapToGrid w:val="0"/>
              <w:color w:val="808080" w:themeColor="background1" w:themeShade="80"/>
            </w:rPr>
            <w:t xml:space="preserve">Side </w:t>
          </w:r>
          <w:r w:rsidRPr="0069305D">
            <w:rPr>
              <w:snapToGrid w:val="0"/>
              <w:color w:val="808080" w:themeColor="background1" w:themeShade="80"/>
            </w:rPr>
            <w:fldChar w:fldCharType="begin"/>
          </w:r>
          <w:r w:rsidRPr="0069305D">
            <w:rPr>
              <w:snapToGrid w:val="0"/>
              <w:color w:val="808080" w:themeColor="background1" w:themeShade="80"/>
            </w:rPr>
            <w:instrText xml:space="preserve"> PAGE </w:instrText>
          </w:r>
          <w:r w:rsidRPr="0069305D">
            <w:rPr>
              <w:snapToGrid w:val="0"/>
              <w:color w:val="808080" w:themeColor="background1" w:themeShade="80"/>
            </w:rPr>
            <w:fldChar w:fldCharType="separate"/>
          </w:r>
          <w:r w:rsidRPr="0069305D">
            <w:rPr>
              <w:noProof/>
              <w:snapToGrid w:val="0"/>
              <w:color w:val="808080" w:themeColor="background1" w:themeShade="80"/>
            </w:rPr>
            <w:t>1</w:t>
          </w:r>
          <w:r w:rsidRPr="0069305D">
            <w:rPr>
              <w:snapToGrid w:val="0"/>
              <w:color w:val="808080" w:themeColor="background1" w:themeShade="80"/>
            </w:rPr>
            <w:fldChar w:fldCharType="end"/>
          </w:r>
          <w:r w:rsidRPr="0069305D">
            <w:rPr>
              <w:snapToGrid w:val="0"/>
              <w:color w:val="808080" w:themeColor="background1" w:themeShade="80"/>
            </w:rPr>
            <w:t xml:space="preserve"> af </w:t>
          </w:r>
          <w:r w:rsidRPr="0069305D">
            <w:rPr>
              <w:snapToGrid w:val="0"/>
              <w:color w:val="808080" w:themeColor="background1" w:themeShade="80"/>
            </w:rPr>
            <w:fldChar w:fldCharType="begin"/>
          </w:r>
          <w:r w:rsidRPr="0069305D">
            <w:rPr>
              <w:snapToGrid w:val="0"/>
              <w:color w:val="808080" w:themeColor="background1" w:themeShade="80"/>
            </w:rPr>
            <w:instrText xml:space="preserve"> NUMPAGES </w:instrText>
          </w:r>
          <w:r w:rsidRPr="0069305D">
            <w:rPr>
              <w:snapToGrid w:val="0"/>
              <w:color w:val="808080" w:themeColor="background1" w:themeShade="80"/>
            </w:rPr>
            <w:fldChar w:fldCharType="separate"/>
          </w:r>
          <w:r w:rsidRPr="0069305D">
            <w:rPr>
              <w:noProof/>
              <w:snapToGrid w:val="0"/>
              <w:color w:val="808080" w:themeColor="background1" w:themeShade="80"/>
            </w:rPr>
            <w:t>6</w:t>
          </w:r>
          <w:r w:rsidRPr="0069305D">
            <w:rPr>
              <w:snapToGrid w:val="0"/>
              <w:color w:val="808080" w:themeColor="background1" w:themeShade="80"/>
            </w:rPr>
            <w:fldChar w:fldCharType="end"/>
          </w:r>
        </w:p>
      </w:tc>
    </w:tr>
  </w:tbl>
  <w:p w14:paraId="0FF78951" w14:textId="7077DFBC" w:rsidR="00CA310B" w:rsidRPr="0041439A" w:rsidRDefault="0041439A" w:rsidP="0041439A">
    <w:pPr>
      <w:pStyle w:val="Footer"/>
    </w:pPr>
    <w:r w:rsidRPr="00917C06">
      <w:rPr>
        <w:noProof/>
        <w:szCs w:val="15"/>
      </w:rPr>
      <w:drawing>
        <wp:anchor distT="0" distB="0" distL="114300" distR="114300" simplePos="0" relativeHeight="251659264" behindDoc="1" locked="0" layoutInCell="1" allowOverlap="1" wp14:anchorId="41CF2828" wp14:editId="1B635AB8">
          <wp:simplePos x="0" y="0"/>
          <wp:positionH relativeFrom="column">
            <wp:posOffset>-531628</wp:posOffset>
          </wp:positionH>
          <wp:positionV relativeFrom="page">
            <wp:posOffset>9648072</wp:posOffset>
          </wp:positionV>
          <wp:extent cx="7573822" cy="1030871"/>
          <wp:effectExtent l="0" t="0" r="0" b="0"/>
          <wp:wrapNone/>
          <wp:docPr id="2593507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576234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822" cy="1030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F1FFB" w14:textId="77777777" w:rsidR="00952609" w:rsidRDefault="00952609">
      <w:r>
        <w:separator/>
      </w:r>
    </w:p>
  </w:footnote>
  <w:footnote w:type="continuationSeparator" w:id="0">
    <w:p w14:paraId="4B3AB8C8" w14:textId="77777777" w:rsidR="00952609" w:rsidRDefault="00952609">
      <w:r>
        <w:continuationSeparator/>
      </w:r>
    </w:p>
  </w:footnote>
  <w:footnote w:type="continuationNotice" w:id="1">
    <w:p w14:paraId="06B2E87C" w14:textId="77777777" w:rsidR="00952609" w:rsidRDefault="0095260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43DCE" w14:textId="20A3C94D" w:rsidR="00CA310B" w:rsidRDefault="00CA310B">
    <w:pPr>
      <w:pStyle w:val="Header"/>
    </w:pPr>
    <w:r w:rsidRPr="00CA310B">
      <w:t>Bilag 2.3: Skabelon til en kommunikationsplan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C80DD" w14:textId="77777777" w:rsidR="005C1B6A" w:rsidRPr="00ED20EF" w:rsidRDefault="005C1B6A" w:rsidP="00E737B0">
    <w:pPr>
      <w:rPr>
        <w:vanish/>
      </w:rPr>
    </w:pPr>
  </w:p>
  <w:p w14:paraId="7028525C" w14:textId="1691478E" w:rsidR="005C1B6A" w:rsidRPr="00ED20EF" w:rsidRDefault="00CA310B" w:rsidP="00CA310B">
    <w:pPr>
      <w:pStyle w:val="Header"/>
      <w:tabs>
        <w:tab w:val="clear" w:pos="9638"/>
      </w:tabs>
      <w:ind w:right="-1162"/>
      <w:rPr>
        <w:noProof/>
        <w:szCs w:val="15"/>
      </w:rPr>
    </w:pPr>
    <w:r w:rsidRPr="00CA310B">
      <w:rPr>
        <w:noProof/>
        <w:szCs w:val="15"/>
      </w:rPr>
      <w:t>Bilag 2.3: Skabelon til en kommunikationsplan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C4872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FB2B1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A8B2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40A99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BE002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5A3F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003C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E4E6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083D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516E6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3B78D"/>
    <w:multiLevelType w:val="multilevel"/>
    <w:tmpl w:val="5F243D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3D0CA6"/>
    <w:multiLevelType w:val="hybridMultilevel"/>
    <w:tmpl w:val="B6824F8C"/>
    <w:lvl w:ilvl="0" w:tplc="B9B279F2">
      <w:numFmt w:val="bullet"/>
      <w:lvlText w:val="-"/>
      <w:lvlJc w:val="left"/>
      <w:pPr>
        <w:ind w:left="360" w:hanging="360"/>
      </w:pPr>
      <w:rPr>
        <w:rFonts w:ascii="Fighter" w:eastAsia="Times New Roman" w:hAnsi="Fighter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87D1A2F"/>
    <w:multiLevelType w:val="hybridMultilevel"/>
    <w:tmpl w:val="4C5026F8"/>
    <w:lvl w:ilvl="0" w:tplc="7D8A986E">
      <w:numFmt w:val="bullet"/>
      <w:lvlText w:val="-"/>
      <w:lvlJc w:val="left"/>
      <w:pPr>
        <w:ind w:left="360" w:hanging="360"/>
      </w:pPr>
      <w:rPr>
        <w:rFonts w:ascii="Fighter Overskrift" w:eastAsia="Times New Roman" w:hAnsi="Fighter Overskrift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22705"/>
    <w:multiLevelType w:val="hybridMultilevel"/>
    <w:tmpl w:val="63F04CCC"/>
    <w:lvl w:ilvl="0" w:tplc="20246808">
      <w:numFmt w:val="bullet"/>
      <w:lvlText w:val="-"/>
      <w:lvlJc w:val="left"/>
      <w:pPr>
        <w:ind w:left="360" w:hanging="360"/>
      </w:pPr>
      <w:rPr>
        <w:rFonts w:ascii="Fighter" w:eastAsiaTheme="minorHAnsi" w:hAnsi="Fighter" w:cs="Times New Roman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49F76B"/>
    <w:multiLevelType w:val="hybridMultilevel"/>
    <w:tmpl w:val="5A18D244"/>
    <w:lvl w:ilvl="0" w:tplc="03BCA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6C2F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4CF6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A0B8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D4B9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DAE7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88A5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821B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5E13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90E711"/>
    <w:multiLevelType w:val="hybridMultilevel"/>
    <w:tmpl w:val="4EC8A90A"/>
    <w:lvl w:ilvl="0" w:tplc="86109A8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BCEB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E27F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8201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A0D2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32B2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0600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86F0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BC8A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744068"/>
    <w:multiLevelType w:val="hybridMultilevel"/>
    <w:tmpl w:val="802CAD68"/>
    <w:lvl w:ilvl="0" w:tplc="21DAE99E">
      <w:start w:val="1"/>
      <w:numFmt w:val="bullet"/>
      <w:lvlText w:val=""/>
      <w:lvlJc w:val="left"/>
      <w:pPr>
        <w:ind w:left="720" w:hanging="360"/>
      </w:pPr>
      <w:rPr>
        <w:rFonts w:ascii="Courier New" w:hAnsi="Courier New" w:hint="default"/>
      </w:rPr>
    </w:lvl>
    <w:lvl w:ilvl="1" w:tplc="E57A26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FA7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7C1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2C67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42F9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A6A9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5219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BA23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196254"/>
    <w:multiLevelType w:val="hybridMultilevel"/>
    <w:tmpl w:val="8904CD06"/>
    <w:lvl w:ilvl="0" w:tplc="E01A0672">
      <w:start w:val="1"/>
      <w:numFmt w:val="bullet"/>
      <w:lvlText w:val="-"/>
      <w:lvlJc w:val="left"/>
      <w:pPr>
        <w:ind w:left="360" w:hanging="360"/>
      </w:pPr>
      <w:rPr>
        <w:rFonts w:ascii="Aptos" w:hAnsi="Aptos" w:hint="default"/>
      </w:rPr>
    </w:lvl>
    <w:lvl w:ilvl="1" w:tplc="8392FE0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EFC1B8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F60632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60FDE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F8E45C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BE6FC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ACBB1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824B7C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4E2285"/>
    <w:multiLevelType w:val="hybridMultilevel"/>
    <w:tmpl w:val="E69CA562"/>
    <w:lvl w:ilvl="0" w:tplc="3D94E78E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FAD2AA1"/>
    <w:multiLevelType w:val="hybridMultilevel"/>
    <w:tmpl w:val="380A40F8"/>
    <w:lvl w:ilvl="0" w:tplc="78CA532C">
      <w:numFmt w:val="bullet"/>
      <w:lvlText w:val="-"/>
      <w:lvlJc w:val="left"/>
      <w:pPr>
        <w:ind w:left="360" w:hanging="360"/>
      </w:pPr>
      <w:rPr>
        <w:rFonts w:ascii="Fighter" w:eastAsia="Times New Roman" w:hAnsi="Fighter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011D6A"/>
    <w:multiLevelType w:val="hybridMultilevel"/>
    <w:tmpl w:val="25C8E69C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931D07"/>
    <w:multiLevelType w:val="hybridMultilevel"/>
    <w:tmpl w:val="B400FF00"/>
    <w:lvl w:ilvl="0" w:tplc="3B60407E">
      <w:start w:val="30"/>
      <w:numFmt w:val="bullet"/>
      <w:lvlText w:val="-"/>
      <w:lvlJc w:val="left"/>
      <w:pPr>
        <w:ind w:left="360" w:hanging="360"/>
      </w:pPr>
      <w:rPr>
        <w:rFonts w:ascii="Fighter" w:eastAsia="Times New Roman" w:hAnsi="Fighter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F95080"/>
    <w:multiLevelType w:val="hybridMultilevel"/>
    <w:tmpl w:val="F85C648E"/>
    <w:lvl w:ilvl="0" w:tplc="3B60407E">
      <w:start w:val="30"/>
      <w:numFmt w:val="bullet"/>
      <w:lvlText w:val="-"/>
      <w:lvlJc w:val="left"/>
      <w:pPr>
        <w:ind w:left="360" w:hanging="360"/>
      </w:pPr>
      <w:rPr>
        <w:rFonts w:ascii="Fighter" w:eastAsia="Times New Roman" w:hAnsi="Fighter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AA3BC2"/>
    <w:multiLevelType w:val="hybridMultilevel"/>
    <w:tmpl w:val="3F0E551C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303C69"/>
    <w:multiLevelType w:val="hybridMultilevel"/>
    <w:tmpl w:val="3F4229D6"/>
    <w:lvl w:ilvl="0" w:tplc="77BCF98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18A19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9CB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5E00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4A9A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4689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ECF5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8E6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0CC1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F24EF"/>
    <w:multiLevelType w:val="hybridMultilevel"/>
    <w:tmpl w:val="1BA60494"/>
    <w:lvl w:ilvl="0" w:tplc="877E688C">
      <w:numFmt w:val="bullet"/>
      <w:lvlText w:val="-"/>
      <w:lvlJc w:val="left"/>
      <w:pPr>
        <w:ind w:left="360" w:hanging="360"/>
      </w:pPr>
      <w:rPr>
        <w:rFonts w:ascii="Fighter" w:eastAsia="Times New Roman" w:hAnsi="Fighter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46291B"/>
    <w:multiLevelType w:val="hybridMultilevel"/>
    <w:tmpl w:val="53B0F2DC"/>
    <w:lvl w:ilvl="0" w:tplc="7E9A5F74">
      <w:numFmt w:val="bullet"/>
      <w:lvlText w:val="-"/>
      <w:lvlJc w:val="left"/>
      <w:pPr>
        <w:ind w:left="720" w:hanging="360"/>
      </w:pPr>
      <w:rPr>
        <w:rFonts w:ascii="Fighter" w:eastAsia="Times New Roman" w:hAnsi="Fighter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7D3BD2"/>
    <w:multiLevelType w:val="hybridMultilevel"/>
    <w:tmpl w:val="56C42F5E"/>
    <w:lvl w:ilvl="0" w:tplc="3BC45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E0D856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CA9F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E2EF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D6B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4E3F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C6A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6FED53"/>
    <w:multiLevelType w:val="multilevel"/>
    <w:tmpl w:val="014898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4A6A04D"/>
    <w:multiLevelType w:val="multilevel"/>
    <w:tmpl w:val="77FC6B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8757AE"/>
    <w:multiLevelType w:val="hybridMultilevel"/>
    <w:tmpl w:val="546057C4"/>
    <w:lvl w:ilvl="0" w:tplc="7D8A986E">
      <w:numFmt w:val="bullet"/>
      <w:lvlText w:val="-"/>
      <w:lvlJc w:val="left"/>
      <w:pPr>
        <w:ind w:left="360" w:hanging="360"/>
      </w:pPr>
      <w:rPr>
        <w:rFonts w:ascii="Fighter Overskrift" w:eastAsia="Times New Roman" w:hAnsi="Fighter Overskrift" w:cs="Aria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4FDFE8"/>
    <w:multiLevelType w:val="hybridMultilevel"/>
    <w:tmpl w:val="D9DE99F0"/>
    <w:lvl w:ilvl="0" w:tplc="1A28B6C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82A7D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AE58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FA47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B6D6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3CAD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6D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DCB6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60B7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6104F9"/>
    <w:multiLevelType w:val="multilevel"/>
    <w:tmpl w:val="292E51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9A6090"/>
    <w:multiLevelType w:val="hybridMultilevel"/>
    <w:tmpl w:val="7570A740"/>
    <w:lvl w:ilvl="0" w:tplc="CC962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3676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960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4A75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E29A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EE71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A2A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0A1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94A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050255">
    <w:abstractNumId w:val="14"/>
  </w:num>
  <w:num w:numId="2" w16cid:durableId="1155952959">
    <w:abstractNumId w:val="33"/>
  </w:num>
  <w:num w:numId="3" w16cid:durableId="1076853142">
    <w:abstractNumId w:val="16"/>
  </w:num>
  <w:num w:numId="4" w16cid:durableId="698355862">
    <w:abstractNumId w:val="10"/>
  </w:num>
  <w:num w:numId="5" w16cid:durableId="919675943">
    <w:abstractNumId w:val="27"/>
  </w:num>
  <w:num w:numId="6" w16cid:durableId="2105687393">
    <w:abstractNumId w:val="29"/>
  </w:num>
  <w:num w:numId="7" w16cid:durableId="248201186">
    <w:abstractNumId w:val="32"/>
  </w:num>
  <w:num w:numId="8" w16cid:durableId="36971497">
    <w:abstractNumId w:val="28"/>
  </w:num>
  <w:num w:numId="9" w16cid:durableId="1996882945">
    <w:abstractNumId w:val="24"/>
  </w:num>
  <w:num w:numId="10" w16cid:durableId="502941653">
    <w:abstractNumId w:val="0"/>
  </w:num>
  <w:num w:numId="11" w16cid:durableId="1770661791">
    <w:abstractNumId w:val="1"/>
  </w:num>
  <w:num w:numId="12" w16cid:durableId="1336615685">
    <w:abstractNumId w:val="2"/>
  </w:num>
  <w:num w:numId="13" w16cid:durableId="631061787">
    <w:abstractNumId w:val="3"/>
  </w:num>
  <w:num w:numId="14" w16cid:durableId="1036664604">
    <w:abstractNumId w:val="8"/>
  </w:num>
  <w:num w:numId="15" w16cid:durableId="1865826894">
    <w:abstractNumId w:val="4"/>
  </w:num>
  <w:num w:numId="16" w16cid:durableId="956519510">
    <w:abstractNumId w:val="5"/>
  </w:num>
  <w:num w:numId="17" w16cid:durableId="2036348050">
    <w:abstractNumId w:val="6"/>
  </w:num>
  <w:num w:numId="18" w16cid:durableId="39862776">
    <w:abstractNumId w:val="7"/>
  </w:num>
  <w:num w:numId="19" w16cid:durableId="1118065691">
    <w:abstractNumId w:val="9"/>
  </w:num>
  <w:num w:numId="20" w16cid:durableId="221139947">
    <w:abstractNumId w:val="21"/>
  </w:num>
  <w:num w:numId="21" w16cid:durableId="769013024">
    <w:abstractNumId w:val="22"/>
  </w:num>
  <w:num w:numId="22" w16cid:durableId="596713524">
    <w:abstractNumId w:val="18"/>
  </w:num>
  <w:num w:numId="23" w16cid:durableId="1717586710">
    <w:abstractNumId w:val="25"/>
  </w:num>
  <w:num w:numId="24" w16cid:durableId="1768889079">
    <w:abstractNumId w:val="23"/>
  </w:num>
  <w:num w:numId="25" w16cid:durableId="1573197815">
    <w:abstractNumId w:val="20"/>
  </w:num>
  <w:num w:numId="26" w16cid:durableId="850410868">
    <w:abstractNumId w:val="19"/>
  </w:num>
  <w:num w:numId="27" w16cid:durableId="970356752">
    <w:abstractNumId w:val="11"/>
  </w:num>
  <w:num w:numId="28" w16cid:durableId="1620530916">
    <w:abstractNumId w:val="26"/>
  </w:num>
  <w:num w:numId="29" w16cid:durableId="109201858">
    <w:abstractNumId w:val="17"/>
  </w:num>
  <w:num w:numId="30" w16cid:durableId="1164660533">
    <w:abstractNumId w:val="31"/>
  </w:num>
  <w:num w:numId="31" w16cid:durableId="1815099604">
    <w:abstractNumId w:val="15"/>
  </w:num>
  <w:num w:numId="32" w16cid:durableId="995380475">
    <w:abstractNumId w:val="13"/>
  </w:num>
  <w:num w:numId="33" w16cid:durableId="1339118081">
    <w:abstractNumId w:val="30"/>
  </w:num>
  <w:num w:numId="34" w16cid:durableId="28358700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EF"/>
    <w:rsid w:val="00001E4F"/>
    <w:rsid w:val="00003EF7"/>
    <w:rsid w:val="00004547"/>
    <w:rsid w:val="000046B8"/>
    <w:rsid w:val="00011E12"/>
    <w:rsid w:val="000401FD"/>
    <w:rsid w:val="00040249"/>
    <w:rsid w:val="000403E4"/>
    <w:rsid w:val="00043C41"/>
    <w:rsid w:val="000456E4"/>
    <w:rsid w:val="00047DBF"/>
    <w:rsid w:val="000510EC"/>
    <w:rsid w:val="00052560"/>
    <w:rsid w:val="00060297"/>
    <w:rsid w:val="00064EE5"/>
    <w:rsid w:val="00065980"/>
    <w:rsid w:val="00067F06"/>
    <w:rsid w:val="00075262"/>
    <w:rsid w:val="0007550F"/>
    <w:rsid w:val="0007563B"/>
    <w:rsid w:val="0007591A"/>
    <w:rsid w:val="000805E6"/>
    <w:rsid w:val="00081D7D"/>
    <w:rsid w:val="00087731"/>
    <w:rsid w:val="000916C0"/>
    <w:rsid w:val="000A3CDE"/>
    <w:rsid w:val="000A5FC8"/>
    <w:rsid w:val="000A7DD8"/>
    <w:rsid w:val="000C2D49"/>
    <w:rsid w:val="000D133F"/>
    <w:rsid w:val="000D175C"/>
    <w:rsid w:val="000D4CE0"/>
    <w:rsid w:val="000D5877"/>
    <w:rsid w:val="000F200A"/>
    <w:rsid w:val="000F53A1"/>
    <w:rsid w:val="001001C7"/>
    <w:rsid w:val="00102140"/>
    <w:rsid w:val="001031A0"/>
    <w:rsid w:val="0010391C"/>
    <w:rsid w:val="001047B2"/>
    <w:rsid w:val="0010703A"/>
    <w:rsid w:val="001118C8"/>
    <w:rsid w:val="0012078D"/>
    <w:rsid w:val="00120C4A"/>
    <w:rsid w:val="001241BB"/>
    <w:rsid w:val="001348CD"/>
    <w:rsid w:val="0013697A"/>
    <w:rsid w:val="00141C66"/>
    <w:rsid w:val="00142FFF"/>
    <w:rsid w:val="00144578"/>
    <w:rsid w:val="0015208B"/>
    <w:rsid w:val="0016199F"/>
    <w:rsid w:val="0017560F"/>
    <w:rsid w:val="00177D06"/>
    <w:rsid w:val="00181D53"/>
    <w:rsid w:val="00192D67"/>
    <w:rsid w:val="001939D6"/>
    <w:rsid w:val="00193F76"/>
    <w:rsid w:val="0019437C"/>
    <w:rsid w:val="00196834"/>
    <w:rsid w:val="001A661A"/>
    <w:rsid w:val="001B257E"/>
    <w:rsid w:val="001C234F"/>
    <w:rsid w:val="001C39D8"/>
    <w:rsid w:val="001C44C3"/>
    <w:rsid w:val="001C44E7"/>
    <w:rsid w:val="001D1697"/>
    <w:rsid w:val="001E1AE6"/>
    <w:rsid w:val="001E6CA2"/>
    <w:rsid w:val="001F28BC"/>
    <w:rsid w:val="001F3CAF"/>
    <w:rsid w:val="00203495"/>
    <w:rsid w:val="00203A84"/>
    <w:rsid w:val="00206688"/>
    <w:rsid w:val="00227EA8"/>
    <w:rsid w:val="00232101"/>
    <w:rsid w:val="00232AD5"/>
    <w:rsid w:val="0023528B"/>
    <w:rsid w:val="002410E1"/>
    <w:rsid w:val="00243293"/>
    <w:rsid w:val="002635B1"/>
    <w:rsid w:val="002826A9"/>
    <w:rsid w:val="0028475D"/>
    <w:rsid w:val="00284A0C"/>
    <w:rsid w:val="002970E8"/>
    <w:rsid w:val="002A3C3C"/>
    <w:rsid w:val="002A7595"/>
    <w:rsid w:val="002A777B"/>
    <w:rsid w:val="002A938F"/>
    <w:rsid w:val="002C6B4F"/>
    <w:rsid w:val="002D6DAB"/>
    <w:rsid w:val="002E2977"/>
    <w:rsid w:val="002E3911"/>
    <w:rsid w:val="00302727"/>
    <w:rsid w:val="003054BB"/>
    <w:rsid w:val="003069DB"/>
    <w:rsid w:val="00312F01"/>
    <w:rsid w:val="0031391F"/>
    <w:rsid w:val="003157C2"/>
    <w:rsid w:val="003171A7"/>
    <w:rsid w:val="00320171"/>
    <w:rsid w:val="00320B13"/>
    <w:rsid w:val="003257AD"/>
    <w:rsid w:val="00327544"/>
    <w:rsid w:val="00333260"/>
    <w:rsid w:val="00336CAB"/>
    <w:rsid w:val="003371D6"/>
    <w:rsid w:val="00343FE6"/>
    <w:rsid w:val="003506A7"/>
    <w:rsid w:val="00350AD0"/>
    <w:rsid w:val="00350E5C"/>
    <w:rsid w:val="00353507"/>
    <w:rsid w:val="00353D31"/>
    <w:rsid w:val="00354565"/>
    <w:rsid w:val="00354622"/>
    <w:rsid w:val="003602EA"/>
    <w:rsid w:val="003626E5"/>
    <w:rsid w:val="0037035E"/>
    <w:rsid w:val="00370BAD"/>
    <w:rsid w:val="00372107"/>
    <w:rsid w:val="003754AF"/>
    <w:rsid w:val="0038316D"/>
    <w:rsid w:val="003843E4"/>
    <w:rsid w:val="00387845"/>
    <w:rsid w:val="00387E15"/>
    <w:rsid w:val="0039047D"/>
    <w:rsid w:val="003960EA"/>
    <w:rsid w:val="003A06DE"/>
    <w:rsid w:val="003A1F79"/>
    <w:rsid w:val="003A21BD"/>
    <w:rsid w:val="003A628C"/>
    <w:rsid w:val="003C0AAA"/>
    <w:rsid w:val="003C7D4C"/>
    <w:rsid w:val="003D0C6B"/>
    <w:rsid w:val="003D1707"/>
    <w:rsid w:val="003D1913"/>
    <w:rsid w:val="003D5744"/>
    <w:rsid w:val="003E533E"/>
    <w:rsid w:val="003F498C"/>
    <w:rsid w:val="003F51BA"/>
    <w:rsid w:val="003F5307"/>
    <w:rsid w:val="003F5DF5"/>
    <w:rsid w:val="003F6CD4"/>
    <w:rsid w:val="00403A91"/>
    <w:rsid w:val="00404361"/>
    <w:rsid w:val="00407177"/>
    <w:rsid w:val="004109D2"/>
    <w:rsid w:val="0041439A"/>
    <w:rsid w:val="00414524"/>
    <w:rsid w:val="00416C04"/>
    <w:rsid w:val="00420470"/>
    <w:rsid w:val="00422FFB"/>
    <w:rsid w:val="004315BE"/>
    <w:rsid w:val="00433101"/>
    <w:rsid w:val="0043585A"/>
    <w:rsid w:val="004364B7"/>
    <w:rsid w:val="004364FA"/>
    <w:rsid w:val="004402A7"/>
    <w:rsid w:val="004409DB"/>
    <w:rsid w:val="00454E04"/>
    <w:rsid w:val="00456769"/>
    <w:rsid w:val="00460880"/>
    <w:rsid w:val="004628FF"/>
    <w:rsid w:val="00462A2F"/>
    <w:rsid w:val="004669F4"/>
    <w:rsid w:val="004773DD"/>
    <w:rsid w:val="00481D4B"/>
    <w:rsid w:val="004824A6"/>
    <w:rsid w:val="004912DB"/>
    <w:rsid w:val="00492A31"/>
    <w:rsid w:val="004960A4"/>
    <w:rsid w:val="00497652"/>
    <w:rsid w:val="00497FEF"/>
    <w:rsid w:val="004C4B85"/>
    <w:rsid w:val="004D6E68"/>
    <w:rsid w:val="004D73FB"/>
    <w:rsid w:val="004E447E"/>
    <w:rsid w:val="004E650D"/>
    <w:rsid w:val="004F39E6"/>
    <w:rsid w:val="004F4F4C"/>
    <w:rsid w:val="00500574"/>
    <w:rsid w:val="00500DE9"/>
    <w:rsid w:val="00505B6B"/>
    <w:rsid w:val="00507864"/>
    <w:rsid w:val="00510B4D"/>
    <w:rsid w:val="00512AD6"/>
    <w:rsid w:val="00520B44"/>
    <w:rsid w:val="0053591B"/>
    <w:rsid w:val="00535B56"/>
    <w:rsid w:val="00543A7B"/>
    <w:rsid w:val="005452F4"/>
    <w:rsid w:val="005468C0"/>
    <w:rsid w:val="005534D0"/>
    <w:rsid w:val="00563483"/>
    <w:rsid w:val="00567D66"/>
    <w:rsid w:val="00576FAD"/>
    <w:rsid w:val="00577F60"/>
    <w:rsid w:val="005803B1"/>
    <w:rsid w:val="00586D6C"/>
    <w:rsid w:val="005909B4"/>
    <w:rsid w:val="005A3965"/>
    <w:rsid w:val="005A6291"/>
    <w:rsid w:val="005B3756"/>
    <w:rsid w:val="005B7D08"/>
    <w:rsid w:val="005C1B6A"/>
    <w:rsid w:val="005D3248"/>
    <w:rsid w:val="005D4D4E"/>
    <w:rsid w:val="005D7C0A"/>
    <w:rsid w:val="005E1628"/>
    <w:rsid w:val="005E2AFE"/>
    <w:rsid w:val="005E3AA5"/>
    <w:rsid w:val="005E7087"/>
    <w:rsid w:val="005F2722"/>
    <w:rsid w:val="005F7165"/>
    <w:rsid w:val="0060664B"/>
    <w:rsid w:val="00607BA6"/>
    <w:rsid w:val="00607D28"/>
    <w:rsid w:val="00607DF1"/>
    <w:rsid w:val="006203B9"/>
    <w:rsid w:val="00624C2F"/>
    <w:rsid w:val="00624D3C"/>
    <w:rsid w:val="00626895"/>
    <w:rsid w:val="00630DDD"/>
    <w:rsid w:val="0063353A"/>
    <w:rsid w:val="006348B3"/>
    <w:rsid w:val="00634D59"/>
    <w:rsid w:val="00636656"/>
    <w:rsid w:val="00640AC0"/>
    <w:rsid w:val="00643D0D"/>
    <w:rsid w:val="00643E6F"/>
    <w:rsid w:val="006518DB"/>
    <w:rsid w:val="00653693"/>
    <w:rsid w:val="00654E32"/>
    <w:rsid w:val="00661D54"/>
    <w:rsid w:val="0066374E"/>
    <w:rsid w:val="00670462"/>
    <w:rsid w:val="00672DA0"/>
    <w:rsid w:val="00680A37"/>
    <w:rsid w:val="006832DE"/>
    <w:rsid w:val="00687B19"/>
    <w:rsid w:val="00687DC9"/>
    <w:rsid w:val="006900CD"/>
    <w:rsid w:val="006915AD"/>
    <w:rsid w:val="006A720C"/>
    <w:rsid w:val="006B1675"/>
    <w:rsid w:val="006B5DBE"/>
    <w:rsid w:val="006C5133"/>
    <w:rsid w:val="006C635D"/>
    <w:rsid w:val="006D0E2B"/>
    <w:rsid w:val="006E1045"/>
    <w:rsid w:val="006E68C3"/>
    <w:rsid w:val="006E72BF"/>
    <w:rsid w:val="00701A55"/>
    <w:rsid w:val="00705288"/>
    <w:rsid w:val="00726362"/>
    <w:rsid w:val="0072656C"/>
    <w:rsid w:val="00727B31"/>
    <w:rsid w:val="00730D49"/>
    <w:rsid w:val="00731A3B"/>
    <w:rsid w:val="00733C57"/>
    <w:rsid w:val="00736950"/>
    <w:rsid w:val="00740F22"/>
    <w:rsid w:val="0074315B"/>
    <w:rsid w:val="00747F1A"/>
    <w:rsid w:val="00754357"/>
    <w:rsid w:val="00755DBC"/>
    <w:rsid w:val="0076272D"/>
    <w:rsid w:val="007630A7"/>
    <w:rsid w:val="00767C63"/>
    <w:rsid w:val="00767DBE"/>
    <w:rsid w:val="00771DDD"/>
    <w:rsid w:val="007770DD"/>
    <w:rsid w:val="00790517"/>
    <w:rsid w:val="00791B7A"/>
    <w:rsid w:val="0079326C"/>
    <w:rsid w:val="0079598D"/>
    <w:rsid w:val="00797028"/>
    <w:rsid w:val="00797272"/>
    <w:rsid w:val="007B0DE7"/>
    <w:rsid w:val="007B69B6"/>
    <w:rsid w:val="007C5B1D"/>
    <w:rsid w:val="007D228D"/>
    <w:rsid w:val="007D25AC"/>
    <w:rsid w:val="007D3474"/>
    <w:rsid w:val="007D372C"/>
    <w:rsid w:val="007E4A73"/>
    <w:rsid w:val="007F3EDC"/>
    <w:rsid w:val="00800E1C"/>
    <w:rsid w:val="00802757"/>
    <w:rsid w:val="008028B0"/>
    <w:rsid w:val="00802E35"/>
    <w:rsid w:val="00806434"/>
    <w:rsid w:val="0082052E"/>
    <w:rsid w:val="008236DE"/>
    <w:rsid w:val="00825579"/>
    <w:rsid w:val="00825A3B"/>
    <w:rsid w:val="00827718"/>
    <w:rsid w:val="00836B92"/>
    <w:rsid w:val="00837FB8"/>
    <w:rsid w:val="008411AA"/>
    <w:rsid w:val="00845F8C"/>
    <w:rsid w:val="008469C9"/>
    <w:rsid w:val="00857EB8"/>
    <w:rsid w:val="00860413"/>
    <w:rsid w:val="0086497D"/>
    <w:rsid w:val="008674F1"/>
    <w:rsid w:val="00873649"/>
    <w:rsid w:val="00873DD8"/>
    <w:rsid w:val="00877879"/>
    <w:rsid w:val="00881E07"/>
    <w:rsid w:val="00885184"/>
    <w:rsid w:val="00885483"/>
    <w:rsid w:val="00892EAE"/>
    <w:rsid w:val="0089639B"/>
    <w:rsid w:val="008A4493"/>
    <w:rsid w:val="008A5663"/>
    <w:rsid w:val="008B2F9C"/>
    <w:rsid w:val="008B41A2"/>
    <w:rsid w:val="008B4D3C"/>
    <w:rsid w:val="008B6E5B"/>
    <w:rsid w:val="008C151B"/>
    <w:rsid w:val="008C27C2"/>
    <w:rsid w:val="008C2E1D"/>
    <w:rsid w:val="008C363B"/>
    <w:rsid w:val="008C7B03"/>
    <w:rsid w:val="008D18C9"/>
    <w:rsid w:val="008D293E"/>
    <w:rsid w:val="008D3F86"/>
    <w:rsid w:val="008D722A"/>
    <w:rsid w:val="008E466A"/>
    <w:rsid w:val="008E59A2"/>
    <w:rsid w:val="008F3E21"/>
    <w:rsid w:val="008F5146"/>
    <w:rsid w:val="00902D61"/>
    <w:rsid w:val="00910987"/>
    <w:rsid w:val="00927CE9"/>
    <w:rsid w:val="0093093E"/>
    <w:rsid w:val="00931D76"/>
    <w:rsid w:val="00931EF3"/>
    <w:rsid w:val="00937EA6"/>
    <w:rsid w:val="00952210"/>
    <w:rsid w:val="00952609"/>
    <w:rsid w:val="00952E48"/>
    <w:rsid w:val="00952EA7"/>
    <w:rsid w:val="009534D8"/>
    <w:rsid w:val="00961043"/>
    <w:rsid w:val="009655FA"/>
    <w:rsid w:val="009701D0"/>
    <w:rsid w:val="0097116C"/>
    <w:rsid w:val="00980781"/>
    <w:rsid w:val="009860E8"/>
    <w:rsid w:val="00990F07"/>
    <w:rsid w:val="00992E14"/>
    <w:rsid w:val="00995224"/>
    <w:rsid w:val="00996FA1"/>
    <w:rsid w:val="009A4759"/>
    <w:rsid w:val="009A5B27"/>
    <w:rsid w:val="009A6E9A"/>
    <w:rsid w:val="009C058F"/>
    <w:rsid w:val="009C312B"/>
    <w:rsid w:val="009C6A92"/>
    <w:rsid w:val="009D1AA4"/>
    <w:rsid w:val="009D22D2"/>
    <w:rsid w:val="009D2E5C"/>
    <w:rsid w:val="009D7D72"/>
    <w:rsid w:val="009E1EE3"/>
    <w:rsid w:val="009E4F03"/>
    <w:rsid w:val="009E66B8"/>
    <w:rsid w:val="009E73B9"/>
    <w:rsid w:val="009F2957"/>
    <w:rsid w:val="009F43B1"/>
    <w:rsid w:val="009F48E1"/>
    <w:rsid w:val="009F497C"/>
    <w:rsid w:val="00A033CD"/>
    <w:rsid w:val="00A10F89"/>
    <w:rsid w:val="00A12C9F"/>
    <w:rsid w:val="00A26BC8"/>
    <w:rsid w:val="00A310C1"/>
    <w:rsid w:val="00A3517D"/>
    <w:rsid w:val="00A35CA6"/>
    <w:rsid w:val="00A40B94"/>
    <w:rsid w:val="00A43E93"/>
    <w:rsid w:val="00A46F77"/>
    <w:rsid w:val="00A54B82"/>
    <w:rsid w:val="00A56F5F"/>
    <w:rsid w:val="00A57DF7"/>
    <w:rsid w:val="00A62FE4"/>
    <w:rsid w:val="00A63650"/>
    <w:rsid w:val="00A63F3F"/>
    <w:rsid w:val="00A653C9"/>
    <w:rsid w:val="00A70B53"/>
    <w:rsid w:val="00A71916"/>
    <w:rsid w:val="00A74DF4"/>
    <w:rsid w:val="00A83CDA"/>
    <w:rsid w:val="00A847AC"/>
    <w:rsid w:val="00A90C2F"/>
    <w:rsid w:val="00A91463"/>
    <w:rsid w:val="00A94092"/>
    <w:rsid w:val="00A964B6"/>
    <w:rsid w:val="00A96B42"/>
    <w:rsid w:val="00A96B79"/>
    <w:rsid w:val="00AA2D9F"/>
    <w:rsid w:val="00AA6A0B"/>
    <w:rsid w:val="00AB54CC"/>
    <w:rsid w:val="00AB70B2"/>
    <w:rsid w:val="00AC3E39"/>
    <w:rsid w:val="00AC3FFE"/>
    <w:rsid w:val="00AC50C6"/>
    <w:rsid w:val="00AD0867"/>
    <w:rsid w:val="00AD0D30"/>
    <w:rsid w:val="00AF2B08"/>
    <w:rsid w:val="00AF4EFF"/>
    <w:rsid w:val="00AF55F1"/>
    <w:rsid w:val="00AF698D"/>
    <w:rsid w:val="00B033FB"/>
    <w:rsid w:val="00B04B1F"/>
    <w:rsid w:val="00B052C5"/>
    <w:rsid w:val="00B06E0F"/>
    <w:rsid w:val="00B07BA7"/>
    <w:rsid w:val="00B16BEC"/>
    <w:rsid w:val="00B2527C"/>
    <w:rsid w:val="00B3182C"/>
    <w:rsid w:val="00B3207C"/>
    <w:rsid w:val="00B34498"/>
    <w:rsid w:val="00B37396"/>
    <w:rsid w:val="00B40464"/>
    <w:rsid w:val="00B46C83"/>
    <w:rsid w:val="00B53CA7"/>
    <w:rsid w:val="00B53CD0"/>
    <w:rsid w:val="00B6037D"/>
    <w:rsid w:val="00B64152"/>
    <w:rsid w:val="00B64972"/>
    <w:rsid w:val="00B64980"/>
    <w:rsid w:val="00B64DE4"/>
    <w:rsid w:val="00B67C92"/>
    <w:rsid w:val="00B8017F"/>
    <w:rsid w:val="00B91B38"/>
    <w:rsid w:val="00BB496E"/>
    <w:rsid w:val="00BB5737"/>
    <w:rsid w:val="00BD2305"/>
    <w:rsid w:val="00BE5AEE"/>
    <w:rsid w:val="00BF3034"/>
    <w:rsid w:val="00BF5A25"/>
    <w:rsid w:val="00C11082"/>
    <w:rsid w:val="00C11584"/>
    <w:rsid w:val="00C11934"/>
    <w:rsid w:val="00C11CCF"/>
    <w:rsid w:val="00C20258"/>
    <w:rsid w:val="00C204FC"/>
    <w:rsid w:val="00C3032E"/>
    <w:rsid w:val="00C360ED"/>
    <w:rsid w:val="00C46FDA"/>
    <w:rsid w:val="00C52403"/>
    <w:rsid w:val="00C5334E"/>
    <w:rsid w:val="00C63B59"/>
    <w:rsid w:val="00C64C38"/>
    <w:rsid w:val="00C77BD3"/>
    <w:rsid w:val="00C80B2C"/>
    <w:rsid w:val="00C812FF"/>
    <w:rsid w:val="00C82CBC"/>
    <w:rsid w:val="00C845DF"/>
    <w:rsid w:val="00C856DE"/>
    <w:rsid w:val="00C91525"/>
    <w:rsid w:val="00C93497"/>
    <w:rsid w:val="00C94446"/>
    <w:rsid w:val="00CA2B8E"/>
    <w:rsid w:val="00CA310B"/>
    <w:rsid w:val="00CA3EA5"/>
    <w:rsid w:val="00CA617B"/>
    <w:rsid w:val="00CA70FD"/>
    <w:rsid w:val="00CB05CD"/>
    <w:rsid w:val="00CB0A82"/>
    <w:rsid w:val="00CB5CBB"/>
    <w:rsid w:val="00CB6BA8"/>
    <w:rsid w:val="00CC07E2"/>
    <w:rsid w:val="00CC24A0"/>
    <w:rsid w:val="00CC38E2"/>
    <w:rsid w:val="00CC62E4"/>
    <w:rsid w:val="00CC7393"/>
    <w:rsid w:val="00CD1994"/>
    <w:rsid w:val="00CD7BA0"/>
    <w:rsid w:val="00D0268B"/>
    <w:rsid w:val="00D11798"/>
    <w:rsid w:val="00D12B8C"/>
    <w:rsid w:val="00D13E9D"/>
    <w:rsid w:val="00D141A4"/>
    <w:rsid w:val="00D20914"/>
    <w:rsid w:val="00D26A69"/>
    <w:rsid w:val="00D321B5"/>
    <w:rsid w:val="00D33291"/>
    <w:rsid w:val="00D3425F"/>
    <w:rsid w:val="00D35371"/>
    <w:rsid w:val="00D35A13"/>
    <w:rsid w:val="00D435BD"/>
    <w:rsid w:val="00D51FEE"/>
    <w:rsid w:val="00D54BBA"/>
    <w:rsid w:val="00D54F82"/>
    <w:rsid w:val="00D55228"/>
    <w:rsid w:val="00D552B1"/>
    <w:rsid w:val="00D5557F"/>
    <w:rsid w:val="00D61179"/>
    <w:rsid w:val="00D7256B"/>
    <w:rsid w:val="00D750B5"/>
    <w:rsid w:val="00D800EA"/>
    <w:rsid w:val="00D86DB3"/>
    <w:rsid w:val="00D87801"/>
    <w:rsid w:val="00D92167"/>
    <w:rsid w:val="00D92FBA"/>
    <w:rsid w:val="00D93FA4"/>
    <w:rsid w:val="00D9629E"/>
    <w:rsid w:val="00DA0B38"/>
    <w:rsid w:val="00DA2FEC"/>
    <w:rsid w:val="00DA4B2E"/>
    <w:rsid w:val="00DC1F38"/>
    <w:rsid w:val="00DC760A"/>
    <w:rsid w:val="00DD6839"/>
    <w:rsid w:val="00DD73B4"/>
    <w:rsid w:val="00DE1A7B"/>
    <w:rsid w:val="00DE475F"/>
    <w:rsid w:val="00DE4D19"/>
    <w:rsid w:val="00DF2C60"/>
    <w:rsid w:val="00DF3E26"/>
    <w:rsid w:val="00DF4233"/>
    <w:rsid w:val="00DF5C92"/>
    <w:rsid w:val="00DF644E"/>
    <w:rsid w:val="00E03BCC"/>
    <w:rsid w:val="00E05638"/>
    <w:rsid w:val="00E06755"/>
    <w:rsid w:val="00E11BC9"/>
    <w:rsid w:val="00E13C8E"/>
    <w:rsid w:val="00E16CC3"/>
    <w:rsid w:val="00E1775A"/>
    <w:rsid w:val="00E209A0"/>
    <w:rsid w:val="00E41118"/>
    <w:rsid w:val="00E46A14"/>
    <w:rsid w:val="00E473D7"/>
    <w:rsid w:val="00E50489"/>
    <w:rsid w:val="00E53E58"/>
    <w:rsid w:val="00E5585B"/>
    <w:rsid w:val="00E57454"/>
    <w:rsid w:val="00E67C68"/>
    <w:rsid w:val="00E708C2"/>
    <w:rsid w:val="00E70E20"/>
    <w:rsid w:val="00E70E79"/>
    <w:rsid w:val="00E737B0"/>
    <w:rsid w:val="00E87B65"/>
    <w:rsid w:val="00E92CBD"/>
    <w:rsid w:val="00EA0FD3"/>
    <w:rsid w:val="00EA1C64"/>
    <w:rsid w:val="00EA3B3B"/>
    <w:rsid w:val="00EA536D"/>
    <w:rsid w:val="00EA64BB"/>
    <w:rsid w:val="00EA6805"/>
    <w:rsid w:val="00EB0664"/>
    <w:rsid w:val="00EB5BBC"/>
    <w:rsid w:val="00EC2D23"/>
    <w:rsid w:val="00EC4ACC"/>
    <w:rsid w:val="00EC5608"/>
    <w:rsid w:val="00ED20EF"/>
    <w:rsid w:val="00ED3C5E"/>
    <w:rsid w:val="00ED7879"/>
    <w:rsid w:val="00EE60FE"/>
    <w:rsid w:val="00EF35CB"/>
    <w:rsid w:val="00EF7B2B"/>
    <w:rsid w:val="00F0028F"/>
    <w:rsid w:val="00F04C7F"/>
    <w:rsid w:val="00F04D2E"/>
    <w:rsid w:val="00F06B3C"/>
    <w:rsid w:val="00F0776F"/>
    <w:rsid w:val="00F10DEB"/>
    <w:rsid w:val="00F11058"/>
    <w:rsid w:val="00F111B0"/>
    <w:rsid w:val="00F21EC6"/>
    <w:rsid w:val="00F34FF3"/>
    <w:rsid w:val="00F36D2D"/>
    <w:rsid w:val="00F37B83"/>
    <w:rsid w:val="00F4067C"/>
    <w:rsid w:val="00F45DBB"/>
    <w:rsid w:val="00F51C60"/>
    <w:rsid w:val="00F52C7C"/>
    <w:rsid w:val="00F63531"/>
    <w:rsid w:val="00F63571"/>
    <w:rsid w:val="00F7140B"/>
    <w:rsid w:val="00F72311"/>
    <w:rsid w:val="00F7485C"/>
    <w:rsid w:val="00F81F2C"/>
    <w:rsid w:val="00F93E9E"/>
    <w:rsid w:val="00F94D01"/>
    <w:rsid w:val="00F9771C"/>
    <w:rsid w:val="00FA1907"/>
    <w:rsid w:val="00FB11E7"/>
    <w:rsid w:val="00FB1835"/>
    <w:rsid w:val="00FB370A"/>
    <w:rsid w:val="00FB7E5C"/>
    <w:rsid w:val="00FC0BF2"/>
    <w:rsid w:val="00FC528D"/>
    <w:rsid w:val="00FD0E9D"/>
    <w:rsid w:val="00FD490A"/>
    <w:rsid w:val="00FD4B74"/>
    <w:rsid w:val="00FD59FB"/>
    <w:rsid w:val="00FD683B"/>
    <w:rsid w:val="00FD6875"/>
    <w:rsid w:val="00FE262C"/>
    <w:rsid w:val="00FE34A6"/>
    <w:rsid w:val="00FF1197"/>
    <w:rsid w:val="0123D564"/>
    <w:rsid w:val="018EA9AA"/>
    <w:rsid w:val="021A32C7"/>
    <w:rsid w:val="0265ECC9"/>
    <w:rsid w:val="02A6FA86"/>
    <w:rsid w:val="03A2AA52"/>
    <w:rsid w:val="046A895E"/>
    <w:rsid w:val="0474D3BE"/>
    <w:rsid w:val="04F43DA5"/>
    <w:rsid w:val="052BC160"/>
    <w:rsid w:val="05315A8E"/>
    <w:rsid w:val="05F64B74"/>
    <w:rsid w:val="068656BB"/>
    <w:rsid w:val="0709FC5D"/>
    <w:rsid w:val="079C8C79"/>
    <w:rsid w:val="0A7F0E8D"/>
    <w:rsid w:val="0A829263"/>
    <w:rsid w:val="0BA23BE5"/>
    <w:rsid w:val="0BD620E1"/>
    <w:rsid w:val="0BDB8E60"/>
    <w:rsid w:val="0E495B1A"/>
    <w:rsid w:val="109625A4"/>
    <w:rsid w:val="1126ECA0"/>
    <w:rsid w:val="1196D3FA"/>
    <w:rsid w:val="1256FBB1"/>
    <w:rsid w:val="1297CBA0"/>
    <w:rsid w:val="13362206"/>
    <w:rsid w:val="155AD12B"/>
    <w:rsid w:val="161B3678"/>
    <w:rsid w:val="175D39D7"/>
    <w:rsid w:val="1789B193"/>
    <w:rsid w:val="17B9F5B6"/>
    <w:rsid w:val="17C77567"/>
    <w:rsid w:val="1805CC2B"/>
    <w:rsid w:val="1ABAAE36"/>
    <w:rsid w:val="1ABFB344"/>
    <w:rsid w:val="1AFA3BD7"/>
    <w:rsid w:val="1C27D349"/>
    <w:rsid w:val="1CC3AB64"/>
    <w:rsid w:val="1CD173FE"/>
    <w:rsid w:val="1D0D49B9"/>
    <w:rsid w:val="1DED9689"/>
    <w:rsid w:val="1E1DDE46"/>
    <w:rsid w:val="1F7B9FE4"/>
    <w:rsid w:val="208B8EC8"/>
    <w:rsid w:val="20A36CD7"/>
    <w:rsid w:val="20B95B5E"/>
    <w:rsid w:val="210D0381"/>
    <w:rsid w:val="2121FA3B"/>
    <w:rsid w:val="21C130AD"/>
    <w:rsid w:val="21E4A295"/>
    <w:rsid w:val="21E83708"/>
    <w:rsid w:val="228E04D8"/>
    <w:rsid w:val="229D0D3B"/>
    <w:rsid w:val="2322F398"/>
    <w:rsid w:val="253C41FA"/>
    <w:rsid w:val="25EF3197"/>
    <w:rsid w:val="264BAB43"/>
    <w:rsid w:val="26BA0292"/>
    <w:rsid w:val="2706B24A"/>
    <w:rsid w:val="27532B43"/>
    <w:rsid w:val="27ADEE4A"/>
    <w:rsid w:val="281CC4D7"/>
    <w:rsid w:val="2841389C"/>
    <w:rsid w:val="2849099E"/>
    <w:rsid w:val="29798C43"/>
    <w:rsid w:val="29D6105E"/>
    <w:rsid w:val="29E91EC1"/>
    <w:rsid w:val="2A2C92D8"/>
    <w:rsid w:val="2AC43A5C"/>
    <w:rsid w:val="2BCE2A26"/>
    <w:rsid w:val="2C88457B"/>
    <w:rsid w:val="2D158268"/>
    <w:rsid w:val="2D7FE8A9"/>
    <w:rsid w:val="2F127532"/>
    <w:rsid w:val="2FC43D9A"/>
    <w:rsid w:val="304B7FD6"/>
    <w:rsid w:val="31F95525"/>
    <w:rsid w:val="32FB2B39"/>
    <w:rsid w:val="33758E40"/>
    <w:rsid w:val="3384B5B3"/>
    <w:rsid w:val="34ED73C2"/>
    <w:rsid w:val="34F26830"/>
    <w:rsid w:val="356D1698"/>
    <w:rsid w:val="35DF38E0"/>
    <w:rsid w:val="35EC7DB4"/>
    <w:rsid w:val="36D9B4D6"/>
    <w:rsid w:val="38AF2364"/>
    <w:rsid w:val="38CFD5B2"/>
    <w:rsid w:val="398BF6AE"/>
    <w:rsid w:val="3A8EF417"/>
    <w:rsid w:val="3AE63A6E"/>
    <w:rsid w:val="3B3E3F1C"/>
    <w:rsid w:val="3B489E0A"/>
    <w:rsid w:val="3BC817A4"/>
    <w:rsid w:val="3BEBD17A"/>
    <w:rsid w:val="3C11881F"/>
    <w:rsid w:val="3CA7833F"/>
    <w:rsid w:val="3CE82C2D"/>
    <w:rsid w:val="3D865877"/>
    <w:rsid w:val="3DBDFF64"/>
    <w:rsid w:val="3F0EEA5F"/>
    <w:rsid w:val="4042335B"/>
    <w:rsid w:val="40BB7D55"/>
    <w:rsid w:val="41CEB547"/>
    <w:rsid w:val="42E53F9A"/>
    <w:rsid w:val="42FEDA39"/>
    <w:rsid w:val="430968DA"/>
    <w:rsid w:val="4348E923"/>
    <w:rsid w:val="43712E4A"/>
    <w:rsid w:val="438554BB"/>
    <w:rsid w:val="4385CD9F"/>
    <w:rsid w:val="438A46E1"/>
    <w:rsid w:val="43FD2D25"/>
    <w:rsid w:val="4401252F"/>
    <w:rsid w:val="44424517"/>
    <w:rsid w:val="4469F722"/>
    <w:rsid w:val="447A8010"/>
    <w:rsid w:val="44985409"/>
    <w:rsid w:val="44B09959"/>
    <w:rsid w:val="45F7B671"/>
    <w:rsid w:val="4691FB8B"/>
    <w:rsid w:val="472DA35D"/>
    <w:rsid w:val="482DAA2F"/>
    <w:rsid w:val="49C73A61"/>
    <w:rsid w:val="4A5F536D"/>
    <w:rsid w:val="4A632B60"/>
    <w:rsid w:val="4A89E33F"/>
    <w:rsid w:val="4ACF9AF6"/>
    <w:rsid w:val="4B2FA3F9"/>
    <w:rsid w:val="4C065552"/>
    <w:rsid w:val="4C0B321E"/>
    <w:rsid w:val="4DB72020"/>
    <w:rsid w:val="4DB9AEBD"/>
    <w:rsid w:val="4DE9A3FF"/>
    <w:rsid w:val="4E30E682"/>
    <w:rsid w:val="4F1CB845"/>
    <w:rsid w:val="4FCF09B4"/>
    <w:rsid w:val="501BB653"/>
    <w:rsid w:val="506F7048"/>
    <w:rsid w:val="50BCF280"/>
    <w:rsid w:val="51459561"/>
    <w:rsid w:val="51A3EADE"/>
    <w:rsid w:val="526256D4"/>
    <w:rsid w:val="527CC293"/>
    <w:rsid w:val="535D6216"/>
    <w:rsid w:val="545F53BF"/>
    <w:rsid w:val="546CF21D"/>
    <w:rsid w:val="5497AE59"/>
    <w:rsid w:val="54CA740F"/>
    <w:rsid w:val="550C91DD"/>
    <w:rsid w:val="55231121"/>
    <w:rsid w:val="57840DC8"/>
    <w:rsid w:val="579F7424"/>
    <w:rsid w:val="57AB430E"/>
    <w:rsid w:val="58D31C49"/>
    <w:rsid w:val="58E22B95"/>
    <w:rsid w:val="591B82C0"/>
    <w:rsid w:val="5AFBDBC1"/>
    <w:rsid w:val="5B1C5252"/>
    <w:rsid w:val="5B84C9C4"/>
    <w:rsid w:val="5BC4727A"/>
    <w:rsid w:val="5C264D3A"/>
    <w:rsid w:val="5CC9839E"/>
    <w:rsid w:val="5CD57912"/>
    <w:rsid w:val="5D9713C3"/>
    <w:rsid w:val="5F3136E4"/>
    <w:rsid w:val="5FB5ED95"/>
    <w:rsid w:val="5FD3D1E1"/>
    <w:rsid w:val="60365C5F"/>
    <w:rsid w:val="605A833C"/>
    <w:rsid w:val="60BDD3A3"/>
    <w:rsid w:val="60EA0E6C"/>
    <w:rsid w:val="64A0A7CF"/>
    <w:rsid w:val="65067CBB"/>
    <w:rsid w:val="655C8107"/>
    <w:rsid w:val="66FCACA3"/>
    <w:rsid w:val="6767F5F4"/>
    <w:rsid w:val="67AEDBC2"/>
    <w:rsid w:val="6827697D"/>
    <w:rsid w:val="68357F36"/>
    <w:rsid w:val="68592669"/>
    <w:rsid w:val="6885CC94"/>
    <w:rsid w:val="691A8E7B"/>
    <w:rsid w:val="6A94CC60"/>
    <w:rsid w:val="6BFA5077"/>
    <w:rsid w:val="6C52C371"/>
    <w:rsid w:val="6C59B7F6"/>
    <w:rsid w:val="6C954FB3"/>
    <w:rsid w:val="6D23DC4C"/>
    <w:rsid w:val="6D4D4946"/>
    <w:rsid w:val="6E4633BE"/>
    <w:rsid w:val="6ED00B3D"/>
    <w:rsid w:val="6F276139"/>
    <w:rsid w:val="7080FF4E"/>
    <w:rsid w:val="727007B7"/>
    <w:rsid w:val="73A0179C"/>
    <w:rsid w:val="751C9FDC"/>
    <w:rsid w:val="7533601C"/>
    <w:rsid w:val="754E0299"/>
    <w:rsid w:val="75A68853"/>
    <w:rsid w:val="768A4AD4"/>
    <w:rsid w:val="7782BED9"/>
    <w:rsid w:val="77AF12CA"/>
    <w:rsid w:val="77D52C12"/>
    <w:rsid w:val="79409497"/>
    <w:rsid w:val="7948FA99"/>
    <w:rsid w:val="79FB3374"/>
    <w:rsid w:val="7A23AED6"/>
    <w:rsid w:val="7A2EA006"/>
    <w:rsid w:val="7BBBE106"/>
    <w:rsid w:val="7D5F21DA"/>
    <w:rsid w:val="7D87F517"/>
    <w:rsid w:val="7D8B3FA2"/>
    <w:rsid w:val="7DA4F60A"/>
    <w:rsid w:val="7F33B129"/>
    <w:rsid w:val="7F3F4775"/>
    <w:rsid w:val="7F8128F6"/>
    <w:rsid w:val="7F8F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803C"/>
  <w15:docId w15:val="{E26B0784-49EE-4682-89C4-B3FB55DC0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33CD"/>
    <w:pPr>
      <w:spacing w:line="312" w:lineRule="auto"/>
    </w:pPr>
    <w:rPr>
      <w:rFonts w:ascii="Fighter" w:hAnsi="Fighter"/>
      <w:color w:val="3B3B3B" w:themeColor="text2"/>
      <w:sz w:val="22"/>
      <w:szCs w:val="24"/>
    </w:rPr>
  </w:style>
  <w:style w:type="paragraph" w:styleId="Heading1">
    <w:name w:val="heading 1"/>
    <w:aliases w:val="Rubrik"/>
    <w:basedOn w:val="Normal"/>
    <w:next w:val="Normal"/>
    <w:qFormat/>
    <w:rsid w:val="00607D28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D7879"/>
    <w:pPr>
      <w:keepNext/>
      <w:spacing w:before="240" w:after="200" w:line="680" w:lineRule="exact"/>
      <w:outlineLvl w:val="1"/>
    </w:pPr>
    <w:rPr>
      <w:rFonts w:ascii="Fighter Overskrift" w:hAnsi="Fighter Overskrift" w:cs="Arial"/>
      <w:bCs/>
      <w:iCs/>
      <w:color w:val="0F7F7F"/>
      <w:sz w:val="60"/>
      <w:szCs w:val="28"/>
    </w:rPr>
  </w:style>
  <w:style w:type="paragraph" w:styleId="Heading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Header">
    <w:name w:val="header"/>
    <w:basedOn w:val="Normal"/>
    <w:semiHidden/>
    <w:rsid w:val="006E68C3"/>
    <w:pPr>
      <w:tabs>
        <w:tab w:val="center" w:pos="4819"/>
        <w:tab w:val="right" w:pos="9638"/>
      </w:tabs>
    </w:pPr>
    <w:rPr>
      <w:caps/>
      <w:color w:val="F0001D" w:themeColor="text1"/>
      <w:spacing w:val="10"/>
      <w:sz w:val="15"/>
    </w:rPr>
  </w:style>
  <w:style w:type="paragraph" w:styleId="Footer">
    <w:name w:val="footer"/>
    <w:basedOn w:val="Normal"/>
    <w:link w:val="FooterChar"/>
    <w:uiPriority w:val="99"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PageNumber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leGrid">
    <w:name w:val="Table Grid"/>
    <w:basedOn w:val="Table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BalloonTex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leSubtle1">
    <w:name w:val="Table Subtle 1"/>
    <w:basedOn w:val="Table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dTable4-Accent3">
    <w:name w:val="Grid Table 4 Accent 3"/>
    <w:basedOn w:val="Table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Heading4Char">
    <w:name w:val="Heading 4 Char"/>
    <w:basedOn w:val="DefaultParagraphFont"/>
    <w:link w:val="Heading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Emphasis">
    <w:name w:val="Emphasis"/>
    <w:basedOn w:val="DefaultParagraphFont"/>
    <w:qFormat/>
    <w:rsid w:val="00E209A0"/>
    <w:rPr>
      <w:rFonts w:ascii="Fighter" w:hAnsi="Fighter"/>
      <w:i/>
      <w:iCs/>
      <w:sz w:val="22"/>
    </w:rPr>
  </w:style>
  <w:style w:type="character" w:styleId="Strong">
    <w:name w:val="Strong"/>
    <w:basedOn w:val="DefaultParagraphFont"/>
    <w:uiPriority w:val="22"/>
    <w:qFormat/>
    <w:rsid w:val="00E209A0"/>
    <w:rPr>
      <w:rFonts w:ascii="Fighter" w:hAnsi="Fighter"/>
      <w:b/>
      <w:bCs/>
      <w:color w:val="3B3B3B" w:themeColor="text2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09A0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="Fighter Overskrift" w:hAnsi="Fighter Overskrift"/>
      <w:iCs/>
      <w:color w:val="F0001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09A0"/>
    <w:rPr>
      <w:rFonts w:ascii="Fighter Overskrift" w:hAnsi="Fighter Overskrift"/>
      <w:iCs/>
      <w:color w:val="F0001D" w:themeColor="accent1"/>
      <w:sz w:val="22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ubtleEmphasis">
    <w:name w:val="Subtle Emphasis"/>
    <w:basedOn w:val="DefaultParagraphFon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okTitle">
    <w:name w:val="Book Title"/>
    <w:basedOn w:val="DefaultParagraphFon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E209A0"/>
    <w:rPr>
      <w:rFonts w:ascii="Fighter" w:hAnsi="Fighter"/>
      <w:b/>
      <w:bCs/>
      <w:smallCaps/>
      <w:color w:val="F0001D" w:themeColor="accent1"/>
      <w:spacing w:val="5"/>
      <w:sz w:val="16"/>
    </w:rPr>
  </w:style>
  <w:style w:type="character" w:styleId="SubtleReference">
    <w:name w:val="Subtle Reference"/>
    <w:basedOn w:val="DefaultParagraphFont"/>
    <w:uiPriority w:val="31"/>
    <w:qFormat/>
    <w:rsid w:val="00E209A0"/>
    <w:rPr>
      <w:rFonts w:ascii="Fighter" w:hAnsi="Fighter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IntenseEmphasis">
    <w:name w:val="Intense Emphasis"/>
    <w:basedOn w:val="DefaultParagraphFont"/>
    <w:uiPriority w:val="21"/>
    <w:qFormat/>
    <w:rsid w:val="00E209A0"/>
    <w:rPr>
      <w:rFonts w:ascii="Fighter" w:hAnsi="Fighter"/>
      <w:b/>
      <w:i w:val="0"/>
      <w:iCs/>
      <w:color w:val="F0001D" w:themeColor="accent1"/>
    </w:rPr>
  </w:style>
  <w:style w:type="character" w:styleId="FollowedHyperlink">
    <w:name w:val="FollowedHyperlink"/>
    <w:basedOn w:val="DefaultParagraphFont"/>
    <w:rsid w:val="00634D59"/>
    <w:rPr>
      <w:rFonts w:asciiTheme="minorHAnsi" w:hAnsiTheme="minorHAnsi"/>
      <w:color w:val="F0001D" w:themeColor="text1"/>
      <w:u w:val="single"/>
    </w:rPr>
  </w:style>
  <w:style w:type="paragraph" w:styleId="PlainText">
    <w:name w:val="Plain Text"/>
    <w:basedOn w:val="Normal"/>
    <w:link w:val="PlainTextChar"/>
    <w:rsid w:val="00634D59"/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e">
    <w:name w:val="Date"/>
    <w:basedOn w:val="Normal"/>
    <w:next w:val="Normal"/>
    <w:link w:val="DateChar"/>
    <w:rsid w:val="00FD0E9D"/>
    <w:rPr>
      <w:sz w:val="20"/>
    </w:rPr>
  </w:style>
  <w:style w:type="character" w:customStyle="1" w:styleId="DateChar">
    <w:name w:val="Date Char"/>
    <w:basedOn w:val="DefaultParagraphFont"/>
    <w:link w:val="Date"/>
    <w:rsid w:val="00FD0E9D"/>
    <w:rPr>
      <w:rFonts w:asciiTheme="minorHAnsi" w:hAnsiTheme="minorHAnsi"/>
      <w:color w:val="3B3B3B" w:themeColor="text2"/>
      <w:szCs w:val="24"/>
    </w:rPr>
  </w:style>
  <w:style w:type="character" w:styleId="FootnoteReference">
    <w:name w:val="footnote reference"/>
    <w:basedOn w:val="DefaultParagraphFon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uiPriority w:val="99"/>
    <w:rsid w:val="00634D59"/>
    <w:rPr>
      <w:sz w:val="24"/>
    </w:rPr>
  </w:style>
  <w:style w:type="paragraph" w:styleId="EnvelopeAddress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TOCHeading">
    <w:name w:val="TOC Heading"/>
    <w:basedOn w:val="Heading1"/>
    <w:next w:val="Normal"/>
    <w:uiPriority w:val="39"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DefaultParagraphFon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DefaultParagraphFon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DefaultParagraphFon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CommentReference">
    <w:name w:val="annotation reference"/>
    <w:basedOn w:val="DefaultParagraphFont"/>
    <w:rsid w:val="000D175C"/>
    <w:rPr>
      <w:rFonts w:asciiTheme="minorHAnsi" w:hAnsiTheme="minorHAnsi"/>
      <w:sz w:val="16"/>
      <w:szCs w:val="16"/>
    </w:rPr>
  </w:style>
  <w:style w:type="character" w:styleId="LineNumber">
    <w:name w:val="line number"/>
    <w:basedOn w:val="DefaultParagraphFont"/>
    <w:rsid w:val="000D175C"/>
    <w:rPr>
      <w:rFonts w:asciiTheme="minorHAnsi" w:hAnsiTheme="minorHAnsi"/>
    </w:rPr>
  </w:style>
  <w:style w:type="paragraph" w:styleId="MacroText">
    <w:name w:val="macro"/>
    <w:link w:val="MacroTextChar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croTextChar">
    <w:name w:val="Macro Text Char"/>
    <w:basedOn w:val="DefaultParagraphFont"/>
    <w:link w:val="MacroText"/>
    <w:rsid w:val="000D175C"/>
    <w:rPr>
      <w:rFonts w:asciiTheme="minorHAnsi" w:hAnsiTheme="minorHAnsi" w:cs="Consolas"/>
      <w:color w:val="3B3B3B" w:themeColor="text2"/>
    </w:rPr>
  </w:style>
  <w:style w:type="paragraph" w:styleId="Title">
    <w:name w:val="Title"/>
    <w:basedOn w:val="Normal"/>
    <w:next w:val="Normal"/>
    <w:link w:val="TitleChar"/>
    <w:qFormat/>
    <w:rsid w:val="00E209A0"/>
    <w:pPr>
      <w:spacing w:line="240" w:lineRule="auto"/>
      <w:contextualSpacing/>
    </w:pPr>
    <w:rPr>
      <w:rFonts w:ascii="Fighter Overskrift" w:eastAsiaTheme="majorEastAsia" w:hAnsi="Fighter Overskrift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209A0"/>
    <w:rPr>
      <w:rFonts w:ascii="Fighter Overskrift" w:eastAsiaTheme="majorEastAsia" w:hAnsi="Fighter Overskrift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E209A0"/>
    <w:pPr>
      <w:numPr>
        <w:ilvl w:val="1"/>
      </w:numPr>
      <w:spacing w:after="160"/>
    </w:pPr>
    <w:rPr>
      <w:rFonts w:eastAsiaTheme="minorEastAsia" w:cstheme="minorBidi"/>
      <w:color w:val="FF5064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rsid w:val="00E209A0"/>
    <w:rPr>
      <w:rFonts w:ascii="Fighter" w:eastAsiaTheme="minorEastAsia" w:hAnsi="Fighter" w:cstheme="minorBidi"/>
      <w:color w:val="FF5064" w:themeColor="text1" w:themeTint="A5"/>
      <w:spacing w:val="15"/>
      <w:sz w:val="22"/>
      <w:szCs w:val="22"/>
    </w:rPr>
  </w:style>
  <w:style w:type="paragraph" w:styleId="ListParagraph">
    <w:name w:val="List Paragraph"/>
    <w:basedOn w:val="Normal"/>
    <w:uiPriority w:val="34"/>
    <w:qFormat/>
    <w:rsid w:val="003171A7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4C4B85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C4B85"/>
    <w:rPr>
      <w:rFonts w:ascii="Fighter" w:hAnsi="Fighter"/>
      <w:color w:val="3B3B3B" w:themeColor="text2"/>
    </w:rPr>
  </w:style>
  <w:style w:type="paragraph" w:customStyle="1" w:styleId="paragraph">
    <w:name w:val="paragraph"/>
    <w:basedOn w:val="Normal"/>
    <w:rsid w:val="00DD73B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</w:rPr>
  </w:style>
  <w:style w:type="character" w:customStyle="1" w:styleId="normaltextrun">
    <w:name w:val="normaltextrun"/>
    <w:basedOn w:val="DefaultParagraphFont"/>
    <w:rsid w:val="00DD73B4"/>
  </w:style>
  <w:style w:type="character" w:customStyle="1" w:styleId="scxw84752823">
    <w:name w:val="scxw84752823"/>
    <w:basedOn w:val="DefaultParagraphFont"/>
    <w:rsid w:val="00DD73B4"/>
  </w:style>
  <w:style w:type="character" w:customStyle="1" w:styleId="eop">
    <w:name w:val="eop"/>
    <w:basedOn w:val="DefaultParagraphFont"/>
    <w:rsid w:val="00DD73B4"/>
  </w:style>
  <w:style w:type="character" w:customStyle="1" w:styleId="wacimagecontainer">
    <w:name w:val="wacimagecontainer"/>
    <w:basedOn w:val="DefaultParagraphFont"/>
    <w:rsid w:val="00DD73B4"/>
  </w:style>
  <w:style w:type="character" w:customStyle="1" w:styleId="scxw213440938">
    <w:name w:val="scxw213440938"/>
    <w:basedOn w:val="DefaultParagraphFont"/>
    <w:rsid w:val="003257AD"/>
  </w:style>
  <w:style w:type="character" w:styleId="UnresolvedMention">
    <w:name w:val="Unresolved Mention"/>
    <w:basedOn w:val="DefaultParagraphFont"/>
    <w:uiPriority w:val="99"/>
    <w:semiHidden/>
    <w:unhideWhenUsed/>
    <w:rsid w:val="00B64980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961043"/>
    <w:rPr>
      <w:rFonts w:ascii="Fighter" w:hAnsi="Fighter"/>
      <w:color w:val="3B3B3B" w:themeColor="text2"/>
      <w:sz w:val="15"/>
      <w:szCs w:val="24"/>
    </w:rPr>
  </w:style>
  <w:style w:type="paragraph" w:styleId="Revision">
    <w:name w:val="Revision"/>
    <w:hidden/>
    <w:uiPriority w:val="99"/>
    <w:semiHidden/>
    <w:rsid w:val="001C39D8"/>
    <w:rPr>
      <w:rFonts w:ascii="Fighter" w:hAnsi="Fighter"/>
      <w:color w:val="3B3B3B" w:themeColor="text2"/>
      <w:sz w:val="22"/>
      <w:szCs w:val="24"/>
    </w:rPr>
  </w:style>
  <w:style w:type="paragraph" w:styleId="CommentText">
    <w:name w:val="annotation text"/>
    <w:basedOn w:val="Normal"/>
    <w:link w:val="CommentTextChar"/>
    <w:rsid w:val="00D800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800EA"/>
    <w:rPr>
      <w:rFonts w:ascii="Fighter" w:hAnsi="Fighter"/>
      <w:color w:val="3B3B3B" w:themeColor="text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800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800EA"/>
    <w:rPr>
      <w:rFonts w:ascii="Fighter" w:hAnsi="Fighter"/>
      <w:b/>
      <w:bCs/>
      <w:color w:val="3B3B3B" w:themeColor="text2"/>
    </w:rPr>
  </w:style>
  <w:style w:type="paragraph" w:styleId="TOC2">
    <w:name w:val="toc 2"/>
    <w:basedOn w:val="Normal"/>
    <w:next w:val="Normal"/>
    <w:autoRedefine/>
    <w:uiPriority w:val="39"/>
    <w:rsid w:val="00A62FE4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rsid w:val="00A62FE4"/>
    <w:pPr>
      <w:spacing w:after="100"/>
    </w:pPr>
  </w:style>
  <w:style w:type="paragraph" w:customStyle="1" w:styleId="Manchet">
    <w:name w:val="Manchet"/>
    <w:basedOn w:val="Heading2"/>
    <w:link w:val="ManchetTegn"/>
    <w:qFormat/>
    <w:rsid w:val="003157C2"/>
    <w:pPr>
      <w:spacing w:line="320" w:lineRule="exact"/>
    </w:pPr>
    <w:rPr>
      <w:rFonts w:ascii="Fighter" w:hAnsi="Fighter"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ED7879"/>
    <w:rPr>
      <w:rFonts w:ascii="Fighter Overskrift" w:hAnsi="Fighter Overskrift" w:cs="Arial"/>
      <w:bCs/>
      <w:iCs/>
      <w:color w:val="0F7F7F"/>
      <w:sz w:val="60"/>
      <w:szCs w:val="28"/>
    </w:rPr>
  </w:style>
  <w:style w:type="character" w:customStyle="1" w:styleId="ManchetTegn">
    <w:name w:val="Manchet Tegn"/>
    <w:basedOn w:val="Heading2Char"/>
    <w:link w:val="Manchet"/>
    <w:rsid w:val="003157C2"/>
    <w:rPr>
      <w:rFonts w:ascii="Fighter" w:hAnsi="Fighter" w:cs="Arial"/>
      <w:bCs/>
      <w:iCs/>
      <w:color w:val="0F7F7F"/>
      <w:sz w:val="28"/>
      <w:szCs w:val="24"/>
    </w:rPr>
  </w:style>
  <w:style w:type="paragraph" w:customStyle="1" w:styleId="TxtHeader">
    <w:name w:val="Txt Header"/>
    <w:basedOn w:val="Heading2"/>
    <w:qFormat/>
    <w:rsid w:val="00ED7879"/>
    <w:pPr>
      <w:spacing w:before="0" w:after="0" w:line="280" w:lineRule="exact"/>
    </w:pPr>
    <w:rPr>
      <w:rFonts w:ascii="Fighter" w:hAnsi="Fighter"/>
      <w:b/>
      <w:bCs w:val="0"/>
      <w:sz w:val="24"/>
      <w:szCs w:val="24"/>
    </w:rPr>
  </w:style>
  <w:style w:type="paragraph" w:styleId="BodyText">
    <w:name w:val="Body Text"/>
    <w:basedOn w:val="Normal"/>
    <w:link w:val="BodyTextChar"/>
    <w:rsid w:val="00ED7879"/>
    <w:pPr>
      <w:spacing w:after="20" w:line="280" w:lineRule="exact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ED7879"/>
    <w:rPr>
      <w:rFonts w:ascii="Fighter" w:hAnsi="Fighter"/>
      <w:color w:val="3B3B3B" w:themeColor="text2"/>
      <w:sz w:val="24"/>
      <w:szCs w:val="24"/>
    </w:rPr>
  </w:style>
  <w:style w:type="paragraph" w:customStyle="1" w:styleId="Subheader">
    <w:name w:val="Subheader"/>
    <w:basedOn w:val="BodyText"/>
    <w:qFormat/>
    <w:rsid w:val="00ED7879"/>
    <w:pPr>
      <w:spacing w:after="0"/>
    </w:pPr>
    <w:rPr>
      <w:b/>
      <w:bCs/>
      <w:spacing w:val="-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6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2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5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60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96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323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11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178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91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3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3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3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3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84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8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8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9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5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2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7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9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56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4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1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86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4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0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4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1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0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1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8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9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0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3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9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5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5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7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1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2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7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6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4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6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3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9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1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2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5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5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9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1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3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5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66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6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1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2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0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8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9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6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9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6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0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2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3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2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5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9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7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1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5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0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0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1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4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4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4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14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2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1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7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9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4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9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7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9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5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7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nol\Downloads\Notat.dotx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Kontor 2">
      <a:majorFont>
        <a:latin typeface="FighterWord-Overskrif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FighterWord-Regular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2326893-d167-47d4-9a45-6c9c6b2efaff" ContentTypeId="0x01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C8E6BC65B24844A3486C86230611CB" ma:contentTypeVersion="14" ma:contentTypeDescription="Opret et nyt dokument." ma:contentTypeScope="" ma:versionID="e73f4dd0fa798597af45f3d3c3fc2952">
  <xsd:schema xmlns:xsd="http://www.w3.org/2001/XMLSchema" xmlns:xs="http://www.w3.org/2001/XMLSchema" xmlns:p="http://schemas.microsoft.com/office/2006/metadata/properties" xmlns:ns2="3418c15f-5e78-4e93-bd57-027fd9dfba10" xmlns:ns3="0f61131e-9f28-4c6f-b1c2-203420ecaa47" targetNamespace="http://schemas.microsoft.com/office/2006/metadata/properties" ma:root="true" ma:fieldsID="d6599a39df6ab33b4a8dfec7ab320fab" ns2:_="" ns3:_="">
    <xsd:import namespace="3418c15f-5e78-4e93-bd57-027fd9dfba10"/>
    <xsd:import namespace="0f61131e-9f28-4c6f-b1c2-203420ecaa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8c15f-5e78-4e93-bd57-027fd9dfba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61131e-9f28-4c6f-b1c2-203420ecaa4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517b209-bc8d-4b39-89ce-354d35883c44}" ma:internalName="TaxCatchAll" ma:showField="CatchAllData" ma:web="0f61131e-9f28-4c6f-b1c2-203420ecaa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18c15f-5e78-4e93-bd57-027fd9dfba10">
      <Terms xmlns="http://schemas.microsoft.com/office/infopath/2007/PartnerControls"/>
    </lcf76f155ced4ddcb4097134ff3c332f>
    <TaxCatchAll xmlns="0f61131e-9f28-4c6f-b1c2-203420ecaa47" xsi:nil="true"/>
  </documentManagement>
</p:properties>
</file>

<file path=customXml/itemProps1.xml><?xml version="1.0" encoding="utf-8"?>
<ds:datastoreItem xmlns:ds="http://schemas.openxmlformats.org/officeDocument/2006/customXml" ds:itemID="{15D75AAD-8377-4AB7-A0D8-747EEA7E03B8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888D72BE-F53D-47CA-80E0-202C5CFCF8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190F7B-3CCE-4B73-8749-8EC846DD1B39}"/>
</file>

<file path=customXml/itemProps4.xml><?xml version="1.0" encoding="utf-8"?>
<ds:datastoreItem xmlns:ds="http://schemas.openxmlformats.org/officeDocument/2006/customXml" ds:itemID="{47DCAB1E-3F4D-4C07-8F0D-98B174CAE6A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90432D3-5925-43D4-9653-E3E2ADB88E1B}">
  <ds:schemaRefs>
    <ds:schemaRef ds:uri="http://schemas.microsoft.com/office/2006/metadata/properties"/>
    <ds:schemaRef ds:uri="http://schemas.microsoft.com/office/infopath/2007/PartnerControls"/>
    <ds:schemaRef ds:uri="491b0154-e5fe-4c60-9920-d2eabfa491e5"/>
    <ds:schemaRef ds:uri="ca1deaf8-61ab-4c54-9aaa-3731b32b3b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C:\Users\brunol\Downloads\Notat.dotx</Template>
  <TotalTime>0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Langdahl</dc:creator>
  <cp:keywords/>
  <dc:description/>
  <cp:lastModifiedBy>Ane Buddig</cp:lastModifiedBy>
  <cp:revision>3</cp:revision>
  <cp:lastPrinted>2024-12-28T11:01:00Z</cp:lastPrinted>
  <dcterms:created xsi:type="dcterms:W3CDTF">2024-12-28T11:01:00Z</dcterms:created>
  <dcterms:modified xsi:type="dcterms:W3CDTF">2024-12-28T11:01:00Z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0x010100C6C8E6BC65B24844A3486C86230611CB</vt:lpwstr>
  </property>
  <property fmtid="{D5CDD505-2E9C-101B-9397-08002B2CF9AE}" pid="3" name="MediaServiceImageTags">
    <vt:lpwstr/>
  </property>
  <property fmtid="{D5CDD505-2E9C-101B-9397-08002B2CF9AE}" pid="4" name="MSIP_Label_f5dc6714-9f23-4030-b547-8c94b19e0b7a_Enabled">
    <vt:lpwstr>true</vt:lpwstr>
  </property>
  <property fmtid="{D5CDD505-2E9C-101B-9397-08002B2CF9AE}" pid="5" name="MSIP_Label_f5dc6714-9f23-4030-b547-8c94b19e0b7a_SetDate">
    <vt:lpwstr>2024-12-28T09:57:25Z</vt:lpwstr>
  </property>
  <property fmtid="{D5CDD505-2E9C-101B-9397-08002B2CF9AE}" pid="6" name="MSIP_Label_f5dc6714-9f23-4030-b547-8c94b19e0b7a_Method">
    <vt:lpwstr>Standard</vt:lpwstr>
  </property>
  <property fmtid="{D5CDD505-2E9C-101B-9397-08002B2CF9AE}" pid="7" name="MSIP_Label_f5dc6714-9f23-4030-b547-8c94b19e0b7a_Name">
    <vt:lpwstr>Internal Information (R3)</vt:lpwstr>
  </property>
  <property fmtid="{D5CDD505-2E9C-101B-9397-08002B2CF9AE}" pid="8" name="MSIP_Label_f5dc6714-9f23-4030-b547-8c94b19e0b7a_SiteId">
    <vt:lpwstr>acbd4e6b-e845-4677-853c-a8d24faf3655</vt:lpwstr>
  </property>
  <property fmtid="{D5CDD505-2E9C-101B-9397-08002B2CF9AE}" pid="9" name="MSIP_Label_f5dc6714-9f23-4030-b547-8c94b19e0b7a_ActionId">
    <vt:lpwstr>6dc488d1-e7d7-4cef-b8a5-5e487c50807b</vt:lpwstr>
  </property>
  <property fmtid="{D5CDD505-2E9C-101B-9397-08002B2CF9AE}" pid="10" name="MSIP_Label_f5dc6714-9f23-4030-b547-8c94b19e0b7a_ContentBits">
    <vt:lpwstr>0</vt:lpwstr>
  </property>
</Properties>
</file>