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EF747" w14:textId="0C61F037" w:rsidR="00CF793A" w:rsidRPr="00C51401" w:rsidRDefault="00CF793A" w:rsidP="00CF793A">
      <w:pPr>
        <w:pStyle w:val="Overskrift2"/>
        <w:rPr>
          <w:rFonts w:ascii="Fighter" w:hAnsi="Fighter"/>
          <w:b/>
          <w:bCs w:val="0"/>
          <w:sz w:val="36"/>
          <w:szCs w:val="36"/>
        </w:rPr>
      </w:pPr>
      <w:r w:rsidRPr="00C51401">
        <w:rPr>
          <w:rFonts w:ascii="Fighter" w:hAnsi="Fighter"/>
          <w:b/>
          <w:bCs w:val="0"/>
          <w:sz w:val="36"/>
          <w:szCs w:val="36"/>
        </w:rPr>
        <w:t>Forretningsorden</w:t>
      </w:r>
      <w:r w:rsidR="004B6054">
        <w:rPr>
          <w:rFonts w:ascii="Fighter" w:hAnsi="Fighter"/>
          <w:b/>
          <w:bCs w:val="0"/>
          <w:sz w:val="36"/>
          <w:szCs w:val="36"/>
        </w:rPr>
        <w:t xml:space="preserve"> for xx lokalforeningsbestyrelse</w:t>
      </w:r>
    </w:p>
    <w:p w14:paraId="36721ADC" w14:textId="77777777" w:rsidR="000279C3" w:rsidRPr="00C51401" w:rsidRDefault="000279C3" w:rsidP="000279C3"/>
    <w:p w14:paraId="547B3A1C" w14:textId="631EDE9B" w:rsidR="00C51401" w:rsidRPr="00C51401" w:rsidRDefault="000279C3" w:rsidP="00051564">
      <w:r w:rsidRPr="00C51401">
        <w:t xml:space="preserve">Forretningsordenen beskriver </w:t>
      </w:r>
      <w:r w:rsidR="00051564">
        <w:t>vores</w:t>
      </w:r>
      <w:r w:rsidRPr="00C51401">
        <w:t xml:space="preserve"> opgaver og roller og hvordan </w:t>
      </w:r>
      <w:r w:rsidR="00051564">
        <w:t>vi</w:t>
      </w:r>
      <w:r w:rsidRPr="00C51401">
        <w:t xml:space="preserve"> holder møder</w:t>
      </w:r>
      <w:r w:rsidR="000929AB" w:rsidRPr="00C51401">
        <w:t xml:space="preserve">, </w:t>
      </w:r>
      <w:r w:rsidRPr="00C51401">
        <w:t>træffer beslutninger</w:t>
      </w:r>
      <w:r w:rsidR="000929AB" w:rsidRPr="00C51401">
        <w:t xml:space="preserve"> og samarbejder</w:t>
      </w:r>
      <w:r w:rsidRPr="00C51401">
        <w:t xml:space="preserve">. </w:t>
      </w:r>
      <w:r w:rsidR="00051564">
        <w:t>Vores</w:t>
      </w:r>
      <w:r w:rsidRPr="00C51401">
        <w:t xml:space="preserve"> forretningsorden fungerer </w:t>
      </w:r>
      <w:r w:rsidR="00051564">
        <w:t>derved</w:t>
      </w:r>
      <w:r w:rsidRPr="00C51401">
        <w:t xml:space="preserve"> som spilleregler for</w:t>
      </w:r>
      <w:r w:rsidR="00051564">
        <w:t xml:space="preserve"> vores</w:t>
      </w:r>
      <w:r w:rsidRPr="00C51401">
        <w:t xml:space="preserve"> bestyrelse. </w:t>
      </w:r>
    </w:p>
    <w:p w14:paraId="456FD630" w14:textId="77777777" w:rsidR="000279C3" w:rsidRPr="00C51401" w:rsidRDefault="000279C3" w:rsidP="000279C3"/>
    <w:p w14:paraId="68746BE5" w14:textId="2B9B64D6" w:rsidR="000279C3" w:rsidRPr="00C51401" w:rsidRDefault="000279C3" w:rsidP="000A0787">
      <w:pPr>
        <w:rPr>
          <w:color w:val="FF0000"/>
          <w:sz w:val="28"/>
          <w:szCs w:val="32"/>
        </w:rPr>
      </w:pPr>
      <w:r w:rsidRPr="00C51401">
        <w:rPr>
          <w:color w:val="FF0000"/>
          <w:sz w:val="28"/>
          <w:szCs w:val="32"/>
        </w:rPr>
        <w:t>Bestyrelsen</w:t>
      </w:r>
    </w:p>
    <w:p w14:paraId="76479603" w14:textId="77777777" w:rsidR="000A0787" w:rsidRPr="00C51401" w:rsidRDefault="000A0787" w:rsidP="00C51401">
      <w:pPr>
        <w:spacing w:line="240" w:lineRule="auto"/>
        <w:rPr>
          <w:b/>
          <w:bCs/>
        </w:rPr>
      </w:pPr>
      <w:r w:rsidRPr="00C51401">
        <w:rPr>
          <w:b/>
          <w:bCs/>
        </w:rPr>
        <w:t>Hvor mange er der i bestyrelsen?</w:t>
      </w:r>
    </w:p>
    <w:p w14:paraId="3352F963" w14:textId="69A0F7B2" w:rsidR="000A0787" w:rsidRPr="00C51401" w:rsidRDefault="000A0787" w:rsidP="00C51401">
      <w:pPr>
        <w:pStyle w:val="Listeafsnit"/>
        <w:numPr>
          <w:ilvl w:val="0"/>
          <w:numId w:val="30"/>
        </w:numPr>
        <w:spacing w:line="240" w:lineRule="auto"/>
      </w:pPr>
      <w:r w:rsidRPr="00C51401">
        <w:t xml:space="preserve">Hvor mange </w:t>
      </w:r>
      <w:r w:rsidR="009D4DA0">
        <w:t>bestyrelses</w:t>
      </w:r>
      <w:r w:rsidRPr="00C51401">
        <w:t>medlemmer</w:t>
      </w:r>
      <w:r w:rsidR="009D4DA0">
        <w:t xml:space="preserve"> er vi</w:t>
      </w:r>
      <w:r w:rsidRPr="00C51401">
        <w:t>?</w:t>
      </w:r>
    </w:p>
    <w:p w14:paraId="11360E07" w14:textId="4558EB66" w:rsidR="000A0787" w:rsidRPr="00C51401" w:rsidRDefault="000A0787" w:rsidP="00C51401">
      <w:pPr>
        <w:pStyle w:val="Listeafsnit"/>
        <w:numPr>
          <w:ilvl w:val="0"/>
          <w:numId w:val="30"/>
        </w:numPr>
        <w:spacing w:line="240" w:lineRule="auto"/>
      </w:pPr>
      <w:r w:rsidRPr="00C51401">
        <w:t>Hvor mange suppleanter</w:t>
      </w:r>
      <w:r w:rsidR="009D4DA0">
        <w:t xml:space="preserve"> er vi</w:t>
      </w:r>
      <w:r w:rsidRPr="00C51401">
        <w:t>?</w:t>
      </w:r>
    </w:p>
    <w:p w14:paraId="61C4EBD2" w14:textId="77777777" w:rsidR="000A0787" w:rsidRPr="00C51401" w:rsidRDefault="000A0787" w:rsidP="000A0787"/>
    <w:p w14:paraId="5A97C9DA" w14:textId="77777777" w:rsidR="000A0787" w:rsidRPr="00C51401" w:rsidRDefault="000A0787" w:rsidP="00C51401">
      <w:pPr>
        <w:spacing w:line="240" w:lineRule="auto"/>
        <w:rPr>
          <w:b/>
          <w:bCs/>
        </w:rPr>
      </w:pPr>
      <w:r w:rsidRPr="00C51401">
        <w:rPr>
          <w:b/>
          <w:bCs/>
        </w:rPr>
        <w:t>Hvilke roller er der i bestyrelsen?</w:t>
      </w:r>
    </w:p>
    <w:p w14:paraId="0C27A5FC" w14:textId="42456872" w:rsidR="000A0787" w:rsidRPr="00C51401" w:rsidRDefault="000A0787" w:rsidP="00C51401">
      <w:pPr>
        <w:pStyle w:val="Listeafsnit"/>
        <w:numPr>
          <w:ilvl w:val="0"/>
          <w:numId w:val="31"/>
        </w:numPr>
        <w:spacing w:line="240" w:lineRule="auto"/>
      </w:pPr>
      <w:r w:rsidRPr="00C51401">
        <w:t>Formand (obligatorisk)</w:t>
      </w:r>
      <w:r w:rsidR="009D4DA0">
        <w:t>, navn:</w:t>
      </w:r>
    </w:p>
    <w:p w14:paraId="68177CB3" w14:textId="188B4D3F" w:rsidR="000A0787" w:rsidRPr="00C51401" w:rsidRDefault="000A0787" w:rsidP="00C51401">
      <w:pPr>
        <w:pStyle w:val="Listeafsnit"/>
        <w:numPr>
          <w:ilvl w:val="0"/>
          <w:numId w:val="31"/>
        </w:numPr>
        <w:spacing w:line="240" w:lineRule="auto"/>
      </w:pPr>
      <w:r w:rsidRPr="00C51401">
        <w:t>Kasserer (obligatorisk)</w:t>
      </w:r>
      <w:r w:rsidR="009D4DA0">
        <w:t>, navn:</w:t>
      </w:r>
    </w:p>
    <w:p w14:paraId="6817DC28" w14:textId="17213A9F" w:rsidR="000A0787" w:rsidRPr="00C51401" w:rsidRDefault="000A0787" w:rsidP="00C51401">
      <w:pPr>
        <w:pStyle w:val="Listeafsnit"/>
        <w:numPr>
          <w:ilvl w:val="0"/>
          <w:numId w:val="31"/>
        </w:numPr>
        <w:spacing w:line="240" w:lineRule="auto"/>
      </w:pPr>
      <w:r w:rsidRPr="00C51401">
        <w:t>Næstformand</w:t>
      </w:r>
      <w:r w:rsidR="009D4DA0">
        <w:t>, navn:</w:t>
      </w:r>
    </w:p>
    <w:p w14:paraId="7665D168" w14:textId="3EF3BE11" w:rsidR="000A0787" w:rsidRPr="00C51401" w:rsidRDefault="000A0787" w:rsidP="00C51401">
      <w:pPr>
        <w:pStyle w:val="Listeafsnit"/>
        <w:numPr>
          <w:ilvl w:val="0"/>
          <w:numId w:val="31"/>
        </w:numPr>
        <w:spacing w:line="240" w:lineRule="auto"/>
      </w:pPr>
      <w:r w:rsidRPr="00C51401">
        <w:t>Sekretær</w:t>
      </w:r>
      <w:r w:rsidR="009D4DA0">
        <w:t>, navn:</w:t>
      </w:r>
    </w:p>
    <w:p w14:paraId="3B1F6BAE" w14:textId="27CF6D84" w:rsidR="000A0787" w:rsidRPr="00C51401" w:rsidRDefault="000A0787" w:rsidP="00C51401">
      <w:pPr>
        <w:pStyle w:val="Listeafsnit"/>
        <w:numPr>
          <w:ilvl w:val="0"/>
          <w:numId w:val="31"/>
        </w:numPr>
        <w:spacing w:line="240" w:lineRule="auto"/>
      </w:pPr>
      <w:r w:rsidRPr="00C51401">
        <w:t>Kommunikationsansvarlig</w:t>
      </w:r>
      <w:r w:rsidR="009D4DA0">
        <w:t>, navn:</w:t>
      </w:r>
    </w:p>
    <w:p w14:paraId="3F72D770" w14:textId="5BA92489" w:rsidR="000A0787" w:rsidRPr="00C51401" w:rsidRDefault="000A0787" w:rsidP="00C51401">
      <w:pPr>
        <w:pStyle w:val="Listeafsnit"/>
        <w:numPr>
          <w:ilvl w:val="0"/>
          <w:numId w:val="31"/>
        </w:numPr>
        <w:spacing w:line="240" w:lineRule="auto"/>
      </w:pPr>
      <w:r w:rsidRPr="00C51401">
        <w:t>Social/trivsel ansvarlig</w:t>
      </w:r>
      <w:r w:rsidR="009D4DA0">
        <w:t>, navn:</w:t>
      </w:r>
    </w:p>
    <w:p w14:paraId="33BFCCBD" w14:textId="22DFBBBC" w:rsidR="000A0787" w:rsidRPr="00C51401" w:rsidRDefault="000A0787" w:rsidP="00C51401">
      <w:pPr>
        <w:pStyle w:val="Listeafsnit"/>
        <w:numPr>
          <w:ilvl w:val="0"/>
          <w:numId w:val="31"/>
        </w:numPr>
        <w:spacing w:line="240" w:lineRule="auto"/>
      </w:pPr>
      <w:r w:rsidRPr="00C51401">
        <w:t>Kampagneansvarlig (for eksempel Lyserød lørdag, patientstøttecafe, solkampagne, politisk indsats mv.).</w:t>
      </w:r>
      <w:r w:rsidR="009D4DA0" w:rsidRPr="009D4DA0">
        <w:t xml:space="preserve"> </w:t>
      </w:r>
      <w:r w:rsidR="009D4DA0">
        <w:t>, navn:</w:t>
      </w:r>
    </w:p>
    <w:p w14:paraId="5ECF73C6" w14:textId="77777777" w:rsidR="000A0787" w:rsidRPr="00C51401" w:rsidRDefault="000A0787" w:rsidP="000279C3">
      <w:pPr>
        <w:rPr>
          <w:color w:val="FF0000"/>
        </w:rPr>
      </w:pPr>
    </w:p>
    <w:p w14:paraId="625C6275" w14:textId="6B08BC61" w:rsidR="000279C3" w:rsidRPr="00C51401" w:rsidRDefault="000279C3" w:rsidP="000279C3">
      <w:pPr>
        <w:rPr>
          <w:color w:val="FF0000"/>
          <w:sz w:val="28"/>
          <w:szCs w:val="32"/>
        </w:rPr>
      </w:pPr>
      <w:r w:rsidRPr="00C51401">
        <w:rPr>
          <w:color w:val="FF0000"/>
          <w:sz w:val="28"/>
          <w:szCs w:val="32"/>
        </w:rPr>
        <w:t>Bestyrelsesmøder</w:t>
      </w:r>
    </w:p>
    <w:p w14:paraId="7538D6BE" w14:textId="77777777" w:rsidR="000A0787" w:rsidRPr="00C51401" w:rsidRDefault="000A0787" w:rsidP="00C51401">
      <w:pPr>
        <w:spacing w:line="240" w:lineRule="auto"/>
        <w:rPr>
          <w:b/>
          <w:bCs/>
        </w:rPr>
      </w:pPr>
      <w:r w:rsidRPr="00C51401">
        <w:rPr>
          <w:b/>
          <w:bCs/>
        </w:rPr>
        <w:t>Hvem kan deltage i bestyrelsesmøder?</w:t>
      </w:r>
    </w:p>
    <w:p w14:paraId="20931BA8" w14:textId="69769DC4" w:rsidR="000A0787" w:rsidRPr="00C51401" w:rsidRDefault="004B6054" w:rsidP="00C51401">
      <w:pPr>
        <w:pStyle w:val="Listeafsnit"/>
        <w:numPr>
          <w:ilvl w:val="0"/>
          <w:numId w:val="28"/>
        </w:numPr>
        <w:spacing w:line="240" w:lineRule="auto"/>
      </w:pPr>
      <w:r>
        <w:t xml:space="preserve">Er der andre end bestyrelsesmedlemmer der deltager, for eksempel </w:t>
      </w:r>
      <w:r w:rsidR="000A0787" w:rsidRPr="00C51401">
        <w:t>suppleanter</w:t>
      </w:r>
      <w:r>
        <w:t>? H</w:t>
      </w:r>
      <w:r w:rsidR="000A0787" w:rsidRPr="00C51401">
        <w:t>ar andre mulighed for at deltage ad hoc?</w:t>
      </w:r>
    </w:p>
    <w:p w14:paraId="4698AD69" w14:textId="77777777" w:rsidR="000A0787" w:rsidRPr="00C51401" w:rsidRDefault="000A0787" w:rsidP="000A0787"/>
    <w:p w14:paraId="6A416384" w14:textId="77777777" w:rsidR="000A0787" w:rsidRPr="00C51401" w:rsidRDefault="000A0787" w:rsidP="00C51401">
      <w:pPr>
        <w:spacing w:line="240" w:lineRule="auto"/>
        <w:rPr>
          <w:b/>
          <w:bCs/>
        </w:rPr>
      </w:pPr>
      <w:r w:rsidRPr="00C51401">
        <w:rPr>
          <w:b/>
          <w:bCs/>
        </w:rPr>
        <w:t>Hvordan planlægger vi møder?</w:t>
      </w:r>
    </w:p>
    <w:p w14:paraId="6993BF01" w14:textId="4E119F09" w:rsidR="000A0787" w:rsidRDefault="000A0787" w:rsidP="00C51401">
      <w:pPr>
        <w:pStyle w:val="Listeafsnit"/>
        <w:numPr>
          <w:ilvl w:val="0"/>
          <w:numId w:val="29"/>
        </w:numPr>
        <w:spacing w:line="240" w:lineRule="auto"/>
      </w:pPr>
      <w:r w:rsidRPr="00C51401">
        <w:t xml:space="preserve">Hvor mange møder holder </w:t>
      </w:r>
      <w:r w:rsidR="009D4DA0">
        <w:t>vi</w:t>
      </w:r>
      <w:r w:rsidRPr="00C51401">
        <w:t xml:space="preserve"> om året?</w:t>
      </w:r>
    </w:p>
    <w:p w14:paraId="0AF49778" w14:textId="441CFB8B" w:rsidR="00466C0E" w:rsidRPr="00C51401" w:rsidRDefault="00466C0E" w:rsidP="00C51401">
      <w:pPr>
        <w:pStyle w:val="Listeafsnit"/>
        <w:numPr>
          <w:ilvl w:val="0"/>
          <w:numId w:val="29"/>
        </w:numPr>
        <w:spacing w:line="240" w:lineRule="auto"/>
      </w:pPr>
      <w:r>
        <w:t>Hvor mange møder planlægger vi ud i fremtiden?</w:t>
      </w:r>
    </w:p>
    <w:p w14:paraId="64137376" w14:textId="7BE46C3E" w:rsidR="000A0787" w:rsidRPr="00C51401" w:rsidRDefault="000A0787" w:rsidP="00C51401">
      <w:pPr>
        <w:pStyle w:val="Listeafsnit"/>
        <w:numPr>
          <w:ilvl w:val="0"/>
          <w:numId w:val="29"/>
        </w:numPr>
        <w:spacing w:line="240" w:lineRule="auto"/>
      </w:pPr>
      <w:r w:rsidRPr="00C51401">
        <w:t>Hvor holdes møder</w:t>
      </w:r>
      <w:r w:rsidR="009D4DA0">
        <w:t>ne</w:t>
      </w:r>
      <w:r w:rsidRPr="00C51401">
        <w:t>?</w:t>
      </w:r>
    </w:p>
    <w:p w14:paraId="5941577F" w14:textId="1AE8A02B" w:rsidR="000A0787" w:rsidRPr="00C51401" w:rsidRDefault="000A0787" w:rsidP="00C51401">
      <w:pPr>
        <w:pStyle w:val="Listeafsnit"/>
        <w:numPr>
          <w:ilvl w:val="0"/>
          <w:numId w:val="29"/>
        </w:numPr>
        <w:spacing w:line="240" w:lineRule="auto"/>
      </w:pPr>
      <w:r w:rsidRPr="00C51401">
        <w:t>Hvilket tidspunkt/tidsrum holdes møder</w:t>
      </w:r>
      <w:r w:rsidR="00466C0E">
        <w:t>ne</w:t>
      </w:r>
      <w:r w:rsidRPr="00C51401">
        <w:t>?</w:t>
      </w:r>
    </w:p>
    <w:p w14:paraId="3AC696FA" w14:textId="76B0024D" w:rsidR="000A0787" w:rsidRPr="00C51401" w:rsidRDefault="000A0787" w:rsidP="00C51401">
      <w:pPr>
        <w:pStyle w:val="Listeafsnit"/>
        <w:numPr>
          <w:ilvl w:val="0"/>
          <w:numId w:val="29"/>
        </w:numPr>
        <w:spacing w:line="240" w:lineRule="auto"/>
      </w:pPr>
      <w:r w:rsidRPr="00C51401">
        <w:t>Hvem inviterer til møde</w:t>
      </w:r>
      <w:r w:rsidR="009D4DA0">
        <w:t>rne</w:t>
      </w:r>
      <w:r w:rsidRPr="00C51401">
        <w:t>?</w:t>
      </w:r>
    </w:p>
    <w:p w14:paraId="77790094" w14:textId="6B8BB32C" w:rsidR="000A0787" w:rsidRPr="00C51401" w:rsidRDefault="000A0787" w:rsidP="00C51401">
      <w:pPr>
        <w:pStyle w:val="Listeafsnit"/>
        <w:numPr>
          <w:ilvl w:val="0"/>
          <w:numId w:val="29"/>
        </w:numPr>
        <w:spacing w:line="240" w:lineRule="auto"/>
      </w:pPr>
      <w:r w:rsidRPr="00C51401">
        <w:t>Hvem laver dagsorden?</w:t>
      </w:r>
    </w:p>
    <w:p w14:paraId="6F9AC79D" w14:textId="212383BE" w:rsidR="000A0787" w:rsidRPr="00C51401" w:rsidRDefault="000A0787" w:rsidP="00C51401">
      <w:pPr>
        <w:pStyle w:val="Listeafsnit"/>
        <w:numPr>
          <w:ilvl w:val="0"/>
          <w:numId w:val="29"/>
        </w:numPr>
        <w:spacing w:line="240" w:lineRule="auto"/>
      </w:pPr>
      <w:r w:rsidRPr="00C51401">
        <w:t>Hvor lang tid i forvejen udsendes dagsorden for møde</w:t>
      </w:r>
      <w:r w:rsidR="009D4DA0">
        <w:t>rne</w:t>
      </w:r>
      <w:r w:rsidRPr="00C51401">
        <w:t>?</w:t>
      </w:r>
    </w:p>
    <w:p w14:paraId="1FE8C73A" w14:textId="77777777" w:rsidR="000A0787" w:rsidRPr="00C51401" w:rsidRDefault="000A0787" w:rsidP="00C51401">
      <w:pPr>
        <w:pStyle w:val="Listeafsnit"/>
        <w:numPr>
          <w:ilvl w:val="0"/>
          <w:numId w:val="29"/>
        </w:numPr>
        <w:spacing w:line="240" w:lineRule="auto"/>
      </w:pPr>
      <w:r w:rsidRPr="00C51401">
        <w:t>Hvordan er dagsordenen opbygget (er der for eksempel faste punkter, opfølgning fra beslutninger på sidste møde)?</w:t>
      </w:r>
    </w:p>
    <w:p w14:paraId="582A6816" w14:textId="77777777" w:rsidR="000A0787" w:rsidRPr="00C51401" w:rsidRDefault="000A0787" w:rsidP="00C51401">
      <w:pPr>
        <w:pStyle w:val="Listeafsnit"/>
        <w:numPr>
          <w:ilvl w:val="0"/>
          <w:numId w:val="29"/>
        </w:numPr>
        <w:spacing w:line="240" w:lineRule="auto"/>
      </w:pPr>
      <w:r w:rsidRPr="00C51401">
        <w:t>Hvornår aflyser vi møder?</w:t>
      </w:r>
    </w:p>
    <w:p w14:paraId="402FB2D8" w14:textId="71D14F55" w:rsidR="000A0787" w:rsidRPr="00C51401" w:rsidRDefault="000A0787" w:rsidP="00C51401">
      <w:pPr>
        <w:pStyle w:val="Listeafsnit"/>
        <w:numPr>
          <w:ilvl w:val="0"/>
          <w:numId w:val="29"/>
        </w:numPr>
        <w:spacing w:line="240" w:lineRule="auto"/>
      </w:pPr>
      <w:r w:rsidRPr="00C51401">
        <w:t xml:space="preserve">Hvordan melder </w:t>
      </w:r>
      <w:r w:rsidR="009D4DA0">
        <w:t>vi</w:t>
      </w:r>
      <w:r w:rsidRPr="00C51401">
        <w:t xml:space="preserve"> afbud til møder?</w:t>
      </w:r>
    </w:p>
    <w:p w14:paraId="673C54B4" w14:textId="77777777" w:rsidR="000A0787" w:rsidRPr="00C51401" w:rsidRDefault="000A0787" w:rsidP="000279C3">
      <w:pPr>
        <w:rPr>
          <w:color w:val="FF0000"/>
        </w:rPr>
      </w:pPr>
    </w:p>
    <w:p w14:paraId="0E8AD5AD" w14:textId="7F33F4BB" w:rsidR="00C51401" w:rsidRPr="00C51401" w:rsidRDefault="000279C3" w:rsidP="00C51401">
      <w:pPr>
        <w:rPr>
          <w:color w:val="FF0000"/>
          <w:sz w:val="28"/>
          <w:szCs w:val="32"/>
        </w:rPr>
      </w:pPr>
      <w:r w:rsidRPr="00C51401">
        <w:rPr>
          <w:color w:val="FF0000"/>
          <w:sz w:val="28"/>
          <w:szCs w:val="32"/>
        </w:rPr>
        <w:t>Mødeledelse og referat</w:t>
      </w:r>
    </w:p>
    <w:p w14:paraId="4D6348B6" w14:textId="77777777" w:rsidR="000A0787" w:rsidRPr="00C51401" w:rsidRDefault="000A0787" w:rsidP="00C51401">
      <w:pPr>
        <w:pStyle w:val="Listeafsnit"/>
        <w:numPr>
          <w:ilvl w:val="0"/>
          <w:numId w:val="27"/>
        </w:numPr>
        <w:spacing w:line="240" w:lineRule="auto"/>
      </w:pPr>
      <w:r w:rsidRPr="00C51401">
        <w:t>Hvem leder mødet? Er det formanden, et andet bestyrelsesmedlem, eller går det på skift mellem bestyrelsesmedlemmer?</w:t>
      </w:r>
    </w:p>
    <w:p w14:paraId="74E94F5F" w14:textId="54FE25CE" w:rsidR="000A0787" w:rsidRPr="00C51401" w:rsidRDefault="000A0787" w:rsidP="00C51401">
      <w:pPr>
        <w:pStyle w:val="Listeafsnit"/>
        <w:numPr>
          <w:ilvl w:val="0"/>
          <w:numId w:val="27"/>
        </w:numPr>
        <w:spacing w:line="240" w:lineRule="auto"/>
      </w:pPr>
      <w:r w:rsidRPr="00C51401">
        <w:t>Hvem skriver referat af mødet? Fast referent eller går opgaven på skift mellem bestyrelsesmedlemmer</w:t>
      </w:r>
      <w:r w:rsidR="009D4DA0">
        <w:t>, er mødeleder undtaget</w:t>
      </w:r>
      <w:r w:rsidRPr="00C51401">
        <w:t>?</w:t>
      </w:r>
    </w:p>
    <w:p w14:paraId="3596E6E0" w14:textId="12B02DE2" w:rsidR="000A0787" w:rsidRPr="00C51401" w:rsidRDefault="000A0787" w:rsidP="00C51401">
      <w:pPr>
        <w:pStyle w:val="Listeafsnit"/>
        <w:numPr>
          <w:ilvl w:val="0"/>
          <w:numId w:val="27"/>
        </w:numPr>
        <w:spacing w:line="240" w:lineRule="auto"/>
      </w:pPr>
      <w:r w:rsidRPr="00C51401">
        <w:t>Hvordan skrive</w:t>
      </w:r>
      <w:r w:rsidR="009D4DA0">
        <w:t>r vi</w:t>
      </w:r>
      <w:r w:rsidRPr="00C51401">
        <w:t xml:space="preserve"> referat (beslutninger evt. suppleret med opsummering af drøftelser)?</w:t>
      </w:r>
    </w:p>
    <w:p w14:paraId="387B7AC5" w14:textId="77777777" w:rsidR="009D4DA0" w:rsidRDefault="000A0787" w:rsidP="00C51401">
      <w:pPr>
        <w:pStyle w:val="Listeafsnit"/>
        <w:numPr>
          <w:ilvl w:val="0"/>
          <w:numId w:val="27"/>
        </w:numPr>
        <w:spacing w:line="240" w:lineRule="auto"/>
      </w:pPr>
      <w:r w:rsidRPr="00C51401">
        <w:t>Hvem udsender referat?</w:t>
      </w:r>
    </w:p>
    <w:p w14:paraId="7923E07C" w14:textId="620C6B9E" w:rsidR="000A0787" w:rsidRPr="00C51401" w:rsidRDefault="009D4DA0" w:rsidP="00C51401">
      <w:pPr>
        <w:pStyle w:val="Listeafsnit"/>
        <w:numPr>
          <w:ilvl w:val="0"/>
          <w:numId w:val="27"/>
        </w:numPr>
        <w:spacing w:line="240" w:lineRule="auto"/>
      </w:pPr>
      <w:r>
        <w:t>Hvem sendes referatet til</w:t>
      </w:r>
      <w:r w:rsidR="000A0787" w:rsidRPr="00C51401">
        <w:t>?</w:t>
      </w:r>
    </w:p>
    <w:p w14:paraId="340066D3" w14:textId="2EF6ACCE" w:rsidR="00BA0445" w:rsidRPr="00C51401" w:rsidRDefault="00BA0445" w:rsidP="00C51401">
      <w:pPr>
        <w:pStyle w:val="Listeafsnit"/>
        <w:numPr>
          <w:ilvl w:val="0"/>
          <w:numId w:val="27"/>
        </w:numPr>
        <w:spacing w:line="240" w:lineRule="auto"/>
      </w:pPr>
      <w:r w:rsidRPr="00C51401">
        <w:t>Hvordan godkender vi referatet?</w:t>
      </w:r>
    </w:p>
    <w:p w14:paraId="6196A7A3" w14:textId="77777777" w:rsidR="009D4DA0" w:rsidRDefault="000A0787" w:rsidP="00C51401">
      <w:pPr>
        <w:pStyle w:val="Listeafsnit"/>
        <w:numPr>
          <w:ilvl w:val="0"/>
          <w:numId w:val="27"/>
        </w:numPr>
        <w:spacing w:line="240" w:lineRule="auto"/>
      </w:pPr>
      <w:r w:rsidRPr="00C51401">
        <w:lastRenderedPageBreak/>
        <w:t>Hvor gemmes referat? Placeres det for eksempel på bestyrelsens gruppe på frivillig.dk?</w:t>
      </w:r>
    </w:p>
    <w:p w14:paraId="7067EF54" w14:textId="6BAA07EE" w:rsidR="000A0787" w:rsidRPr="00C51401" w:rsidRDefault="000A0787" w:rsidP="00C51401">
      <w:pPr>
        <w:pStyle w:val="Listeafsnit"/>
        <w:numPr>
          <w:ilvl w:val="0"/>
          <w:numId w:val="27"/>
        </w:numPr>
        <w:spacing w:line="240" w:lineRule="auto"/>
      </w:pPr>
      <w:r w:rsidRPr="00C51401">
        <w:t>Er det beskrevet, at følsomme personoplysninger ikke må fremgå af referater, og at referater slettes efter 5 år (jf. GDPR-reglerne)?</w:t>
      </w:r>
    </w:p>
    <w:p w14:paraId="38226B76" w14:textId="77777777" w:rsidR="000A0787" w:rsidRPr="00C51401" w:rsidRDefault="000A0787" w:rsidP="000279C3">
      <w:pPr>
        <w:rPr>
          <w:color w:val="FF0000"/>
        </w:rPr>
      </w:pPr>
    </w:p>
    <w:p w14:paraId="7BF598E2" w14:textId="471DA867" w:rsidR="000279C3" w:rsidRPr="00C51401" w:rsidRDefault="000279C3" w:rsidP="000279C3">
      <w:pPr>
        <w:rPr>
          <w:color w:val="FF0000"/>
          <w:sz w:val="28"/>
          <w:szCs w:val="32"/>
        </w:rPr>
      </w:pPr>
      <w:r w:rsidRPr="00C51401">
        <w:rPr>
          <w:color w:val="FF0000"/>
          <w:sz w:val="28"/>
          <w:szCs w:val="32"/>
        </w:rPr>
        <w:t>Beslutninger</w:t>
      </w:r>
    </w:p>
    <w:p w14:paraId="7ABE3A1F" w14:textId="77777777" w:rsidR="00EE5734" w:rsidRDefault="00BA0445" w:rsidP="00EE5734">
      <w:pPr>
        <w:pStyle w:val="Listeafsnit"/>
        <w:numPr>
          <w:ilvl w:val="0"/>
          <w:numId w:val="26"/>
        </w:numPr>
        <w:spacing w:line="240" w:lineRule="auto"/>
      </w:pPr>
      <w:r w:rsidRPr="00C51401">
        <w:t>Hvordan tager vi beslutninger?</w:t>
      </w:r>
      <w:r w:rsidR="00466C0E">
        <w:t xml:space="preserve"> </w:t>
      </w:r>
    </w:p>
    <w:p w14:paraId="3671CE3A" w14:textId="38681DD8" w:rsidR="00BA0445" w:rsidRPr="00C51401" w:rsidRDefault="00EE5734" w:rsidP="00EE5734">
      <w:pPr>
        <w:pStyle w:val="Listeafsnit"/>
        <w:numPr>
          <w:ilvl w:val="0"/>
          <w:numId w:val="26"/>
        </w:numPr>
        <w:spacing w:line="240" w:lineRule="auto"/>
      </w:pPr>
      <w:r>
        <w:t>Er det dem som afholder aktiviteten der træffer beslutning for denne?</w:t>
      </w:r>
    </w:p>
    <w:p w14:paraId="29662D62" w14:textId="30F82697" w:rsidR="00BA0445" w:rsidRDefault="00BA0445" w:rsidP="00C51401">
      <w:pPr>
        <w:pStyle w:val="Listeafsnit"/>
        <w:numPr>
          <w:ilvl w:val="0"/>
          <w:numId w:val="26"/>
        </w:numPr>
        <w:spacing w:line="240" w:lineRule="auto"/>
      </w:pPr>
      <w:r w:rsidRPr="00C51401">
        <w:t>Hvordan træffer vi beslutninger mellem møderne?</w:t>
      </w:r>
    </w:p>
    <w:p w14:paraId="47015465" w14:textId="77777777" w:rsidR="00BA0445" w:rsidRPr="00C51401" w:rsidRDefault="00BA0445" w:rsidP="00C51401">
      <w:pPr>
        <w:pStyle w:val="Listeafsnit"/>
        <w:numPr>
          <w:ilvl w:val="0"/>
          <w:numId w:val="26"/>
        </w:numPr>
        <w:spacing w:line="240" w:lineRule="auto"/>
      </w:pPr>
      <w:r w:rsidRPr="00C51401">
        <w:t>Har eventuelle suppleanter stemmeret?</w:t>
      </w:r>
    </w:p>
    <w:p w14:paraId="190F91EB" w14:textId="63886E07" w:rsidR="00BA0445" w:rsidRPr="00C51401" w:rsidRDefault="00BA0445" w:rsidP="00C51401">
      <w:pPr>
        <w:pStyle w:val="Listeafsnit"/>
        <w:numPr>
          <w:ilvl w:val="0"/>
          <w:numId w:val="26"/>
        </w:numPr>
        <w:spacing w:line="240" w:lineRule="auto"/>
      </w:pPr>
      <w:r w:rsidRPr="00C51401">
        <w:t>Skal vi bruge afstemning ved uenighed, og er formandens stemme udslagsgivende ved stemmelighed?</w:t>
      </w:r>
    </w:p>
    <w:p w14:paraId="73E2490F" w14:textId="77777777" w:rsidR="00BA0445" w:rsidRPr="00C51401" w:rsidRDefault="00BA0445" w:rsidP="000279C3">
      <w:pPr>
        <w:rPr>
          <w:color w:val="FF0000"/>
        </w:rPr>
      </w:pPr>
    </w:p>
    <w:p w14:paraId="43D61EC3" w14:textId="2FB03A63" w:rsidR="00BA0445" w:rsidRPr="00C51401" w:rsidRDefault="00BA0445" w:rsidP="00BA0445">
      <w:pPr>
        <w:rPr>
          <w:color w:val="FF0000"/>
          <w:sz w:val="28"/>
          <w:szCs w:val="32"/>
        </w:rPr>
      </w:pPr>
      <w:r w:rsidRPr="00C51401">
        <w:rPr>
          <w:color w:val="FF0000"/>
          <w:sz w:val="28"/>
          <w:szCs w:val="32"/>
        </w:rPr>
        <w:t>Tegningsret</w:t>
      </w:r>
    </w:p>
    <w:p w14:paraId="22145BA0" w14:textId="1F68DE7D" w:rsidR="00BA0445" w:rsidRPr="00C51401" w:rsidRDefault="00BA0445" w:rsidP="00C51401">
      <w:pPr>
        <w:pStyle w:val="Listeafsnit"/>
        <w:numPr>
          <w:ilvl w:val="0"/>
          <w:numId w:val="32"/>
        </w:numPr>
        <w:spacing w:line="240" w:lineRule="auto"/>
      </w:pPr>
      <w:r w:rsidRPr="00C51401">
        <w:t>Hvem må udtale sig på foreningens vegne?</w:t>
      </w:r>
    </w:p>
    <w:p w14:paraId="5A5A7568" w14:textId="5E78C125" w:rsidR="00BA0445" w:rsidRPr="00C51401" w:rsidRDefault="00BA0445" w:rsidP="00C51401">
      <w:pPr>
        <w:pStyle w:val="Listeafsnit"/>
        <w:numPr>
          <w:ilvl w:val="0"/>
          <w:numId w:val="32"/>
        </w:numPr>
        <w:spacing w:line="240" w:lineRule="auto"/>
      </w:pPr>
      <w:r w:rsidRPr="00C51401">
        <w:t>Hvem tegner bestyrelsen</w:t>
      </w:r>
      <w:r w:rsidR="00354FBD" w:rsidRPr="00C51401">
        <w:t xml:space="preserve"> økonomisk</w:t>
      </w:r>
      <w:r w:rsidRPr="00C51401">
        <w:t>? Er det af formand i forening med kasserer eller af 3 medlemmer af lokalforeningens bestyrelse i forening?</w:t>
      </w:r>
    </w:p>
    <w:p w14:paraId="1A239108" w14:textId="77777777" w:rsidR="00BA0445" w:rsidRPr="00C51401" w:rsidRDefault="00BA0445" w:rsidP="00BA0445">
      <w:pPr>
        <w:pStyle w:val="Listeafsnit"/>
        <w:spacing w:line="240" w:lineRule="auto"/>
        <w:ind w:left="1440"/>
      </w:pPr>
    </w:p>
    <w:p w14:paraId="6D6BC4BE" w14:textId="2F1235F0" w:rsidR="000929AB" w:rsidRPr="00C51401" w:rsidRDefault="00C51401" w:rsidP="000279C3">
      <w:pPr>
        <w:rPr>
          <w:color w:val="FF0000"/>
          <w:sz w:val="28"/>
          <w:szCs w:val="32"/>
        </w:rPr>
      </w:pPr>
      <w:r w:rsidRPr="00C51401">
        <w:rPr>
          <w:color w:val="FF0000"/>
          <w:sz w:val="28"/>
          <w:szCs w:val="32"/>
        </w:rPr>
        <w:t>Aktiviteter</w:t>
      </w:r>
    </w:p>
    <w:p w14:paraId="464DDAE7" w14:textId="346FF791" w:rsidR="000929AB" w:rsidRPr="00C51401" w:rsidRDefault="00A12CF8" w:rsidP="000279C3">
      <w:pPr>
        <w:pStyle w:val="Listeafsnit"/>
        <w:numPr>
          <w:ilvl w:val="0"/>
          <w:numId w:val="25"/>
        </w:numPr>
      </w:pPr>
      <w:r w:rsidRPr="00C51401">
        <w:t>Hvordan planlægger vi vores aktiviteter?</w:t>
      </w:r>
    </w:p>
    <w:p w14:paraId="56D4D729" w14:textId="7A069915" w:rsidR="000929AB" w:rsidRPr="00C51401" w:rsidRDefault="00A12CF8" w:rsidP="000279C3">
      <w:pPr>
        <w:pStyle w:val="Listeafsnit"/>
        <w:numPr>
          <w:ilvl w:val="0"/>
          <w:numId w:val="24"/>
        </w:numPr>
      </w:pPr>
      <w:r w:rsidRPr="00C51401">
        <w:t>Hvordan fordeler vi ansvaret for aktiviteterne?</w:t>
      </w:r>
    </w:p>
    <w:p w14:paraId="57B2003B" w14:textId="7F3A85CD" w:rsidR="002F79F3" w:rsidRDefault="002F79F3" w:rsidP="00C51401">
      <w:pPr>
        <w:pStyle w:val="Listeafsnit"/>
        <w:numPr>
          <w:ilvl w:val="0"/>
          <w:numId w:val="24"/>
        </w:numPr>
        <w:rPr>
          <w:color w:val="auto"/>
        </w:rPr>
      </w:pPr>
      <w:r w:rsidRPr="00C51401">
        <w:rPr>
          <w:color w:val="auto"/>
        </w:rPr>
        <w:t>Hvordan følger vi op på aktiviteterne?</w:t>
      </w:r>
    </w:p>
    <w:p w14:paraId="379410F5" w14:textId="1D5ED717" w:rsidR="00F25BE9" w:rsidRPr="00F25BE9" w:rsidRDefault="00F25BE9" w:rsidP="00F25BE9">
      <w:pPr>
        <w:pStyle w:val="Listeafsnit"/>
        <w:numPr>
          <w:ilvl w:val="0"/>
          <w:numId w:val="24"/>
        </w:numPr>
        <w:rPr>
          <w:color w:val="auto"/>
        </w:rPr>
      </w:pPr>
      <w:r w:rsidRPr="00F25BE9">
        <w:rPr>
          <w:rFonts w:asciiTheme="majorHAnsi" w:hAnsiTheme="majorHAnsi"/>
        </w:rPr>
        <w:t>Har bestyrelsen lokaludvalg, underudvalg eller andre frivillige som der samarbejdes med?</w:t>
      </w:r>
      <w:r>
        <w:rPr>
          <w:rFonts w:asciiTheme="majorHAnsi" w:hAnsiTheme="majorHAnsi"/>
        </w:rPr>
        <w:t xml:space="preserve"> I givet fald, hvordan fungerer koordineringen med disse?</w:t>
      </w:r>
    </w:p>
    <w:p w14:paraId="7D589EEB" w14:textId="77777777" w:rsidR="000929AB" w:rsidRPr="00C51401" w:rsidRDefault="000929AB" w:rsidP="000279C3">
      <w:pPr>
        <w:rPr>
          <w:color w:val="FF0000"/>
        </w:rPr>
      </w:pPr>
    </w:p>
    <w:p w14:paraId="21F87772" w14:textId="3E4F2559" w:rsidR="000279C3" w:rsidRPr="00C51401" w:rsidRDefault="000279C3" w:rsidP="000279C3">
      <w:pPr>
        <w:rPr>
          <w:color w:val="FF0000"/>
          <w:sz w:val="28"/>
          <w:szCs w:val="32"/>
        </w:rPr>
      </w:pPr>
      <w:r w:rsidRPr="00C51401">
        <w:rPr>
          <w:color w:val="FF0000"/>
          <w:sz w:val="28"/>
          <w:szCs w:val="32"/>
        </w:rPr>
        <w:t>Kommunikation</w:t>
      </w:r>
    </w:p>
    <w:p w14:paraId="47F03EB8" w14:textId="6F093B3A" w:rsidR="00A12CF8" w:rsidRPr="00C51401" w:rsidRDefault="00A12CF8" w:rsidP="00C51401">
      <w:pPr>
        <w:pStyle w:val="Listeafsnit"/>
        <w:numPr>
          <w:ilvl w:val="0"/>
          <w:numId w:val="33"/>
        </w:numPr>
        <w:spacing w:line="240" w:lineRule="auto"/>
      </w:pPr>
      <w:r w:rsidRPr="00C51401">
        <w:t>Hvordan kommunikerer vi mellem møderne? Ringer eller skriver vi (mail, sms, Messenger), bruger vi vores gruppechat på frivillig.dk eller andre løsninger som Facebookgruppe mv.?</w:t>
      </w:r>
    </w:p>
    <w:p w14:paraId="66A2F4C7" w14:textId="77777777" w:rsidR="00A12CF8" w:rsidRPr="00C51401" w:rsidRDefault="00A12CF8" w:rsidP="00C51401">
      <w:pPr>
        <w:pStyle w:val="Listeafsnit"/>
        <w:numPr>
          <w:ilvl w:val="0"/>
          <w:numId w:val="33"/>
        </w:numPr>
        <w:spacing w:line="240" w:lineRule="auto"/>
      </w:pPr>
      <w:r w:rsidRPr="00C51401">
        <w:t>Har bestyrelsen en gruppemail, som er bestyrelsens officielle kontakt udadtil – for eksempel en cancermail?</w:t>
      </w:r>
    </w:p>
    <w:p w14:paraId="149571A1" w14:textId="77777777" w:rsidR="00A12CF8" w:rsidRPr="00C51401" w:rsidRDefault="00A12CF8" w:rsidP="00C51401">
      <w:pPr>
        <w:pStyle w:val="Listeafsnit"/>
        <w:numPr>
          <w:ilvl w:val="0"/>
          <w:numId w:val="33"/>
        </w:numPr>
        <w:spacing w:line="240" w:lineRule="auto"/>
      </w:pPr>
      <w:r w:rsidRPr="00C51401">
        <w:t>Hvilke oplysninger har vi på vores hjemmeside på cancer.dk, og eventuel Facebook-side? Er der særlige ting vi skal være opmærksomme på i forhold til hvad vi lægger op, og hvad vi udtaler os om?</w:t>
      </w:r>
    </w:p>
    <w:p w14:paraId="4434E037" w14:textId="39A2DDD4" w:rsidR="00A12CF8" w:rsidRPr="00C51401" w:rsidRDefault="00A12CF8" w:rsidP="00C51401">
      <w:pPr>
        <w:pStyle w:val="Listeafsnit"/>
        <w:numPr>
          <w:ilvl w:val="0"/>
          <w:numId w:val="33"/>
        </w:numPr>
        <w:spacing w:line="240" w:lineRule="auto"/>
      </w:pPr>
      <w:r w:rsidRPr="00C51401">
        <w:t xml:space="preserve">Skriver vi nyhedsbreve til medlemmerne? </w:t>
      </w:r>
      <w:r w:rsidR="00BB6C19">
        <w:t xml:space="preserve">Sker det i </w:t>
      </w:r>
      <w:r w:rsidRPr="00C51401">
        <w:t>givet fald på bestemte tidspunkter (for eksempel i forbindelse med generalforsamlingen), og har vi fokus på særlige temaer?</w:t>
      </w:r>
    </w:p>
    <w:p w14:paraId="09B7338E" w14:textId="77777777" w:rsidR="00BB6C19" w:rsidRPr="00C51401" w:rsidRDefault="00BB6C19" w:rsidP="000279C3">
      <w:pPr>
        <w:rPr>
          <w:color w:val="FF0000"/>
        </w:rPr>
      </w:pPr>
    </w:p>
    <w:p w14:paraId="01F400E0" w14:textId="5769DB2F" w:rsidR="000929AB" w:rsidRPr="00C51401" w:rsidRDefault="000929AB" w:rsidP="000929AB">
      <w:pPr>
        <w:rPr>
          <w:color w:val="FF0000"/>
          <w:sz w:val="28"/>
          <w:szCs w:val="32"/>
        </w:rPr>
      </w:pPr>
      <w:r w:rsidRPr="00C51401">
        <w:rPr>
          <w:color w:val="FF0000"/>
          <w:sz w:val="28"/>
          <w:szCs w:val="32"/>
        </w:rPr>
        <w:t>Trivsel</w:t>
      </w:r>
    </w:p>
    <w:p w14:paraId="28E95797" w14:textId="76E9FE80" w:rsidR="002F79F3" w:rsidRPr="00C51401" w:rsidRDefault="002F79F3" w:rsidP="00C51401">
      <w:pPr>
        <w:pStyle w:val="Listeafsnit"/>
        <w:numPr>
          <w:ilvl w:val="0"/>
          <w:numId w:val="34"/>
        </w:numPr>
        <w:spacing w:line="240" w:lineRule="auto"/>
      </w:pPr>
      <w:r w:rsidRPr="00C51401">
        <w:t xml:space="preserve">Hvilke værdier </w:t>
      </w:r>
      <w:r w:rsidR="00BB6C19">
        <w:t>har vi</w:t>
      </w:r>
      <w:r w:rsidRPr="00C51401">
        <w:t xml:space="preserve"> for vores samarbejde?</w:t>
      </w:r>
    </w:p>
    <w:p w14:paraId="1FAED176" w14:textId="007A2EA4" w:rsidR="002F79F3" w:rsidRPr="00C51401" w:rsidRDefault="002F79F3" w:rsidP="00C51401">
      <w:pPr>
        <w:pStyle w:val="Listeafsnit"/>
        <w:numPr>
          <w:ilvl w:val="0"/>
          <w:numId w:val="34"/>
        </w:numPr>
        <w:spacing w:line="240" w:lineRule="auto"/>
      </w:pPr>
      <w:r w:rsidRPr="00C51401">
        <w:t>Hvordan taler og skriver vi med hinanden?</w:t>
      </w:r>
    </w:p>
    <w:p w14:paraId="64A363CB" w14:textId="77777777" w:rsidR="002F79F3" w:rsidRPr="00C51401" w:rsidRDefault="002F79F3" w:rsidP="00C51401">
      <w:pPr>
        <w:pStyle w:val="Listeafsnit"/>
        <w:numPr>
          <w:ilvl w:val="0"/>
          <w:numId w:val="34"/>
        </w:numPr>
        <w:spacing w:line="240" w:lineRule="auto"/>
      </w:pPr>
      <w:r w:rsidRPr="00C51401">
        <w:t>Hvordan håndterer vi uenigheder?</w:t>
      </w:r>
    </w:p>
    <w:p w14:paraId="7058F4A8" w14:textId="357A817C" w:rsidR="002F79F3" w:rsidRPr="00C51401" w:rsidRDefault="002F79F3" w:rsidP="00C51401">
      <w:pPr>
        <w:pStyle w:val="Listeafsnit"/>
        <w:numPr>
          <w:ilvl w:val="0"/>
          <w:numId w:val="34"/>
        </w:numPr>
        <w:spacing w:line="240" w:lineRule="auto"/>
      </w:pPr>
      <w:r w:rsidRPr="00C51401">
        <w:t>Hvordan bidrager vi til trivsel i bestyrelsen?</w:t>
      </w:r>
    </w:p>
    <w:p w14:paraId="1AD1F8A0" w14:textId="4F1B00BA" w:rsidR="002F79F3" w:rsidRPr="00C51401" w:rsidRDefault="002F79F3" w:rsidP="00C51401">
      <w:pPr>
        <w:pStyle w:val="Listeafsnit"/>
        <w:numPr>
          <w:ilvl w:val="0"/>
          <w:numId w:val="34"/>
        </w:numPr>
        <w:spacing w:line="240" w:lineRule="auto"/>
      </w:pPr>
      <w:r w:rsidRPr="00C51401">
        <w:t xml:space="preserve">Hvordan afstemmer vi forventninger så der er overensstemmelse mellem vores ønsker, motivation og de ressourcer vi har til rådighed? </w:t>
      </w:r>
    </w:p>
    <w:p w14:paraId="7238F20B" w14:textId="71F1B0DD" w:rsidR="002F79F3" w:rsidRPr="00C51401" w:rsidRDefault="002F79F3" w:rsidP="00C51401">
      <w:pPr>
        <w:pStyle w:val="Listeafsnit"/>
        <w:numPr>
          <w:ilvl w:val="0"/>
          <w:numId w:val="34"/>
        </w:numPr>
        <w:spacing w:line="240" w:lineRule="auto"/>
      </w:pPr>
      <w:r w:rsidRPr="00C51401">
        <w:t>Vil vi have socialt samvær udenfor møderne?</w:t>
      </w:r>
    </w:p>
    <w:p w14:paraId="3EA5FA10" w14:textId="77777777" w:rsidR="002F79F3" w:rsidRPr="00C51401" w:rsidRDefault="002F79F3" w:rsidP="00C51401">
      <w:pPr>
        <w:pStyle w:val="Listeafsnit"/>
        <w:numPr>
          <w:ilvl w:val="0"/>
          <w:numId w:val="34"/>
        </w:numPr>
        <w:spacing w:line="240" w:lineRule="auto"/>
      </w:pPr>
      <w:r w:rsidRPr="00C51401">
        <w:lastRenderedPageBreak/>
        <w:t>Hvordan tager vi imod nye bestyrelsesmedlemmer? Herunder hvilke informationer skal de have, afstemning af forventninger, tildeling af opgaver og ansvar, opfølgning, oprette profil på frivillig.dk mv.</w:t>
      </w:r>
    </w:p>
    <w:p w14:paraId="00771BD9" w14:textId="77777777" w:rsidR="002F79F3" w:rsidRPr="00C51401" w:rsidRDefault="002F79F3" w:rsidP="00C51401">
      <w:pPr>
        <w:pStyle w:val="Listeafsnit"/>
        <w:numPr>
          <w:ilvl w:val="0"/>
          <w:numId w:val="34"/>
        </w:numPr>
        <w:spacing w:line="240" w:lineRule="auto"/>
      </w:pPr>
      <w:r w:rsidRPr="00C51401">
        <w:t>Hvordan får vi sagt pænt farvel til frivillige der stopper?</w:t>
      </w:r>
    </w:p>
    <w:p w14:paraId="45E7879E" w14:textId="77777777" w:rsidR="000929AB" w:rsidRPr="00C51401" w:rsidRDefault="000929AB" w:rsidP="000279C3">
      <w:pPr>
        <w:rPr>
          <w:color w:val="FF0000"/>
        </w:rPr>
      </w:pPr>
    </w:p>
    <w:p w14:paraId="0A1B96BF" w14:textId="1D5C5430" w:rsidR="002F79F3" w:rsidRPr="00C51401" w:rsidRDefault="002F79F3" w:rsidP="000279C3">
      <w:pPr>
        <w:rPr>
          <w:color w:val="FF0000"/>
          <w:sz w:val="28"/>
          <w:szCs w:val="32"/>
        </w:rPr>
      </w:pPr>
      <w:r w:rsidRPr="00C51401">
        <w:rPr>
          <w:color w:val="FF0000"/>
          <w:sz w:val="28"/>
          <w:szCs w:val="32"/>
        </w:rPr>
        <w:t>Andet</w:t>
      </w:r>
    </w:p>
    <w:p w14:paraId="292E6154" w14:textId="77777777" w:rsidR="002F79F3" w:rsidRPr="00C51401" w:rsidRDefault="002F79F3" w:rsidP="00C51401">
      <w:pPr>
        <w:pStyle w:val="Listeafsnit"/>
        <w:numPr>
          <w:ilvl w:val="0"/>
          <w:numId w:val="35"/>
        </w:numPr>
        <w:spacing w:line="240" w:lineRule="auto"/>
      </w:pPr>
      <w:r w:rsidRPr="00C51401">
        <w:t>Hvem har password, koder og login til referater, bankkonti, myndigheders hjemmeside, CVR-registret, hjemmeside, sociale medier og andre medier?</w:t>
      </w:r>
    </w:p>
    <w:p w14:paraId="5A395887" w14:textId="7BBA261C" w:rsidR="00C51401" w:rsidRPr="00C51401" w:rsidRDefault="002F79F3" w:rsidP="00C51401">
      <w:pPr>
        <w:pStyle w:val="Listeafsnit"/>
        <w:numPr>
          <w:ilvl w:val="0"/>
          <w:numId w:val="35"/>
        </w:numPr>
        <w:spacing w:line="240" w:lineRule="auto"/>
      </w:pPr>
      <w:r w:rsidRPr="00C51401">
        <w:t xml:space="preserve">Hvordan refunderer vi udlæg? </w:t>
      </w:r>
      <w:r w:rsidR="00C51401" w:rsidRPr="00C51401">
        <w:t>Bruger vi for eksempel skabelon, som kan sendes elektronisk til kasserer sammen med foto af kvittering.</w:t>
      </w:r>
    </w:p>
    <w:p w14:paraId="4DA8F24B" w14:textId="77777777" w:rsidR="002F79F3" w:rsidRPr="00C51401" w:rsidRDefault="002F79F3" w:rsidP="000279C3">
      <w:pPr>
        <w:rPr>
          <w:color w:val="FF0000"/>
        </w:rPr>
      </w:pPr>
    </w:p>
    <w:p w14:paraId="588A2726" w14:textId="601B15AE" w:rsidR="000279C3" w:rsidRPr="00C51401" w:rsidRDefault="000279C3" w:rsidP="000279C3">
      <w:pPr>
        <w:rPr>
          <w:color w:val="FF0000"/>
          <w:sz w:val="28"/>
          <w:szCs w:val="32"/>
        </w:rPr>
      </w:pPr>
      <w:r w:rsidRPr="00C51401">
        <w:rPr>
          <w:color w:val="FF0000"/>
          <w:sz w:val="28"/>
          <w:szCs w:val="32"/>
        </w:rPr>
        <w:t>Opfølgning</w:t>
      </w:r>
    </w:p>
    <w:p w14:paraId="22AE58EA" w14:textId="66D05C1E" w:rsidR="00C51401" w:rsidRPr="00C51401" w:rsidRDefault="00C51401" w:rsidP="00C51401">
      <w:pPr>
        <w:pStyle w:val="Listeafsnit"/>
        <w:numPr>
          <w:ilvl w:val="0"/>
          <w:numId w:val="23"/>
        </w:numPr>
        <w:spacing w:line="240" w:lineRule="auto"/>
      </w:pPr>
      <w:r w:rsidRPr="00C51401">
        <w:t>Hvornår følger vi op på forretningsordenen?</w:t>
      </w:r>
    </w:p>
    <w:p w14:paraId="1595C7E0" w14:textId="77777777" w:rsidR="00C51401" w:rsidRPr="00C51401" w:rsidRDefault="00C51401" w:rsidP="00C51401">
      <w:pPr>
        <w:pStyle w:val="Listeafsnit"/>
        <w:numPr>
          <w:ilvl w:val="0"/>
          <w:numId w:val="23"/>
        </w:numPr>
        <w:spacing w:line="240" w:lineRule="auto"/>
      </w:pPr>
      <w:r w:rsidRPr="00C51401">
        <w:t>Skal nye bestyrelsesmedlemmer og eventuelt suppleanter orienteres om forretningsordenen?</w:t>
      </w:r>
    </w:p>
    <w:p w14:paraId="3A4B9BCF" w14:textId="64852E81" w:rsidR="00C51401" w:rsidRPr="00C51401" w:rsidRDefault="00C51401" w:rsidP="00C51401">
      <w:pPr>
        <w:pStyle w:val="Listeafsnit"/>
        <w:numPr>
          <w:ilvl w:val="0"/>
          <w:numId w:val="23"/>
        </w:numPr>
        <w:spacing w:line="240" w:lineRule="auto"/>
      </w:pPr>
      <w:r w:rsidRPr="00C51401">
        <w:t xml:space="preserve">Dato for seneste opdatering: </w:t>
      </w:r>
    </w:p>
    <w:p w14:paraId="1A43B947" w14:textId="77777777" w:rsidR="00C51401" w:rsidRPr="00C51401" w:rsidRDefault="00C51401" w:rsidP="000279C3">
      <w:pPr>
        <w:rPr>
          <w:color w:val="FF0000"/>
        </w:rPr>
      </w:pPr>
    </w:p>
    <w:p w14:paraId="37C16DE1" w14:textId="77777777" w:rsidR="000279C3" w:rsidRPr="00C51401" w:rsidRDefault="000279C3" w:rsidP="000279C3">
      <w:pPr>
        <w:rPr>
          <w:color w:val="FF0000"/>
        </w:rPr>
      </w:pPr>
    </w:p>
    <w:p w14:paraId="0C6ED80C" w14:textId="77777777" w:rsidR="000279C3" w:rsidRPr="00C51401" w:rsidRDefault="000279C3" w:rsidP="000279C3">
      <w:pPr>
        <w:rPr>
          <w:color w:val="FF0000"/>
        </w:rPr>
      </w:pPr>
    </w:p>
    <w:p w14:paraId="570CBB70" w14:textId="77777777" w:rsidR="000279C3" w:rsidRPr="00C51401" w:rsidRDefault="000279C3" w:rsidP="000279C3">
      <w:pPr>
        <w:rPr>
          <w:color w:val="FF0000"/>
        </w:rPr>
      </w:pPr>
    </w:p>
    <w:p w14:paraId="79413C1D" w14:textId="77777777" w:rsidR="000279C3" w:rsidRPr="00C51401" w:rsidRDefault="000279C3" w:rsidP="000279C3">
      <w:pPr>
        <w:rPr>
          <w:color w:val="FF0000"/>
        </w:rPr>
      </w:pPr>
    </w:p>
    <w:p w14:paraId="25AE10F6" w14:textId="77777777" w:rsidR="000279C3" w:rsidRPr="00C51401" w:rsidRDefault="000279C3" w:rsidP="000279C3">
      <w:pPr>
        <w:rPr>
          <w:color w:val="FF0000"/>
        </w:rPr>
      </w:pPr>
    </w:p>
    <w:p w14:paraId="6DBF9F4B" w14:textId="77777777" w:rsidR="000279C3" w:rsidRPr="00C51401" w:rsidRDefault="000279C3" w:rsidP="000279C3"/>
    <w:sectPr w:rsidR="000279C3" w:rsidRPr="00C51401" w:rsidSect="00CF793A">
      <w:footerReference w:type="default" r:id="rId11"/>
      <w:footerReference w:type="first" r:id="rId12"/>
      <w:pgSz w:w="11906" w:h="16838" w:code="9"/>
      <w:pgMar w:top="1134" w:right="992" w:bottom="1701" w:left="992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C8BF7A" w14:textId="77777777" w:rsidR="00B207CA" w:rsidRDefault="00B207CA" w:rsidP="0016798C">
      <w:r>
        <w:separator/>
      </w:r>
    </w:p>
  </w:endnote>
  <w:endnote w:type="continuationSeparator" w:id="0">
    <w:p w14:paraId="2BC76ACD" w14:textId="77777777" w:rsidR="00B207CA" w:rsidRDefault="00B207CA" w:rsidP="0016798C">
      <w:r>
        <w:continuationSeparator/>
      </w:r>
    </w:p>
  </w:endnote>
  <w:endnote w:type="continuationNotice" w:id="1">
    <w:p w14:paraId="6B826204" w14:textId="77777777" w:rsidR="00521EF4" w:rsidRDefault="00521EF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3EA1C3C-713A-423C-9305-46F9443736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AFD829A-9264-4DE6-9B97-28C992B386BC}"/>
    <w:embedBold r:id="rId3" w:fontKey="{2AD58E76-6C18-4005-9A10-DBC4710BD7EF}"/>
    <w:embedItalic r:id="rId4" w:fontKey="{5C09D8B4-48A9-489B-940A-B8D7040E285C}"/>
    <w:embedBoldItalic r:id="rId5" w:fontKey="{E0C17113-7C97-4C46-B825-BB7E684606E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4CD91A2F-CA4C-400A-8145-7B6465D9F28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CE940BD-9344-449A-81A6-49DD36EACEB6}"/>
  </w:font>
  <w:font w:name="Fighter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ighter Overskrift">
    <w:panose1 w:val="000006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8" w:fontKey="{3BFAC453-33BF-4570-9D5A-413B22815223}"/>
    <w:embedItalic r:id="rId9" w:fontKey="{F970D450-CF33-4DDB-8FA6-7700E2394597}"/>
    <w:embedBoldItalic r:id="rId10" w:fontKey="{DA8FF8CD-B907-47FC-889B-C009FE81A2CB}"/>
  </w:font>
  <w:font w:name="Fighter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ighter Word Overskrift">
    <w:altName w:val="Times New Roman"/>
    <w:charset w:val="00"/>
    <w:family w:val="auto"/>
    <w:pitch w:val="variable"/>
    <w:sig w:usb0="00000007" w:usb1="00000000" w:usb2="00000000" w:usb3="00000000" w:csb0="00000093" w:csb1="00000000"/>
    <w:embedRegular r:id="rId11" w:fontKey="{FC83EFCE-CB46-4676-859B-1AAB33867C9A}"/>
    <w:embedItalic r:id="rId12" w:fontKey="{8ECEFA4B-BE11-4E65-B1D3-EF2C26AB19C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8E2943B6-FC3F-4722-8EC0-080C5A2795E5}"/>
  </w:font>
  <w:font w:name="Fighter Word">
    <w:altName w:val="Times New Roman"/>
    <w:charset w:val="00"/>
    <w:family w:val="auto"/>
    <w:pitch w:val="variable"/>
    <w:sig w:usb0="00000007" w:usb1="00000000" w:usb2="00000000" w:usb3="00000000" w:csb0="00000093" w:csb1="00000000"/>
    <w:embedRegular r:id="rId14" w:fontKey="{906C6AEF-4EB0-4A40-929E-8477A6627DA2}"/>
    <w:embedBold r:id="rId15" w:fontKey="{6E084E13-8691-4B8A-9D41-8FBC051AA5BB}"/>
    <w:embedItalic r:id="rId16" w:fontKey="{B03A9739-1A82-40ED-B9B8-C9EC3337560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7" w:fontKey="{796A18C2-BCE4-4912-B201-0D06D1C27E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A739C" w14:textId="77777777" w:rsidR="00A70B53" w:rsidRPr="00A70B53" w:rsidRDefault="00A70B53" w:rsidP="0016798C">
    <w:pPr>
      <w:rPr>
        <w:rStyle w:val="Sidetal"/>
        <w:rFonts w:asciiTheme="minorHAnsi" w:hAnsiTheme="minorHAnsi"/>
      </w:rPr>
    </w:pPr>
  </w:p>
  <w:p w14:paraId="4502161E" w14:textId="77777777" w:rsidR="00A70B53" w:rsidRPr="00A70B53" w:rsidRDefault="00A70B53" w:rsidP="0016798C">
    <w:pPr>
      <w:rPr>
        <w:rStyle w:val="Sidetal"/>
        <w:rFonts w:asciiTheme="minorHAnsi" w:hAnsiTheme="minorHAnsi"/>
      </w:rPr>
    </w:pPr>
  </w:p>
  <w:p w14:paraId="7C174CD8" w14:textId="77777777" w:rsidR="00A70B53" w:rsidRPr="00A70B53" w:rsidRDefault="000D175C" w:rsidP="0016798C">
    <w:pPr>
      <w:rPr>
        <w:rStyle w:val="Sidetal"/>
        <w:rFonts w:asciiTheme="minorHAnsi" w:hAnsiTheme="minorHAnsi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3BD5F9E0" wp14:editId="1ADFCC4A">
              <wp:simplePos x="0" y="0"/>
              <wp:positionH relativeFrom="margin">
                <wp:posOffset>0</wp:posOffset>
              </wp:positionH>
              <wp:positionV relativeFrom="page">
                <wp:posOffset>9876269</wp:posOffset>
              </wp:positionV>
              <wp:extent cx="1249680" cy="342900"/>
              <wp:effectExtent l="0" t="0" r="762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4968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74EC0C0" w14:textId="77777777" w:rsidR="000D175C" w:rsidRPr="000D175C" w:rsidRDefault="000D175C" w:rsidP="0016798C">
                          <w:pPr>
                            <w:pStyle w:val="Sidefod"/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</w:pPr>
                          <w:r w:rsidRPr="000D175C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  <w:t xml:space="preserve">Side </w:t>
                          </w:r>
                          <w:r w:rsidRPr="000D175C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  <w:fldChar w:fldCharType="begin"/>
                          </w:r>
                          <w:r w:rsidRPr="000D175C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  <w:instrText xml:space="preserve"> PAGE  </w:instrText>
                          </w:r>
                          <w:r w:rsidRPr="000D175C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  <w:fldChar w:fldCharType="separate"/>
                          </w:r>
                          <w:r w:rsidR="00C43036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noProof/>
                              <w:color w:val="FF0000"/>
                              <w:sz w:val="15"/>
                            </w:rPr>
                            <w:t>2</w:t>
                          </w:r>
                          <w:r w:rsidRPr="000D175C">
                            <w:rPr>
                              <w:rStyle w:val="Fremhv"/>
                              <w:rFonts w:eastAsiaTheme="majorEastAsia"/>
                              <w:i w:val="0"/>
                              <w:iCs w:val="0"/>
                              <w:color w:val="FF000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D5F9E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0;margin-top:777.65pt;width:98.4pt;height:27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" filled="f" stroked="f" strokeweight=".5pt">
              <v:textbox inset="0,0,0,0">
                <w:txbxContent>
                  <w:p w14:paraId="574EC0C0" w14:textId="77777777" w:rsidR="000D175C" w:rsidRPr="000D175C" w:rsidRDefault="000D175C" w:rsidP="0016798C">
                    <w:pPr>
                      <w:pStyle w:val="Sidefod"/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</w:pPr>
                    <w:r w:rsidRPr="000D175C"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  <w:t xml:space="preserve">Side </w:t>
                    </w:r>
                    <w:r w:rsidRPr="000D175C"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  <w:fldChar w:fldCharType="begin"/>
                    </w:r>
                    <w:r w:rsidRPr="000D175C"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  <w:instrText xml:space="preserve"> PAGE  </w:instrText>
                    </w:r>
                    <w:r w:rsidRPr="000D175C"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  <w:fldChar w:fldCharType="separate"/>
                    </w:r>
                    <w:r w:rsidR="00C43036">
                      <w:rPr>
                        <w:rStyle w:val="Fremhv"/>
                        <w:rFonts w:eastAsiaTheme="majorEastAsia"/>
                        <w:i w:val="0"/>
                        <w:iCs w:val="0"/>
                        <w:noProof/>
                        <w:color w:val="FF0000"/>
                        <w:sz w:val="15"/>
                      </w:rPr>
                      <w:t>2</w:t>
                    </w:r>
                    <w:r w:rsidRPr="000D175C">
                      <w:rPr>
                        <w:rStyle w:val="Fremhv"/>
                        <w:rFonts w:eastAsiaTheme="majorEastAsia"/>
                        <w:i w:val="0"/>
                        <w:iCs w:val="0"/>
                        <w:color w:val="FF0000"/>
                        <w:sz w:val="15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24EBF368" w14:textId="77777777" w:rsidR="00E737B0" w:rsidRPr="00A70B53" w:rsidRDefault="00353D31" w:rsidP="0016798C">
    <w:pPr>
      <w:rPr>
        <w:rStyle w:val="Sidetal"/>
        <w:rFonts w:asciiTheme="minorHAnsi" w:hAnsiTheme="minorHAnsi"/>
      </w:rPr>
    </w:pPr>
    <w:r w:rsidRPr="00A70B53">
      <w:rPr>
        <w:noProof/>
      </w:rPr>
      <w:drawing>
        <wp:anchor distT="0" distB="0" distL="114300" distR="114300" simplePos="0" relativeHeight="251658242" behindDoc="1" locked="0" layoutInCell="1" allowOverlap="1" wp14:anchorId="16ACE90F" wp14:editId="0275A471">
          <wp:simplePos x="0" y="0"/>
          <wp:positionH relativeFrom="margin">
            <wp:posOffset>5609590</wp:posOffset>
          </wp:positionH>
          <wp:positionV relativeFrom="page">
            <wp:posOffset>9865360</wp:posOffset>
          </wp:positionV>
          <wp:extent cx="691200" cy="392400"/>
          <wp:effectExtent l="0" t="0" r="0" b="1905"/>
          <wp:wrapNone/>
          <wp:docPr id="53" name="Billed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KraeftensBekaempelse_Sloejfen_RGB_Roed_Prima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2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596DB" w14:textId="77777777" w:rsidR="00A70B53" w:rsidRPr="00A70B53" w:rsidRDefault="00A70B53" w:rsidP="0016798C">
    <w:pPr>
      <w:rPr>
        <w:rStyle w:val="Sidetal"/>
        <w:rFonts w:asciiTheme="minorHAnsi" w:hAnsi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05F113" w14:textId="77777777" w:rsidR="00E737B0" w:rsidRDefault="00353D31" w:rsidP="0016798C">
    <w:pPr>
      <w:pStyle w:val="Sidefo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6323B2B" wp14:editId="0014E2B4">
          <wp:simplePos x="0" y="0"/>
          <wp:positionH relativeFrom="margin">
            <wp:posOffset>5609590</wp:posOffset>
          </wp:positionH>
          <wp:positionV relativeFrom="page">
            <wp:posOffset>9865360</wp:posOffset>
          </wp:positionV>
          <wp:extent cx="691200" cy="392400"/>
          <wp:effectExtent l="0" t="0" r="0" b="1905"/>
          <wp:wrapNone/>
          <wp:docPr id="52" name="Billed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KraeftensBekaempelse_Sloejfen_RGB_Roed_Prima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2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3C49C42B" wp14:editId="74F788F9">
          <wp:simplePos x="0" y="0"/>
          <wp:positionH relativeFrom="margin">
            <wp:posOffset>-113665</wp:posOffset>
          </wp:positionH>
          <wp:positionV relativeFrom="page">
            <wp:posOffset>9865360</wp:posOffset>
          </wp:positionV>
          <wp:extent cx="2592000" cy="392400"/>
          <wp:effectExtent l="0" t="0" r="0" b="0"/>
          <wp:wrapSquare wrapText="bothSides"/>
          <wp:docPr id="51" name="Billede 51" descr="Et billede, der indeholder objekt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KraeftensBekaempelse_Navn_RGB_Roed_Prima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2000" cy="39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74A586" w14:textId="77777777" w:rsidR="00B207CA" w:rsidRDefault="00B207CA" w:rsidP="0016798C">
      <w:r>
        <w:separator/>
      </w:r>
    </w:p>
  </w:footnote>
  <w:footnote w:type="continuationSeparator" w:id="0">
    <w:p w14:paraId="2C43B8D5" w14:textId="77777777" w:rsidR="00B207CA" w:rsidRDefault="00B207CA" w:rsidP="0016798C">
      <w:r>
        <w:continuationSeparator/>
      </w:r>
    </w:p>
  </w:footnote>
  <w:footnote w:type="continuationNotice" w:id="1">
    <w:p w14:paraId="7406AC8B" w14:textId="77777777" w:rsidR="00521EF4" w:rsidRDefault="00521EF4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C4872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FB2B1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AA8B2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40A99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BE002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5A3F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003C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E4E6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083D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516E6C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71F80"/>
    <w:multiLevelType w:val="hybridMultilevel"/>
    <w:tmpl w:val="13226AF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29959AB"/>
    <w:multiLevelType w:val="hybridMultilevel"/>
    <w:tmpl w:val="919805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B21321"/>
    <w:multiLevelType w:val="hybridMultilevel"/>
    <w:tmpl w:val="155A65F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2660E4"/>
    <w:multiLevelType w:val="hybridMultilevel"/>
    <w:tmpl w:val="A9F2567A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4" w15:restartNumberingAfterBreak="0">
    <w:nsid w:val="1DD95482"/>
    <w:multiLevelType w:val="hybridMultilevel"/>
    <w:tmpl w:val="919805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B52D85"/>
    <w:multiLevelType w:val="hybridMultilevel"/>
    <w:tmpl w:val="EADA48D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971808"/>
    <w:multiLevelType w:val="hybridMultilevel"/>
    <w:tmpl w:val="3FB8C5D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E5901"/>
    <w:multiLevelType w:val="hybridMultilevel"/>
    <w:tmpl w:val="DE086D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160466"/>
    <w:multiLevelType w:val="hybridMultilevel"/>
    <w:tmpl w:val="919805F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17390D"/>
    <w:multiLevelType w:val="hybridMultilevel"/>
    <w:tmpl w:val="740C8E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522A40"/>
    <w:multiLevelType w:val="hybridMultilevel"/>
    <w:tmpl w:val="1358795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07329F"/>
    <w:multiLevelType w:val="hybridMultilevel"/>
    <w:tmpl w:val="799CB8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7A4DEC"/>
    <w:multiLevelType w:val="hybridMultilevel"/>
    <w:tmpl w:val="F26E2E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894356"/>
    <w:multiLevelType w:val="hybridMultilevel"/>
    <w:tmpl w:val="C9869E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E72366"/>
    <w:multiLevelType w:val="hybridMultilevel"/>
    <w:tmpl w:val="9446E2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A2483E"/>
    <w:multiLevelType w:val="hybridMultilevel"/>
    <w:tmpl w:val="D5B89A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4361FD"/>
    <w:multiLevelType w:val="hybridMultilevel"/>
    <w:tmpl w:val="890AB0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123BC9"/>
    <w:multiLevelType w:val="hybridMultilevel"/>
    <w:tmpl w:val="919805F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263D63"/>
    <w:multiLevelType w:val="hybridMultilevel"/>
    <w:tmpl w:val="9C9ECF60"/>
    <w:lvl w:ilvl="0" w:tplc="04060001">
      <w:start w:val="1"/>
      <w:numFmt w:val="bullet"/>
      <w:lvlText w:val=""/>
      <w:lvlJc w:val="left"/>
      <w:pPr>
        <w:ind w:left="1664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29" w15:restartNumberingAfterBreak="0">
    <w:nsid w:val="68751490"/>
    <w:multiLevelType w:val="hybridMultilevel"/>
    <w:tmpl w:val="30F228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1B78A3"/>
    <w:multiLevelType w:val="hybridMultilevel"/>
    <w:tmpl w:val="C8C2402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BD352B"/>
    <w:multiLevelType w:val="hybridMultilevel"/>
    <w:tmpl w:val="D0F2913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8F34B02"/>
    <w:multiLevelType w:val="hybridMultilevel"/>
    <w:tmpl w:val="845A02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394805"/>
    <w:multiLevelType w:val="hybridMultilevel"/>
    <w:tmpl w:val="FFE6A1D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740B3"/>
    <w:multiLevelType w:val="hybridMultilevel"/>
    <w:tmpl w:val="3E0E235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738672">
    <w:abstractNumId w:val="0"/>
  </w:num>
  <w:num w:numId="2" w16cid:durableId="1169979935">
    <w:abstractNumId w:val="1"/>
  </w:num>
  <w:num w:numId="3" w16cid:durableId="1681735705">
    <w:abstractNumId w:val="2"/>
  </w:num>
  <w:num w:numId="4" w16cid:durableId="1083800123">
    <w:abstractNumId w:val="3"/>
  </w:num>
  <w:num w:numId="5" w16cid:durableId="1501891311">
    <w:abstractNumId w:val="8"/>
  </w:num>
  <w:num w:numId="6" w16cid:durableId="1063285929">
    <w:abstractNumId w:val="4"/>
  </w:num>
  <w:num w:numId="7" w16cid:durableId="459298246">
    <w:abstractNumId w:val="5"/>
  </w:num>
  <w:num w:numId="8" w16cid:durableId="1501114642">
    <w:abstractNumId w:val="6"/>
  </w:num>
  <w:num w:numId="9" w16cid:durableId="865676380">
    <w:abstractNumId w:val="7"/>
  </w:num>
  <w:num w:numId="10" w16cid:durableId="2087026510">
    <w:abstractNumId w:val="9"/>
  </w:num>
  <w:num w:numId="11" w16cid:durableId="371616767">
    <w:abstractNumId w:val="24"/>
  </w:num>
  <w:num w:numId="12" w16cid:durableId="453447215">
    <w:abstractNumId w:val="21"/>
  </w:num>
  <w:num w:numId="13" w16cid:durableId="1105618300">
    <w:abstractNumId w:val="16"/>
  </w:num>
  <w:num w:numId="14" w16cid:durableId="1435319050">
    <w:abstractNumId w:val="20"/>
  </w:num>
  <w:num w:numId="15" w16cid:durableId="1805389233">
    <w:abstractNumId w:val="31"/>
  </w:num>
  <w:num w:numId="16" w16cid:durableId="265501490">
    <w:abstractNumId w:val="18"/>
  </w:num>
  <w:num w:numId="17" w16cid:durableId="1338461582">
    <w:abstractNumId w:val="27"/>
  </w:num>
  <w:num w:numId="18" w16cid:durableId="1106460970">
    <w:abstractNumId w:val="11"/>
  </w:num>
  <w:num w:numId="19" w16cid:durableId="1277984038">
    <w:abstractNumId w:val="14"/>
  </w:num>
  <w:num w:numId="20" w16cid:durableId="2001076363">
    <w:abstractNumId w:val="30"/>
  </w:num>
  <w:num w:numId="21" w16cid:durableId="36508806">
    <w:abstractNumId w:val="13"/>
  </w:num>
  <w:num w:numId="22" w16cid:durableId="740248293">
    <w:abstractNumId w:val="28"/>
  </w:num>
  <w:num w:numId="23" w16cid:durableId="1568153734">
    <w:abstractNumId w:val="29"/>
  </w:num>
  <w:num w:numId="24" w16cid:durableId="1576164400">
    <w:abstractNumId w:val="26"/>
  </w:num>
  <w:num w:numId="25" w16cid:durableId="1405449444">
    <w:abstractNumId w:val="12"/>
  </w:num>
  <w:num w:numId="26" w16cid:durableId="905188529">
    <w:abstractNumId w:val="17"/>
  </w:num>
  <w:num w:numId="27" w16cid:durableId="970091934">
    <w:abstractNumId w:val="10"/>
  </w:num>
  <w:num w:numId="28" w16cid:durableId="1086802314">
    <w:abstractNumId w:val="25"/>
  </w:num>
  <w:num w:numId="29" w16cid:durableId="1581603316">
    <w:abstractNumId w:val="19"/>
  </w:num>
  <w:num w:numId="30" w16cid:durableId="453796259">
    <w:abstractNumId w:val="22"/>
  </w:num>
  <w:num w:numId="31" w16cid:durableId="542984536">
    <w:abstractNumId w:val="33"/>
  </w:num>
  <w:num w:numId="32" w16cid:durableId="240991825">
    <w:abstractNumId w:val="15"/>
  </w:num>
  <w:num w:numId="33" w16cid:durableId="2120372752">
    <w:abstractNumId w:val="23"/>
  </w:num>
  <w:num w:numId="34" w16cid:durableId="1168056043">
    <w:abstractNumId w:val="32"/>
  </w:num>
  <w:num w:numId="35" w16cid:durableId="154930060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embedSystemFonts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autoHyphenation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93A"/>
    <w:rsid w:val="000279C3"/>
    <w:rsid w:val="000355CE"/>
    <w:rsid w:val="00047DBF"/>
    <w:rsid w:val="00051564"/>
    <w:rsid w:val="00056F4B"/>
    <w:rsid w:val="00060297"/>
    <w:rsid w:val="000916C0"/>
    <w:rsid w:val="000929AB"/>
    <w:rsid w:val="000A0787"/>
    <w:rsid w:val="000A54D0"/>
    <w:rsid w:val="000A6F11"/>
    <w:rsid w:val="000C56B3"/>
    <w:rsid w:val="000D175C"/>
    <w:rsid w:val="000D7BF1"/>
    <w:rsid w:val="000E478A"/>
    <w:rsid w:val="000E52EC"/>
    <w:rsid w:val="00102140"/>
    <w:rsid w:val="001047B2"/>
    <w:rsid w:val="00125E1C"/>
    <w:rsid w:val="001348CD"/>
    <w:rsid w:val="0013697A"/>
    <w:rsid w:val="001510EB"/>
    <w:rsid w:val="0015208B"/>
    <w:rsid w:val="0016199F"/>
    <w:rsid w:val="0016798C"/>
    <w:rsid w:val="0017560F"/>
    <w:rsid w:val="00194BD9"/>
    <w:rsid w:val="001A2C5C"/>
    <w:rsid w:val="001C44C3"/>
    <w:rsid w:val="001E1AE6"/>
    <w:rsid w:val="001F28BC"/>
    <w:rsid w:val="001F3CAF"/>
    <w:rsid w:val="00205901"/>
    <w:rsid w:val="002321F4"/>
    <w:rsid w:val="002644A7"/>
    <w:rsid w:val="00270596"/>
    <w:rsid w:val="00294F4E"/>
    <w:rsid w:val="002A7595"/>
    <w:rsid w:val="002F79F3"/>
    <w:rsid w:val="00302727"/>
    <w:rsid w:val="0030337A"/>
    <w:rsid w:val="003054BB"/>
    <w:rsid w:val="0031391F"/>
    <w:rsid w:val="00317143"/>
    <w:rsid w:val="003176AA"/>
    <w:rsid w:val="00336C28"/>
    <w:rsid w:val="003371D6"/>
    <w:rsid w:val="00353D31"/>
    <w:rsid w:val="00354FBD"/>
    <w:rsid w:val="00367D84"/>
    <w:rsid w:val="003754AF"/>
    <w:rsid w:val="0039047D"/>
    <w:rsid w:val="00397C8F"/>
    <w:rsid w:val="003C0F55"/>
    <w:rsid w:val="003C6C0B"/>
    <w:rsid w:val="003E24C6"/>
    <w:rsid w:val="004040D0"/>
    <w:rsid w:val="00407177"/>
    <w:rsid w:val="00424186"/>
    <w:rsid w:val="004409DB"/>
    <w:rsid w:val="00445106"/>
    <w:rsid w:val="00454E04"/>
    <w:rsid w:val="00460880"/>
    <w:rsid w:val="00462A2F"/>
    <w:rsid w:val="00466C0E"/>
    <w:rsid w:val="004773DD"/>
    <w:rsid w:val="00483616"/>
    <w:rsid w:val="004A052E"/>
    <w:rsid w:val="004B6054"/>
    <w:rsid w:val="004D4B86"/>
    <w:rsid w:val="004F2C4D"/>
    <w:rsid w:val="005208CF"/>
    <w:rsid w:val="00521EF4"/>
    <w:rsid w:val="00522B5A"/>
    <w:rsid w:val="00533AA5"/>
    <w:rsid w:val="005655AC"/>
    <w:rsid w:val="005909B4"/>
    <w:rsid w:val="005A6EB6"/>
    <w:rsid w:val="005B19A6"/>
    <w:rsid w:val="005B3756"/>
    <w:rsid w:val="005C3CE1"/>
    <w:rsid w:val="005C6934"/>
    <w:rsid w:val="005E3AA5"/>
    <w:rsid w:val="005F6FFB"/>
    <w:rsid w:val="00604BF4"/>
    <w:rsid w:val="00607D28"/>
    <w:rsid w:val="00620CB0"/>
    <w:rsid w:val="0063353A"/>
    <w:rsid w:val="006348B3"/>
    <w:rsid w:val="00634D59"/>
    <w:rsid w:val="00646719"/>
    <w:rsid w:val="00655415"/>
    <w:rsid w:val="00672DA0"/>
    <w:rsid w:val="006900CD"/>
    <w:rsid w:val="00692C03"/>
    <w:rsid w:val="006B1061"/>
    <w:rsid w:val="006E1045"/>
    <w:rsid w:val="006E68C3"/>
    <w:rsid w:val="006E72BF"/>
    <w:rsid w:val="00704C96"/>
    <w:rsid w:val="00706726"/>
    <w:rsid w:val="00722F96"/>
    <w:rsid w:val="00730D49"/>
    <w:rsid w:val="00767678"/>
    <w:rsid w:val="00771DDD"/>
    <w:rsid w:val="007B79A9"/>
    <w:rsid w:val="007C07D2"/>
    <w:rsid w:val="007D7457"/>
    <w:rsid w:val="007E4A73"/>
    <w:rsid w:val="007E51E0"/>
    <w:rsid w:val="007F3EDC"/>
    <w:rsid w:val="00802757"/>
    <w:rsid w:val="00806D3D"/>
    <w:rsid w:val="008070FF"/>
    <w:rsid w:val="0081772B"/>
    <w:rsid w:val="0083291F"/>
    <w:rsid w:val="00845DE7"/>
    <w:rsid w:val="0086497D"/>
    <w:rsid w:val="00885184"/>
    <w:rsid w:val="008855B9"/>
    <w:rsid w:val="008A652D"/>
    <w:rsid w:val="008B6E5B"/>
    <w:rsid w:val="008C363B"/>
    <w:rsid w:val="008D42B9"/>
    <w:rsid w:val="008E1483"/>
    <w:rsid w:val="008E5A88"/>
    <w:rsid w:val="00937EA6"/>
    <w:rsid w:val="00952F1A"/>
    <w:rsid w:val="009546A6"/>
    <w:rsid w:val="0097116C"/>
    <w:rsid w:val="00973B07"/>
    <w:rsid w:val="0098378F"/>
    <w:rsid w:val="009A4759"/>
    <w:rsid w:val="009A5B27"/>
    <w:rsid w:val="009D03B9"/>
    <w:rsid w:val="009D22D2"/>
    <w:rsid w:val="009D4DA0"/>
    <w:rsid w:val="009D6D20"/>
    <w:rsid w:val="009D7959"/>
    <w:rsid w:val="009E2D39"/>
    <w:rsid w:val="009E5EDB"/>
    <w:rsid w:val="009F43B1"/>
    <w:rsid w:val="00A12C9F"/>
    <w:rsid w:val="00A12CF8"/>
    <w:rsid w:val="00A24D68"/>
    <w:rsid w:val="00A310C1"/>
    <w:rsid w:val="00A3517D"/>
    <w:rsid w:val="00A54CC4"/>
    <w:rsid w:val="00A70B53"/>
    <w:rsid w:val="00A83CDA"/>
    <w:rsid w:val="00A94092"/>
    <w:rsid w:val="00A95B8A"/>
    <w:rsid w:val="00AB5739"/>
    <w:rsid w:val="00AB6144"/>
    <w:rsid w:val="00AF2B08"/>
    <w:rsid w:val="00AF4EFF"/>
    <w:rsid w:val="00AF698D"/>
    <w:rsid w:val="00B03BD0"/>
    <w:rsid w:val="00B207CA"/>
    <w:rsid w:val="00B20F17"/>
    <w:rsid w:val="00B2527C"/>
    <w:rsid w:val="00B34348"/>
    <w:rsid w:val="00B36D4B"/>
    <w:rsid w:val="00B44A33"/>
    <w:rsid w:val="00B46C83"/>
    <w:rsid w:val="00B564E5"/>
    <w:rsid w:val="00B91B38"/>
    <w:rsid w:val="00BA0445"/>
    <w:rsid w:val="00BB6C19"/>
    <w:rsid w:val="00C20258"/>
    <w:rsid w:val="00C43036"/>
    <w:rsid w:val="00C51401"/>
    <w:rsid w:val="00C54109"/>
    <w:rsid w:val="00C74F35"/>
    <w:rsid w:val="00C82CBC"/>
    <w:rsid w:val="00C916C3"/>
    <w:rsid w:val="00C93497"/>
    <w:rsid w:val="00CA617B"/>
    <w:rsid w:val="00CB4E30"/>
    <w:rsid w:val="00CC07E2"/>
    <w:rsid w:val="00CC4A65"/>
    <w:rsid w:val="00CC59AA"/>
    <w:rsid w:val="00CC79F5"/>
    <w:rsid w:val="00CD1994"/>
    <w:rsid w:val="00CF793A"/>
    <w:rsid w:val="00D113DD"/>
    <w:rsid w:val="00D12B8C"/>
    <w:rsid w:val="00D2679A"/>
    <w:rsid w:val="00D321B5"/>
    <w:rsid w:val="00D33291"/>
    <w:rsid w:val="00D410FB"/>
    <w:rsid w:val="00D435BD"/>
    <w:rsid w:val="00D54F82"/>
    <w:rsid w:val="00D552CA"/>
    <w:rsid w:val="00D738AC"/>
    <w:rsid w:val="00D750B5"/>
    <w:rsid w:val="00D86DB3"/>
    <w:rsid w:val="00D92167"/>
    <w:rsid w:val="00D93FA4"/>
    <w:rsid w:val="00DA56E7"/>
    <w:rsid w:val="00DB233A"/>
    <w:rsid w:val="00DC1F38"/>
    <w:rsid w:val="00DD5B72"/>
    <w:rsid w:val="00DF285F"/>
    <w:rsid w:val="00DF5C92"/>
    <w:rsid w:val="00E03BCC"/>
    <w:rsid w:val="00E228D7"/>
    <w:rsid w:val="00E26E22"/>
    <w:rsid w:val="00E276EE"/>
    <w:rsid w:val="00E41118"/>
    <w:rsid w:val="00E47509"/>
    <w:rsid w:val="00E50489"/>
    <w:rsid w:val="00E53E71"/>
    <w:rsid w:val="00E70E20"/>
    <w:rsid w:val="00E737B0"/>
    <w:rsid w:val="00EA0FD3"/>
    <w:rsid w:val="00EA1C64"/>
    <w:rsid w:val="00EA64BB"/>
    <w:rsid w:val="00EB089E"/>
    <w:rsid w:val="00EB14A7"/>
    <w:rsid w:val="00EC32CA"/>
    <w:rsid w:val="00EE5734"/>
    <w:rsid w:val="00EF7B2B"/>
    <w:rsid w:val="00F04C7F"/>
    <w:rsid w:val="00F22B6E"/>
    <w:rsid w:val="00F25BE9"/>
    <w:rsid w:val="00F41E82"/>
    <w:rsid w:val="00F4482A"/>
    <w:rsid w:val="00F57D0F"/>
    <w:rsid w:val="00F74832"/>
    <w:rsid w:val="00F81F2C"/>
    <w:rsid w:val="00F94D01"/>
    <w:rsid w:val="00FC5854"/>
    <w:rsid w:val="00FD0E9D"/>
    <w:rsid w:val="00FF1197"/>
    <w:rsid w:val="00FF6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1EE8F1A"/>
  <w15:chartTrackingRefBased/>
  <w15:docId w15:val="{F9272007-B6FC-49CA-B374-8DD1E50D3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2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798C"/>
    <w:pPr>
      <w:spacing w:line="276" w:lineRule="auto"/>
    </w:pPr>
    <w:rPr>
      <w:rFonts w:ascii="Fighter" w:hAnsi="Fighter"/>
      <w:color w:val="3B3B3B" w:themeColor="text2"/>
      <w:sz w:val="22"/>
      <w:szCs w:val="24"/>
    </w:rPr>
  </w:style>
  <w:style w:type="paragraph" w:styleId="Overskrift1">
    <w:name w:val="heading 1"/>
    <w:aliases w:val="Rubrik"/>
    <w:basedOn w:val="Normal"/>
    <w:next w:val="Normal"/>
    <w:link w:val="Overskrift1Tegn"/>
    <w:qFormat/>
    <w:rsid w:val="0016798C"/>
    <w:pPr>
      <w:keepNext/>
      <w:outlineLvl w:val="0"/>
    </w:pPr>
    <w:rPr>
      <w:rFonts w:ascii="Fighter Overskrift" w:hAnsi="Fighter Overskrift" w:cs="Arial"/>
      <w:bCs/>
      <w:color w:val="F0001D" w:themeColor="accent1"/>
      <w:kern w:val="32"/>
      <w:sz w:val="32"/>
      <w:szCs w:val="32"/>
    </w:rPr>
  </w:style>
  <w:style w:type="paragraph" w:styleId="Overskrift2">
    <w:name w:val="heading 2"/>
    <w:basedOn w:val="Normal"/>
    <w:next w:val="Normal"/>
    <w:qFormat/>
    <w:rsid w:val="0016798C"/>
    <w:pPr>
      <w:keepNext/>
      <w:spacing w:before="240" w:after="60"/>
      <w:outlineLvl w:val="1"/>
    </w:pPr>
    <w:rPr>
      <w:rFonts w:ascii="Fighter Overskrift" w:hAnsi="Fighter Overskrift" w:cs="Arial"/>
      <w:bCs/>
      <w:iCs/>
      <w:color w:val="F0001D" w:themeColor="accent1"/>
      <w:sz w:val="28"/>
      <w:szCs w:val="28"/>
    </w:rPr>
  </w:style>
  <w:style w:type="paragraph" w:styleId="Overskrift3">
    <w:name w:val="heading 3"/>
    <w:basedOn w:val="Normal"/>
    <w:next w:val="Normal"/>
    <w:qFormat/>
    <w:rsid w:val="0016798C"/>
    <w:pPr>
      <w:keepNext/>
      <w:spacing w:before="240" w:after="60"/>
      <w:outlineLvl w:val="2"/>
    </w:pPr>
    <w:rPr>
      <w:rFonts w:ascii="Fighter Light" w:hAnsi="Fighter Light" w:cs="Arial"/>
      <w:bCs/>
      <w:color w:val="F0001D" w:themeColor="text1"/>
      <w:sz w:val="24"/>
      <w:szCs w:val="26"/>
    </w:rPr>
  </w:style>
  <w:style w:type="paragraph" w:styleId="Overskrift4">
    <w:name w:val="heading 4"/>
    <w:basedOn w:val="Normal"/>
    <w:next w:val="Normal"/>
    <w:link w:val="Overskrift4Tegn"/>
    <w:semiHidden/>
    <w:unhideWhenUsed/>
    <w:qFormat/>
    <w:rsid w:val="00771D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F0001D" w:themeColor="accent1"/>
    </w:rPr>
  </w:style>
  <w:style w:type="paragraph" w:styleId="Overskrift5">
    <w:name w:val="heading 5"/>
    <w:basedOn w:val="Normal"/>
    <w:next w:val="Normal"/>
    <w:link w:val="Overskrift5Tegn"/>
    <w:semiHidden/>
    <w:unhideWhenUsed/>
    <w:qFormat/>
    <w:rsid w:val="007E4A7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D9AC82" w:themeColor="accent3"/>
    </w:rPr>
  </w:style>
  <w:style w:type="paragraph" w:styleId="Overskrift6">
    <w:name w:val="heading 6"/>
    <w:basedOn w:val="Normal"/>
    <w:next w:val="Normal"/>
    <w:link w:val="Overskrift6Tegn"/>
    <w:semiHidden/>
    <w:unhideWhenUsed/>
    <w:qFormat/>
    <w:rsid w:val="007E4A7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02243" w:themeColor="accent4"/>
    </w:rPr>
  </w:style>
  <w:style w:type="paragraph" w:styleId="Overskrift7">
    <w:name w:val="heading 7"/>
    <w:basedOn w:val="Normal"/>
    <w:next w:val="Normal"/>
    <w:link w:val="Overskrift7Tegn"/>
    <w:semiHidden/>
    <w:unhideWhenUsed/>
    <w:qFormat/>
    <w:rsid w:val="007E4A7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77000E" w:themeColor="accent1" w:themeShade="7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mellemrubrik">
    <w:name w:val="Overskrift/mellemrubrik"/>
    <w:basedOn w:val="Normal"/>
    <w:rsid w:val="00771DDD"/>
    <w:pPr>
      <w:spacing w:before="100" w:beforeAutospacing="1" w:after="100" w:afterAutospacing="1"/>
    </w:pPr>
    <w:rPr>
      <w:b/>
    </w:rPr>
  </w:style>
  <w:style w:type="paragraph" w:styleId="Sidehoved">
    <w:name w:val="header"/>
    <w:basedOn w:val="Normal"/>
    <w:semiHidden/>
    <w:rsid w:val="006E68C3"/>
    <w:pPr>
      <w:tabs>
        <w:tab w:val="center" w:pos="4819"/>
        <w:tab w:val="right" w:pos="9638"/>
      </w:tabs>
    </w:pPr>
    <w:rPr>
      <w:caps/>
      <w:color w:val="F0001D" w:themeColor="text1"/>
      <w:spacing w:val="10"/>
      <w:sz w:val="15"/>
    </w:rPr>
  </w:style>
  <w:style w:type="paragraph" w:styleId="Sidefod">
    <w:name w:val="footer"/>
    <w:basedOn w:val="Normal"/>
    <w:semiHidden/>
    <w:rsid w:val="000D175C"/>
    <w:pPr>
      <w:tabs>
        <w:tab w:val="center" w:pos="4819"/>
        <w:tab w:val="right" w:pos="9638"/>
      </w:tabs>
    </w:pPr>
    <w:rPr>
      <w:sz w:val="15"/>
    </w:rPr>
  </w:style>
  <w:style w:type="character" w:styleId="Sidetal">
    <w:name w:val="page number"/>
    <w:uiPriority w:val="21"/>
    <w:semiHidden/>
    <w:rPr>
      <w:rFonts w:ascii="Times New Roman" w:hAnsi="Times New Roman"/>
      <w:sz w:val="22"/>
    </w:rPr>
  </w:style>
  <w:style w:type="paragraph" w:customStyle="1" w:styleId="Afdeling">
    <w:name w:val="Afdeling"/>
    <w:basedOn w:val="Normal"/>
    <w:semiHidden/>
    <w:rsid w:val="00634D59"/>
    <w:pPr>
      <w:spacing w:line="240" w:lineRule="exact"/>
      <w:jc w:val="right"/>
    </w:pPr>
    <w:rPr>
      <w:b/>
      <w:noProof/>
      <w:spacing w:val="6"/>
      <w:sz w:val="15"/>
    </w:rPr>
  </w:style>
  <w:style w:type="character" w:styleId="Hyperlink">
    <w:name w:val="Hyperlink"/>
    <w:semiHidden/>
    <w:rPr>
      <w:color w:val="0000FF"/>
      <w:u w:val="single"/>
    </w:rPr>
  </w:style>
  <w:style w:type="paragraph" w:customStyle="1" w:styleId="Adresse">
    <w:name w:val="Adresse"/>
    <w:basedOn w:val="Afdeling"/>
    <w:semiHidden/>
    <w:rsid w:val="00634D59"/>
    <w:pPr>
      <w:spacing w:line="220" w:lineRule="exact"/>
    </w:pPr>
    <w:rPr>
      <w:spacing w:val="4"/>
    </w:rPr>
  </w:style>
  <w:style w:type="paragraph" w:customStyle="1" w:styleId="Protectorlinje">
    <w:name w:val="Protector linje"/>
    <w:basedOn w:val="Adresse"/>
    <w:semiHidden/>
    <w:pPr>
      <w:spacing w:line="200" w:lineRule="exact"/>
    </w:pPr>
    <w:rPr>
      <w:b w:val="0"/>
      <w:sz w:val="11"/>
    </w:rPr>
  </w:style>
  <w:style w:type="paragraph" w:customStyle="1" w:styleId="Adressefelt">
    <w:name w:val="Adressefelt"/>
    <w:basedOn w:val="Normal"/>
    <w:semiHidden/>
    <w:pPr>
      <w:spacing w:line="260" w:lineRule="exact"/>
    </w:pPr>
  </w:style>
  <w:style w:type="table" w:styleId="Tabel-Gitter">
    <w:name w:val="Table Grid"/>
    <w:basedOn w:val="Tabel-Normal"/>
    <w:pPr>
      <w:spacing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dtager">
    <w:name w:val="Modtager"/>
    <w:basedOn w:val="Normal"/>
    <w:rsid w:val="00771DDD"/>
    <w:pPr>
      <w:spacing w:line="250" w:lineRule="exact"/>
    </w:pPr>
    <w:rPr>
      <w:noProof/>
      <w:sz w:val="20"/>
    </w:rPr>
  </w:style>
  <w:style w:type="paragraph" w:styleId="Markeringsbobletekst">
    <w:name w:val="Balloon Text"/>
    <w:basedOn w:val="Normal"/>
    <w:semiHidden/>
    <w:rsid w:val="000D175C"/>
    <w:rPr>
      <w:rFonts w:cs="Tahoma"/>
      <w:sz w:val="16"/>
      <w:szCs w:val="16"/>
    </w:rPr>
  </w:style>
  <w:style w:type="table" w:styleId="Tabel-Hrfin1">
    <w:name w:val="Table Subtle 1"/>
    <w:basedOn w:val="Tabel-Normal"/>
    <w:rsid w:val="001C44C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ittertabel4-farve3">
    <w:name w:val="Grid Table 4 Accent 3"/>
    <w:basedOn w:val="Tabel-Normal"/>
    <w:uiPriority w:val="49"/>
    <w:rsid w:val="001C44C3"/>
    <w:tblPr>
      <w:tblStyleRowBandSize w:val="1"/>
      <w:tblStyleColBandSize w:val="1"/>
      <w:tblBorders>
        <w:top w:val="single" w:sz="4" w:space="0" w:color="E8CDB3" w:themeColor="accent3" w:themeTint="99"/>
        <w:left w:val="single" w:sz="4" w:space="0" w:color="E8CDB3" w:themeColor="accent3" w:themeTint="99"/>
        <w:bottom w:val="single" w:sz="4" w:space="0" w:color="E8CDB3" w:themeColor="accent3" w:themeTint="99"/>
        <w:right w:val="single" w:sz="4" w:space="0" w:color="E8CDB3" w:themeColor="accent3" w:themeTint="99"/>
        <w:insideH w:val="single" w:sz="4" w:space="0" w:color="E8CDB3" w:themeColor="accent3" w:themeTint="99"/>
        <w:insideV w:val="single" w:sz="4" w:space="0" w:color="E8CD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9AC82" w:themeColor="accent3"/>
          <w:left w:val="single" w:sz="4" w:space="0" w:color="D9AC82" w:themeColor="accent3"/>
          <w:bottom w:val="single" w:sz="4" w:space="0" w:color="D9AC82" w:themeColor="accent3"/>
          <w:right w:val="single" w:sz="4" w:space="0" w:color="D9AC82" w:themeColor="accent3"/>
          <w:insideH w:val="nil"/>
          <w:insideV w:val="nil"/>
        </w:tcBorders>
        <w:shd w:val="clear" w:color="auto" w:fill="D9AC82" w:themeFill="accent3"/>
      </w:tcPr>
    </w:tblStylePr>
    <w:tblStylePr w:type="lastRow">
      <w:rPr>
        <w:b/>
        <w:bCs/>
      </w:rPr>
      <w:tblPr/>
      <w:tcPr>
        <w:tcBorders>
          <w:top w:val="double" w:sz="4" w:space="0" w:color="D9AC82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EE5" w:themeFill="accent3" w:themeFillTint="33"/>
      </w:tcPr>
    </w:tblStylePr>
    <w:tblStylePr w:type="band1Horz">
      <w:tblPr/>
      <w:tcPr>
        <w:shd w:val="clear" w:color="auto" w:fill="F7EEE5" w:themeFill="accent3" w:themeFillTint="33"/>
      </w:tcPr>
    </w:tblStylePr>
  </w:style>
  <w:style w:type="character" w:customStyle="1" w:styleId="Overskrift4Tegn">
    <w:name w:val="Overskrift 4 Tegn"/>
    <w:basedOn w:val="Standardskrifttypeiafsnit"/>
    <w:link w:val="Overskrift4"/>
    <w:semiHidden/>
    <w:rsid w:val="00771DDD"/>
    <w:rPr>
      <w:rFonts w:asciiTheme="majorHAnsi" w:eastAsiaTheme="majorEastAsia" w:hAnsiTheme="majorHAnsi" w:cstheme="majorBidi"/>
      <w:i/>
      <w:iCs/>
      <w:color w:val="F0001D" w:themeColor="accent1"/>
      <w:sz w:val="22"/>
      <w:szCs w:val="24"/>
    </w:rPr>
  </w:style>
  <w:style w:type="character" w:styleId="Fremhv">
    <w:name w:val="Emphasis"/>
    <w:basedOn w:val="Standardskrifttypeiafsnit"/>
    <w:qFormat/>
    <w:rsid w:val="00634D59"/>
    <w:rPr>
      <w:rFonts w:asciiTheme="minorHAnsi" w:hAnsiTheme="minorHAnsi"/>
      <w:i/>
      <w:iCs/>
      <w:sz w:val="22"/>
    </w:rPr>
  </w:style>
  <w:style w:type="character" w:styleId="Strk">
    <w:name w:val="Strong"/>
    <w:basedOn w:val="Standardskrifttypeiafsnit"/>
    <w:qFormat/>
    <w:rsid w:val="00634D59"/>
    <w:rPr>
      <w:rFonts w:asciiTheme="minorHAnsi" w:hAnsiTheme="minorHAnsi"/>
      <w:b/>
      <w:bCs/>
      <w:color w:val="3B3B3B" w:themeColor="text2"/>
      <w:sz w:val="22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634D59"/>
    <w:pPr>
      <w:pBdr>
        <w:top w:val="single" w:sz="4" w:space="10" w:color="F0001D" w:themeColor="accent1"/>
        <w:bottom w:val="single" w:sz="4" w:space="10" w:color="F0001D" w:themeColor="accent1"/>
      </w:pBdr>
      <w:spacing w:before="360" w:after="360"/>
      <w:ind w:left="864" w:right="864"/>
      <w:jc w:val="center"/>
    </w:pPr>
    <w:rPr>
      <w:rFonts w:asciiTheme="majorHAnsi" w:hAnsiTheme="majorHAnsi"/>
      <w:iCs/>
      <w:color w:val="F0001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634D59"/>
    <w:rPr>
      <w:rFonts w:asciiTheme="majorHAnsi" w:hAnsiTheme="majorHAnsi"/>
      <w:iCs/>
      <w:color w:val="F0001D" w:themeColor="accent1"/>
      <w:sz w:val="22"/>
      <w:szCs w:val="24"/>
    </w:rPr>
  </w:style>
  <w:style w:type="paragraph" w:styleId="Citat">
    <w:name w:val="Quote"/>
    <w:basedOn w:val="Normal"/>
    <w:next w:val="Normal"/>
    <w:link w:val="CitatTegn"/>
    <w:uiPriority w:val="29"/>
    <w:qFormat/>
    <w:rsid w:val="00634D59"/>
    <w:pPr>
      <w:spacing w:before="200" w:after="160"/>
      <w:ind w:left="864" w:right="864"/>
      <w:jc w:val="center"/>
    </w:pPr>
    <w:rPr>
      <w:i/>
      <w:iCs/>
      <w:color w:val="FF344C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634D59"/>
    <w:rPr>
      <w:rFonts w:asciiTheme="minorHAnsi" w:hAnsiTheme="minorHAnsi"/>
      <w:i/>
      <w:iCs/>
      <w:color w:val="FF344C" w:themeColor="text1" w:themeTint="BF"/>
      <w:sz w:val="22"/>
      <w:szCs w:val="24"/>
    </w:rPr>
  </w:style>
  <w:style w:type="character" w:styleId="Svagfremhvning">
    <w:name w:val="Subtle Emphasis"/>
    <w:basedOn w:val="Standardskrifttypeiafsnit"/>
    <w:uiPriority w:val="19"/>
    <w:rsid w:val="00634D59"/>
    <w:rPr>
      <w:rFonts w:asciiTheme="minorHAnsi" w:hAnsiTheme="minorHAnsi"/>
      <w:i/>
      <w:iCs/>
      <w:color w:val="FF344C" w:themeColor="text1" w:themeTint="BF"/>
      <w:sz w:val="22"/>
    </w:rPr>
  </w:style>
  <w:style w:type="character" w:styleId="Bogenstitel">
    <w:name w:val="Book Title"/>
    <w:basedOn w:val="Standardskrifttypeiafsnit"/>
    <w:uiPriority w:val="33"/>
    <w:rsid w:val="00634D59"/>
    <w:rPr>
      <w:rFonts w:asciiTheme="minorHAnsi" w:hAnsiTheme="minorHAnsi"/>
      <w:b/>
      <w:bCs/>
      <w:i w:val="0"/>
      <w:iCs/>
      <w:spacing w:val="5"/>
    </w:rPr>
  </w:style>
  <w:style w:type="character" w:styleId="Kraftighenvisning">
    <w:name w:val="Intense Reference"/>
    <w:basedOn w:val="Standardskrifttypeiafsnit"/>
    <w:uiPriority w:val="32"/>
    <w:qFormat/>
    <w:rsid w:val="00634D59"/>
    <w:rPr>
      <w:rFonts w:asciiTheme="minorHAnsi" w:hAnsiTheme="minorHAnsi"/>
      <w:b/>
      <w:bCs/>
      <w:smallCaps/>
      <w:color w:val="F0001D" w:themeColor="accent1"/>
      <w:spacing w:val="5"/>
      <w:sz w:val="16"/>
    </w:rPr>
  </w:style>
  <w:style w:type="character" w:styleId="Svaghenvisning">
    <w:name w:val="Subtle Reference"/>
    <w:basedOn w:val="Standardskrifttypeiafsnit"/>
    <w:uiPriority w:val="31"/>
    <w:qFormat/>
    <w:rsid w:val="00634D59"/>
    <w:rPr>
      <w:rFonts w:asciiTheme="minorHAnsi" w:hAnsiTheme="minorHAnsi"/>
      <w:caps w:val="0"/>
      <w:smallCaps w:val="0"/>
      <w:strike w:val="0"/>
      <w:dstrike w:val="0"/>
      <w:vanish w:val="0"/>
      <w:color w:val="FF5064" w:themeColor="text1" w:themeTint="A5"/>
      <w:sz w:val="16"/>
      <w:vertAlign w:val="baseline"/>
    </w:rPr>
  </w:style>
  <w:style w:type="character" w:styleId="Kraftigfremhvning">
    <w:name w:val="Intense Emphasis"/>
    <w:basedOn w:val="Standardskrifttypeiafsnit"/>
    <w:uiPriority w:val="21"/>
    <w:qFormat/>
    <w:rsid w:val="00634D59"/>
    <w:rPr>
      <w:rFonts w:asciiTheme="minorHAnsi" w:hAnsiTheme="minorHAnsi"/>
      <w:b/>
      <w:i w:val="0"/>
      <w:iCs/>
      <w:color w:val="F0001D" w:themeColor="accent1"/>
    </w:rPr>
  </w:style>
  <w:style w:type="character" w:styleId="BesgtLink">
    <w:name w:val="FollowedHyperlink"/>
    <w:basedOn w:val="Standardskrifttypeiafsnit"/>
    <w:rsid w:val="00634D59"/>
    <w:rPr>
      <w:rFonts w:asciiTheme="minorHAnsi" w:hAnsiTheme="minorHAnsi"/>
      <w:color w:val="F0001D" w:themeColor="text1"/>
      <w:u w:val="single"/>
    </w:rPr>
  </w:style>
  <w:style w:type="paragraph" w:styleId="Almindeligtekst">
    <w:name w:val="Plain Text"/>
    <w:basedOn w:val="Normal"/>
    <w:link w:val="AlmindeligtekstTegn"/>
    <w:rsid w:val="00634D59"/>
    <w:rPr>
      <w:rFonts w:cs="Consolas"/>
      <w:szCs w:val="21"/>
    </w:rPr>
  </w:style>
  <w:style w:type="character" w:customStyle="1" w:styleId="AlmindeligtekstTegn">
    <w:name w:val="Almindelig tekst Tegn"/>
    <w:basedOn w:val="Standardskrifttypeiafsnit"/>
    <w:link w:val="Almindeligtekst"/>
    <w:rsid w:val="00634D59"/>
    <w:rPr>
      <w:rFonts w:asciiTheme="minorHAnsi" w:hAnsiTheme="minorHAnsi" w:cs="Consolas"/>
      <w:color w:val="3B3B3B" w:themeColor="text2"/>
      <w:sz w:val="22"/>
      <w:szCs w:val="21"/>
    </w:rPr>
  </w:style>
  <w:style w:type="paragraph" w:styleId="Dato">
    <w:name w:val="Date"/>
    <w:basedOn w:val="Normal"/>
    <w:next w:val="Normal"/>
    <w:link w:val="DatoTegn"/>
    <w:rsid w:val="00FD0E9D"/>
    <w:rPr>
      <w:sz w:val="20"/>
    </w:rPr>
  </w:style>
  <w:style w:type="character" w:customStyle="1" w:styleId="DatoTegn">
    <w:name w:val="Dato Tegn"/>
    <w:basedOn w:val="Standardskrifttypeiafsnit"/>
    <w:link w:val="Dato"/>
    <w:rsid w:val="00FD0E9D"/>
    <w:rPr>
      <w:rFonts w:asciiTheme="minorHAnsi" w:hAnsiTheme="minorHAnsi"/>
      <w:color w:val="3B3B3B" w:themeColor="text2"/>
      <w:szCs w:val="24"/>
    </w:rPr>
  </w:style>
  <w:style w:type="character" w:styleId="Fodnotehenvisning">
    <w:name w:val="footnote reference"/>
    <w:basedOn w:val="Standardskrifttypeiafsnit"/>
    <w:rsid w:val="00634D59"/>
    <w:rPr>
      <w:rFonts w:asciiTheme="minorHAnsi" w:hAnsiTheme="minorHAnsi"/>
      <w:vertAlign w:val="superscript"/>
    </w:rPr>
  </w:style>
  <w:style w:type="paragraph" w:styleId="NormalWeb">
    <w:name w:val="Normal (Web)"/>
    <w:basedOn w:val="Normal"/>
    <w:rsid w:val="00634D59"/>
    <w:rPr>
      <w:sz w:val="24"/>
    </w:rPr>
  </w:style>
  <w:style w:type="paragraph" w:styleId="Modtageradresse">
    <w:name w:val="envelope address"/>
    <w:basedOn w:val="Normal"/>
    <w:rsid w:val="00634D59"/>
    <w:pPr>
      <w:framePr w:w="7920" w:h="1980" w:hRule="exact" w:hSpace="141" w:wrap="auto" w:hAnchor="page" w:xAlign="center" w:yAlign="bottom"/>
    </w:pPr>
    <w:rPr>
      <w:rFonts w:asciiTheme="majorHAnsi" w:eastAsiaTheme="majorEastAsia" w:hAnsiTheme="majorHAnsi" w:cstheme="majorBidi"/>
    </w:r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34D59"/>
    <w:pPr>
      <w:keepLines/>
      <w:spacing w:before="240"/>
      <w:outlineLvl w:val="9"/>
    </w:pPr>
    <w:rPr>
      <w:rFonts w:eastAsiaTheme="majorEastAsia" w:cstheme="majorBidi"/>
      <w:b/>
      <w:bCs w:val="0"/>
      <w:kern w:val="0"/>
    </w:rPr>
  </w:style>
  <w:style w:type="character" w:customStyle="1" w:styleId="Hashtag1">
    <w:name w:val="Hashtag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customStyle="1" w:styleId="Omtal1">
    <w:name w:val="Omtal1"/>
    <w:basedOn w:val="Standardskrifttypeiafsnit"/>
    <w:uiPriority w:val="99"/>
    <w:semiHidden/>
    <w:unhideWhenUsed/>
    <w:rsid w:val="00634D59"/>
    <w:rPr>
      <w:rFonts w:asciiTheme="minorHAnsi" w:hAnsiTheme="minorHAnsi"/>
      <w:color w:val="202243" w:themeColor="accent4"/>
      <w:shd w:val="clear" w:color="auto" w:fill="E1DFDD"/>
    </w:rPr>
  </w:style>
  <w:style w:type="character" w:styleId="Pladsholdertekst">
    <w:name w:val="Placeholder Text"/>
    <w:basedOn w:val="Standardskrifttypeiafsnit"/>
    <w:uiPriority w:val="99"/>
    <w:semiHidden/>
    <w:rsid w:val="00634D59"/>
    <w:rPr>
      <w:rFonts w:asciiTheme="minorHAnsi" w:hAnsiTheme="minorHAnsi"/>
      <w:color w:val="808080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34D59"/>
    <w:rPr>
      <w:rFonts w:asciiTheme="minorHAnsi" w:hAnsiTheme="minorHAnsi"/>
      <w:color w:val="0000FF"/>
      <w:u w:val="single"/>
      <w:shd w:val="clear" w:color="auto" w:fill="F3F2F1"/>
    </w:rPr>
  </w:style>
  <w:style w:type="character" w:customStyle="1" w:styleId="SmartHyperlink1">
    <w:name w:val="Smart Hyperlink1"/>
    <w:basedOn w:val="Standardskrifttypeiafsnit"/>
    <w:uiPriority w:val="99"/>
    <w:semiHidden/>
    <w:unhideWhenUsed/>
    <w:rsid w:val="00634D59"/>
    <w:rPr>
      <w:rFonts w:asciiTheme="minorHAnsi" w:hAnsiTheme="minorHAns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34D59"/>
    <w:rPr>
      <w:rFonts w:asciiTheme="minorHAnsi" w:hAnsiTheme="minorHAnsi"/>
      <w:color w:val="605E5C"/>
      <w:shd w:val="clear" w:color="auto" w:fill="E1DFDD"/>
    </w:rPr>
  </w:style>
  <w:style w:type="character" w:customStyle="1" w:styleId="Overskrift5Tegn">
    <w:name w:val="Overskrift 5 Tegn"/>
    <w:basedOn w:val="Standardskrifttypeiafsnit"/>
    <w:link w:val="Overskrift5"/>
    <w:semiHidden/>
    <w:rsid w:val="007E4A73"/>
    <w:rPr>
      <w:rFonts w:asciiTheme="majorHAnsi" w:eastAsiaTheme="majorEastAsia" w:hAnsiTheme="majorHAnsi" w:cstheme="majorBidi"/>
      <w:color w:val="D9AC82" w:themeColor="accent3"/>
      <w:sz w:val="22"/>
      <w:szCs w:val="24"/>
    </w:rPr>
  </w:style>
  <w:style w:type="character" w:customStyle="1" w:styleId="Overskrift6Tegn">
    <w:name w:val="Overskrift 6 Tegn"/>
    <w:basedOn w:val="Standardskrifttypeiafsnit"/>
    <w:link w:val="Overskrift6"/>
    <w:semiHidden/>
    <w:rsid w:val="007E4A73"/>
    <w:rPr>
      <w:rFonts w:asciiTheme="majorHAnsi" w:eastAsiaTheme="majorEastAsia" w:hAnsiTheme="majorHAnsi" w:cstheme="majorBidi"/>
      <w:color w:val="202243" w:themeColor="accent4"/>
      <w:sz w:val="22"/>
      <w:szCs w:val="24"/>
    </w:rPr>
  </w:style>
  <w:style w:type="character" w:customStyle="1" w:styleId="Overskrift7Tegn">
    <w:name w:val="Overskrift 7 Tegn"/>
    <w:basedOn w:val="Standardskrifttypeiafsnit"/>
    <w:link w:val="Overskrift7"/>
    <w:semiHidden/>
    <w:rsid w:val="007E4A73"/>
    <w:rPr>
      <w:rFonts w:asciiTheme="majorHAnsi" w:eastAsiaTheme="majorEastAsia" w:hAnsiTheme="majorHAnsi" w:cstheme="majorBidi"/>
      <w:iCs/>
      <w:color w:val="77000E" w:themeColor="accent1" w:themeShade="7F"/>
      <w:sz w:val="22"/>
      <w:szCs w:val="24"/>
    </w:rPr>
  </w:style>
  <w:style w:type="character" w:styleId="Kommentarhenvisning">
    <w:name w:val="annotation reference"/>
    <w:basedOn w:val="Standardskrifttypeiafsnit"/>
    <w:rsid w:val="000D175C"/>
    <w:rPr>
      <w:rFonts w:asciiTheme="minorHAnsi" w:hAnsiTheme="minorHAnsi"/>
      <w:sz w:val="16"/>
      <w:szCs w:val="16"/>
    </w:rPr>
  </w:style>
  <w:style w:type="character" w:styleId="Linjenummer">
    <w:name w:val="line number"/>
    <w:basedOn w:val="Standardskrifttypeiafsnit"/>
    <w:rsid w:val="000D175C"/>
    <w:rPr>
      <w:rFonts w:asciiTheme="minorHAnsi" w:hAnsiTheme="minorHAnsi"/>
    </w:rPr>
  </w:style>
  <w:style w:type="paragraph" w:styleId="Makrotekst">
    <w:name w:val="macro"/>
    <w:link w:val="MakrotekstTegn"/>
    <w:rsid w:val="000D175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Theme="minorHAnsi" w:hAnsiTheme="minorHAnsi" w:cs="Consolas"/>
      <w:color w:val="3B3B3B" w:themeColor="text2"/>
    </w:rPr>
  </w:style>
  <w:style w:type="character" w:customStyle="1" w:styleId="MakrotekstTegn">
    <w:name w:val="Makrotekst Tegn"/>
    <w:basedOn w:val="Standardskrifttypeiafsnit"/>
    <w:link w:val="Makrotekst"/>
    <w:rsid w:val="000D175C"/>
    <w:rPr>
      <w:rFonts w:asciiTheme="minorHAnsi" w:hAnsiTheme="minorHAnsi" w:cs="Consolas"/>
      <w:color w:val="3B3B3B" w:themeColor="text2"/>
    </w:rPr>
  </w:style>
  <w:style w:type="paragraph" w:styleId="Listeafsnit">
    <w:name w:val="List Paragraph"/>
    <w:basedOn w:val="Normal"/>
    <w:uiPriority w:val="34"/>
    <w:qFormat/>
    <w:rsid w:val="000355CE"/>
    <w:pPr>
      <w:ind w:left="720"/>
      <w:contextualSpacing/>
    </w:pPr>
  </w:style>
  <w:style w:type="character" w:customStyle="1" w:styleId="Overskrift1Tegn">
    <w:name w:val="Overskrift 1 Tegn"/>
    <w:aliases w:val="Rubrik Tegn"/>
    <w:basedOn w:val="Standardskrifttypeiafsnit"/>
    <w:link w:val="Overskrift1"/>
    <w:rsid w:val="00604BF4"/>
    <w:rPr>
      <w:rFonts w:ascii="Fighter Overskrift" w:hAnsi="Fighter Overskrift" w:cs="Arial"/>
      <w:bCs/>
      <w:color w:val="F0001D" w:themeColor="accent1"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8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s\OneDrive%20-%20Kraeftens%20Bekaempelse\Dokumenter\Notat%20skabelon.dotx" TargetMode="External"/></Relationships>
</file>

<file path=word/theme/theme1.xml><?xml version="1.0" encoding="utf-8"?>
<a:theme xmlns:a="http://schemas.openxmlformats.org/drawingml/2006/main" name="KraeftensBekaempelseWord">
  <a:themeElements>
    <a:clrScheme name="Kr">
      <a:dk1>
        <a:srgbClr val="F0001D"/>
      </a:dk1>
      <a:lt1>
        <a:srgbClr val="FFFFFF"/>
      </a:lt1>
      <a:dk2>
        <a:srgbClr val="3B3B3B"/>
      </a:dk2>
      <a:lt2>
        <a:srgbClr val="FFFFFF"/>
      </a:lt2>
      <a:accent1>
        <a:srgbClr val="F0001D"/>
      </a:accent1>
      <a:accent2>
        <a:srgbClr val="DEDAD6"/>
      </a:accent2>
      <a:accent3>
        <a:srgbClr val="D9AC82"/>
      </a:accent3>
      <a:accent4>
        <a:srgbClr val="202243"/>
      </a:accent4>
      <a:accent5>
        <a:srgbClr val="82A9D9"/>
      </a:accent5>
      <a:accent6>
        <a:srgbClr val="82D9C9"/>
      </a:accent6>
      <a:hlink>
        <a:srgbClr val="F0001D"/>
      </a:hlink>
      <a:folHlink>
        <a:srgbClr val="3B3B3B"/>
      </a:folHlink>
    </a:clrScheme>
    <a:fontScheme name="Fighter Word">
      <a:majorFont>
        <a:latin typeface="Fighter Word Overskrift"/>
        <a:ea typeface=""/>
        <a:cs typeface=""/>
      </a:majorFont>
      <a:minorFont>
        <a:latin typeface="Fighter Wor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>
          <a:solidFill>
            <a:schemeClr val="tx2"/>
          </a:solidFill>
          <a:headEnd type="none"/>
          <a:tailEnd type="none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KraeftensBekaempelseWord" id="{9880EE93-18E8-B748-9541-8CA01F6CBECB}" vid="{F4BD5B0C-B966-7943-ABF2-297F471CCCA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E77D4EFB888E4898CB91E6C07A0440" ma:contentTypeVersion="20" ma:contentTypeDescription="Opret et nyt dokument." ma:contentTypeScope="" ma:versionID="1645e474a8a7d88947d357242b13102c">
  <xsd:schema xmlns:xsd="http://www.w3.org/2001/XMLSchema" xmlns:xs="http://www.w3.org/2001/XMLSchema" xmlns:p="http://schemas.microsoft.com/office/2006/metadata/properties" xmlns:ns2="f38b6d5e-4309-4326-a1a2-664f17f3acb8" xmlns:ns3="55fb0946-3043-45ea-910c-ee09d3f8a5dc" targetNamespace="http://schemas.microsoft.com/office/2006/metadata/properties" ma:root="true" ma:fieldsID="11c290c25554a5fef9a9348ae91bef24" ns2:_="" ns3:_="">
    <xsd:import namespace="f38b6d5e-4309-4326-a1a2-664f17f3acb8"/>
    <xsd:import namespace="55fb0946-3043-45ea-910c-ee09d3f8a5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8b6d5e-4309-4326-a1a2-664f17f3ac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22326893-d167-47d4-9a45-6c9c6b2efaf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fb0946-3043-45ea-910c-ee09d3f8a5d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f164fd9-bd6b-44a4-8c75-c828098015f5}" ma:internalName="TaxCatchAll" ma:showField="CatchAllData" ma:web="55fb0946-3043-45ea-910c-ee09d3f8a5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5fb0946-3043-45ea-910c-ee09d3f8a5dc"/>
    <lcf76f155ced4ddcb4097134ff3c332f xmlns="f38b6d5e-4309-4326-a1a2-664f17f3acb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22326893-d167-47d4-9a45-6c9c6b2efaff" ContentTypeId="0x0101" PreviousValue="false"/>
</file>

<file path=customXml/itemProps1.xml><?xml version="1.0" encoding="utf-8"?>
<ds:datastoreItem xmlns:ds="http://schemas.openxmlformats.org/officeDocument/2006/customXml" ds:itemID="{5D700C38-3183-4A18-AE1E-541CF3AB8A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8b6d5e-4309-4326-a1a2-664f17f3acb8"/>
    <ds:schemaRef ds:uri="55fb0946-3043-45ea-910c-ee09d3f8a5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ACEBCCA-44C0-4AAF-AFFD-14D7D997ACF0}">
  <ds:schemaRefs>
    <ds:schemaRef ds:uri="55fb0946-3043-45ea-910c-ee09d3f8a5dc"/>
    <ds:schemaRef ds:uri="http://schemas.microsoft.com/office/infopath/2007/PartnerControls"/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f38b6d5e-4309-4326-a1a2-664f17f3acb8"/>
  </ds:schemaRefs>
</ds:datastoreItem>
</file>

<file path=customXml/itemProps3.xml><?xml version="1.0" encoding="utf-8"?>
<ds:datastoreItem xmlns:ds="http://schemas.openxmlformats.org/officeDocument/2006/customXml" ds:itemID="{AB6AB3CE-AEFE-4E71-BBBD-533C51FB42F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1968980-16A8-43E5-8D50-B4B7ED145E23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 skabelon.dotx</Template>
  <TotalTime>122</TotalTime>
  <Pages>3</Pages>
  <Words>611</Words>
  <Characters>3871</Characters>
  <Application>Microsoft Office Word</Application>
  <DocSecurity>0</DocSecurity>
  <Lines>32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4474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Koefoed Schwab</dc:creator>
  <cp:keywords/>
  <dc:description/>
  <cp:lastModifiedBy>Jakob Guldberg Madsen</cp:lastModifiedBy>
  <cp:revision>11</cp:revision>
  <cp:lastPrinted>2006-11-08T08:21:00Z</cp:lastPrinted>
  <dcterms:created xsi:type="dcterms:W3CDTF">2025-05-08T10:59:00Z</dcterms:created>
  <dcterms:modified xsi:type="dcterms:W3CDTF">2025-05-09T08:49:00Z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0x010100C0E77D4EFB888E4898CB91E6C07A0440</vt:lpwstr>
  </property>
  <property fmtid="{D5CDD505-2E9C-101B-9397-08002B2CF9AE}" pid="3" name="MediaServiceImageTags">
    <vt:lpwstr/>
  </property>
</Properties>
</file>