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A55A8" w14:textId="77777777" w:rsidR="0095162E" w:rsidRDefault="0095162E" w:rsidP="0095162E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201C6BD2" wp14:editId="7D61146D">
            <wp:extent cx="2126511" cy="623849"/>
            <wp:effectExtent l="0" t="0" r="762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E219" w14:textId="4826E397" w:rsidR="0095162E" w:rsidRDefault="0095162E" w:rsidP="0095162E">
      <w:pPr>
        <w:jc w:val="center"/>
        <w:rPr>
          <w:rStyle w:val="Fremhv"/>
          <w:i w:val="0"/>
          <w:iCs w:val="0"/>
        </w:rPr>
      </w:pPr>
    </w:p>
    <w:p w14:paraId="16F600AF" w14:textId="77777777" w:rsidR="0095162E" w:rsidRDefault="0095162E" w:rsidP="0095162E">
      <w:pPr>
        <w:jc w:val="center"/>
        <w:rPr>
          <w:rStyle w:val="Fremhv"/>
          <w:i w:val="0"/>
          <w:iCs w:val="0"/>
        </w:rPr>
      </w:pPr>
    </w:p>
    <w:p w14:paraId="7352D1A4" w14:textId="77777777" w:rsidR="0095162E" w:rsidRDefault="0095162E" w:rsidP="0095162E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4B416462" w14:textId="77777777" w:rsidR="0095162E" w:rsidRDefault="0095162E" w:rsidP="0095162E">
      <w:pPr>
        <w:rPr>
          <w:color w:val="auto"/>
          <w:sz w:val="28"/>
        </w:rPr>
      </w:pPr>
    </w:p>
    <w:p w14:paraId="26B4DB58" w14:textId="77777777" w:rsidR="0095162E" w:rsidRPr="001F77CF" w:rsidRDefault="0095162E" w:rsidP="0095162E">
      <w:pPr>
        <w:rPr>
          <w:rFonts w:ascii="Fighter" w:hAnsi="Fighter"/>
          <w:b/>
          <w:color w:val="F00091"/>
          <w:sz w:val="28"/>
        </w:rPr>
      </w:pPr>
      <w:r w:rsidRPr="001F77CF">
        <w:rPr>
          <w:rFonts w:ascii="Fighter" w:hAnsi="Fighter"/>
          <w:b/>
          <w:color w:val="F00091"/>
          <w:sz w:val="28"/>
        </w:rPr>
        <w:t xml:space="preserve">Støt min personlige indsamling til Pink Cup og brystkræftsagen. </w:t>
      </w:r>
    </w:p>
    <w:p w14:paraId="034F8D59" w14:textId="0882761E" w:rsidR="0095162E" w:rsidRDefault="0095162E" w:rsidP="0095162E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 w:rsidR="00246427"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1DEE42A9" w14:textId="77777777" w:rsidR="0095162E" w:rsidRPr="00B45C5A" w:rsidRDefault="0095162E" w:rsidP="0095162E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58801122" w14:textId="77777777" w:rsidR="0095162E" w:rsidRDefault="0095162E" w:rsidP="0095162E">
      <w:pPr>
        <w:rPr>
          <w:rFonts w:ascii="Fighter" w:hAnsi="Fighter"/>
          <w:sz w:val="28"/>
        </w:rPr>
      </w:pPr>
    </w:p>
    <w:p w14:paraId="441E179F" w14:textId="190856F3" w:rsidR="0095162E" w:rsidRDefault="0095162E" w:rsidP="0095162E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</w:t>
      </w:r>
      <w:r w:rsidR="00246427"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  <w:u w:val="single"/>
        </w:rPr>
        <w:t xml:space="preserve">            </w:t>
      </w:r>
      <w:r w:rsidR="00246427"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  <w:u w:val="single"/>
        </w:rPr>
        <w:t xml:space="preserve">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</w:t>
      </w:r>
      <w:r w:rsidR="00246427">
        <w:rPr>
          <w:rFonts w:ascii="Fighter" w:hAnsi="Fighter"/>
          <w:sz w:val="28"/>
          <w:u w:val="single"/>
        </w:rPr>
        <w:t xml:space="preserve">    </w:t>
      </w:r>
      <w:r>
        <w:rPr>
          <w:rFonts w:ascii="Fighter" w:hAnsi="Fighter"/>
          <w:sz w:val="28"/>
          <w:u w:val="single"/>
        </w:rPr>
        <w:t xml:space="preserve">  </w:t>
      </w:r>
      <w:r>
        <w:rPr>
          <w:rFonts w:ascii="Fighter" w:hAnsi="Fighter"/>
          <w:sz w:val="28"/>
        </w:rPr>
        <w:t xml:space="preserve"> kr. </w:t>
      </w:r>
    </w:p>
    <w:p w14:paraId="517D1989" w14:textId="77777777" w:rsidR="0095162E" w:rsidRDefault="0095162E" w:rsidP="0095162E">
      <w:pPr>
        <w:rPr>
          <w:rFonts w:ascii="Fighter" w:hAnsi="Fighter"/>
          <w:sz w:val="28"/>
        </w:rPr>
      </w:pPr>
    </w:p>
    <w:p w14:paraId="385D3C6F" w14:textId="256DACA0" w:rsidR="004F57F4" w:rsidRDefault="0095162E" w:rsidP="0095162E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 w:rsidR="00246427"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 w:rsidR="00246427"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</w:t>
      </w:r>
      <w:r w:rsidR="004F57F4">
        <w:rPr>
          <w:rFonts w:ascii="Fighter" w:hAnsi="Fighter"/>
          <w:sz w:val="28"/>
        </w:rPr>
        <w:t>hul,</w:t>
      </w:r>
      <w:r>
        <w:rPr>
          <w:rFonts w:ascii="Fighter" w:hAnsi="Fighter"/>
          <w:sz w:val="28"/>
        </w:rPr>
        <w:t xml:space="preserve"> </w:t>
      </w:r>
      <w:r w:rsidR="00246427"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</w:t>
      </w:r>
      <w:r w:rsidR="004F57F4">
        <w:rPr>
          <w:rFonts w:ascii="Fighter" w:hAnsi="Fighter"/>
          <w:sz w:val="28"/>
        </w:rPr>
        <w:t>,</w:t>
      </w:r>
      <w:r>
        <w:rPr>
          <w:rFonts w:ascii="Fighter" w:hAnsi="Fighter"/>
          <w:sz w:val="28"/>
        </w:rPr>
        <w:t xml:space="preserve"> som</w:t>
      </w:r>
      <w:r w:rsidR="004F57F4"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 w:rsidR="004F57F4">
        <w:rPr>
          <w:rFonts w:ascii="Fighter" w:hAnsi="Fighter"/>
          <w:sz w:val="28"/>
        </w:rPr>
        <w:t xml:space="preserve"> </w:t>
      </w:r>
      <w:r w:rsidR="004F57F4" w:rsidRPr="004F57F4">
        <w:rPr>
          <w:rFonts w:ascii="Fighter" w:hAnsi="Fighter"/>
          <w:color w:val="FFFFFF" w:themeColor="background1"/>
          <w:sz w:val="28"/>
        </w:rPr>
        <w:t>x</w:t>
      </w:r>
    </w:p>
    <w:p w14:paraId="75600B6A" w14:textId="74C2A988" w:rsidR="004F57F4" w:rsidRPr="004F57F4" w:rsidRDefault="004F57F4" w:rsidP="0095162E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08DC4E7A" w14:textId="5B5A1261" w:rsidR="00A23C4A" w:rsidRPr="004F57F4" w:rsidRDefault="0095162E" w:rsidP="0095162E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2345B5">
        <w:rPr>
          <w:rFonts w:ascii="Fighter" w:hAnsi="Fighter"/>
          <w:sz w:val="28"/>
        </w:rPr>
        <w:t>202</w:t>
      </w:r>
      <w:r w:rsidR="007261EB">
        <w:rPr>
          <w:rFonts w:ascii="Fighter" w:hAnsi="Fighter"/>
          <w:sz w:val="28"/>
        </w:rPr>
        <w:t>5</w:t>
      </w:r>
      <w:r>
        <w:rPr>
          <w:rFonts w:ascii="Fighter" w:hAnsi="Fighter"/>
          <w:sz w:val="28"/>
        </w:rPr>
        <w:t xml:space="preserve">.   </w:t>
      </w:r>
    </w:p>
    <w:p w14:paraId="7BDCCB91" w14:textId="219011A1" w:rsidR="00A23C4A" w:rsidRDefault="00A23C4A" w:rsidP="00A23C4A">
      <w:pPr>
        <w:jc w:val="center"/>
        <w:rPr>
          <w:rStyle w:val="Fremhv"/>
          <w:i w:val="0"/>
          <w:iCs w:val="0"/>
        </w:rPr>
      </w:pPr>
    </w:p>
    <w:p w14:paraId="59B010BC" w14:textId="527EDB74" w:rsidR="0095162E" w:rsidRDefault="0095162E" w:rsidP="00A23C4A">
      <w:pPr>
        <w:jc w:val="center"/>
        <w:rPr>
          <w:rStyle w:val="Fremhv"/>
          <w:i w:val="0"/>
          <w:iCs w:val="0"/>
        </w:rPr>
      </w:pPr>
    </w:p>
    <w:p w14:paraId="67B5E534" w14:textId="77777777" w:rsidR="0095162E" w:rsidRDefault="0095162E" w:rsidP="00A23C4A">
      <w:pPr>
        <w:jc w:val="center"/>
        <w:rPr>
          <w:rStyle w:val="Fremhv"/>
          <w:i w:val="0"/>
          <w:iCs w:val="0"/>
        </w:rPr>
      </w:pPr>
    </w:p>
    <w:p w14:paraId="7225C052" w14:textId="1059A232" w:rsidR="00A23C4A" w:rsidRDefault="00A23C4A" w:rsidP="00A23C4A">
      <w:pPr>
        <w:jc w:val="center"/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A7778" wp14:editId="1869F5FA">
                <wp:simplePos x="0" y="0"/>
                <wp:positionH relativeFrom="column">
                  <wp:posOffset>-629285</wp:posOffset>
                </wp:positionH>
                <wp:positionV relativeFrom="paragraph">
                  <wp:posOffset>227017</wp:posOffset>
                </wp:positionV>
                <wp:extent cx="7533005" cy="0"/>
                <wp:effectExtent l="0" t="0" r="10795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300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F269B" id="Lige forbindelse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5pt,17.9pt" to="543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" strokecolor="#202243 [3207]">
                <v:stroke dashstyle="dash"/>
              </v:line>
            </w:pict>
          </mc:Fallback>
        </mc:AlternateContent>
      </w:r>
    </w:p>
    <w:p w14:paraId="1EDF1170" w14:textId="1CD8B992" w:rsidR="00A23C4A" w:rsidRDefault="00A23C4A" w:rsidP="00A23C4A">
      <w:pPr>
        <w:jc w:val="center"/>
        <w:rPr>
          <w:rStyle w:val="Fremhv"/>
          <w:i w:val="0"/>
          <w:iCs w:val="0"/>
        </w:rPr>
      </w:pPr>
    </w:p>
    <w:p w14:paraId="4153D162" w14:textId="77777777" w:rsidR="00B45C5A" w:rsidRPr="00B45C5A" w:rsidRDefault="00B45C5A" w:rsidP="00A23C4A">
      <w:pPr>
        <w:jc w:val="center"/>
        <w:rPr>
          <w:rStyle w:val="Fremhv"/>
          <w:i w:val="0"/>
          <w:iCs w:val="0"/>
          <w:sz w:val="18"/>
        </w:rPr>
      </w:pPr>
    </w:p>
    <w:p w14:paraId="747A588B" w14:textId="38AE153F" w:rsidR="00A23C4A" w:rsidRPr="00B45C5A" w:rsidRDefault="00A23C4A" w:rsidP="00A23C4A">
      <w:pPr>
        <w:jc w:val="center"/>
        <w:rPr>
          <w:rStyle w:val="Fremhv"/>
          <w:i w:val="0"/>
          <w:iCs w:val="0"/>
          <w:sz w:val="18"/>
        </w:rPr>
      </w:pPr>
    </w:p>
    <w:p w14:paraId="0971DDB8" w14:textId="77777777" w:rsidR="00A23C4A" w:rsidRDefault="00A23C4A" w:rsidP="00A23C4A">
      <w:pPr>
        <w:jc w:val="center"/>
        <w:rPr>
          <w:rStyle w:val="Fremhv"/>
          <w:i w:val="0"/>
          <w:iCs w:val="0"/>
        </w:rPr>
      </w:pPr>
    </w:p>
    <w:p w14:paraId="40B0B0D0" w14:textId="77777777" w:rsidR="004F57F4" w:rsidRDefault="004F57F4" w:rsidP="004F57F4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55FEB30A" wp14:editId="2727675E">
            <wp:extent cx="2126511" cy="623849"/>
            <wp:effectExtent l="0" t="0" r="762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02E3" w14:textId="77777777" w:rsidR="004F57F4" w:rsidRDefault="004F57F4" w:rsidP="004F57F4">
      <w:pPr>
        <w:jc w:val="center"/>
        <w:rPr>
          <w:rStyle w:val="Fremhv"/>
          <w:i w:val="0"/>
          <w:iCs w:val="0"/>
        </w:rPr>
      </w:pPr>
    </w:p>
    <w:p w14:paraId="1187AAD0" w14:textId="77777777" w:rsidR="004F57F4" w:rsidRDefault="004F57F4" w:rsidP="004F57F4">
      <w:pPr>
        <w:jc w:val="center"/>
        <w:rPr>
          <w:rStyle w:val="Fremhv"/>
          <w:i w:val="0"/>
          <w:iCs w:val="0"/>
        </w:rPr>
      </w:pPr>
    </w:p>
    <w:p w14:paraId="1CB0BA11" w14:textId="77777777" w:rsidR="004F57F4" w:rsidRDefault="004F57F4" w:rsidP="004F57F4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42DEE31C" w14:textId="77777777" w:rsidR="004F57F4" w:rsidRDefault="004F57F4" w:rsidP="004F57F4">
      <w:pPr>
        <w:rPr>
          <w:color w:val="auto"/>
          <w:sz w:val="28"/>
        </w:rPr>
      </w:pPr>
    </w:p>
    <w:p w14:paraId="7BBB8734" w14:textId="77777777" w:rsidR="004F57F4" w:rsidRPr="001F77CF" w:rsidRDefault="004F57F4" w:rsidP="004F57F4">
      <w:pPr>
        <w:rPr>
          <w:rFonts w:ascii="Fighter" w:hAnsi="Fighter"/>
          <w:b/>
          <w:color w:val="F00091"/>
          <w:sz w:val="28"/>
        </w:rPr>
      </w:pPr>
      <w:r w:rsidRPr="001F77CF">
        <w:rPr>
          <w:rFonts w:ascii="Fighter" w:hAnsi="Fighter"/>
          <w:b/>
          <w:color w:val="F00091"/>
          <w:sz w:val="28"/>
        </w:rPr>
        <w:t xml:space="preserve">Støt min personlige indsamling til Pink Cup og brystkræftsagen. </w:t>
      </w:r>
    </w:p>
    <w:p w14:paraId="643ED484" w14:textId="77777777" w:rsidR="004F57F4" w:rsidRDefault="004F57F4" w:rsidP="004F57F4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596BCB41" w14:textId="77777777" w:rsidR="004F57F4" w:rsidRPr="00B45C5A" w:rsidRDefault="004F57F4" w:rsidP="004F57F4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17616DC2" w14:textId="77777777" w:rsidR="004F57F4" w:rsidRDefault="004F57F4" w:rsidP="004F57F4">
      <w:pPr>
        <w:rPr>
          <w:rFonts w:ascii="Fighter" w:hAnsi="Fighter"/>
          <w:sz w:val="28"/>
        </w:rPr>
      </w:pPr>
    </w:p>
    <w:p w14:paraId="0FBC6998" w14:textId="77777777" w:rsidR="004F57F4" w:rsidRDefault="004F57F4" w:rsidP="004F57F4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      </w:t>
      </w:r>
      <w:r>
        <w:rPr>
          <w:rFonts w:ascii="Fighter" w:hAnsi="Fighter"/>
          <w:sz w:val="28"/>
        </w:rPr>
        <w:t xml:space="preserve"> kr. </w:t>
      </w:r>
    </w:p>
    <w:p w14:paraId="4A2BB5F3" w14:textId="77777777" w:rsidR="004F57F4" w:rsidRDefault="004F57F4" w:rsidP="004F57F4">
      <w:pPr>
        <w:rPr>
          <w:rFonts w:ascii="Fighter" w:hAnsi="Fighter"/>
          <w:sz w:val="28"/>
        </w:rPr>
      </w:pPr>
    </w:p>
    <w:p w14:paraId="09EFFAEE" w14:textId="7B844313" w:rsidR="004F57F4" w:rsidRDefault="004F57F4" w:rsidP="004F57F4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hul,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runde, som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>
        <w:rPr>
          <w:rFonts w:ascii="Fighter" w:hAnsi="Fighter"/>
          <w:sz w:val="28"/>
        </w:rPr>
        <w:t xml:space="preserve"> </w:t>
      </w:r>
      <w:r w:rsidRPr="004F57F4">
        <w:rPr>
          <w:rFonts w:ascii="Fighter" w:hAnsi="Fighter"/>
          <w:color w:val="FFFFFF" w:themeColor="background1"/>
          <w:sz w:val="28"/>
        </w:rPr>
        <w:t>x</w:t>
      </w:r>
    </w:p>
    <w:p w14:paraId="567A3328" w14:textId="5FF1024E" w:rsidR="004F57F4" w:rsidRPr="004F57F4" w:rsidRDefault="004F57F4" w:rsidP="004F57F4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2909764D" w14:textId="2F1B02E2" w:rsidR="004F57F4" w:rsidRPr="004F57F4" w:rsidRDefault="004F57F4" w:rsidP="004F57F4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2345B5">
        <w:rPr>
          <w:rFonts w:ascii="Fighter" w:hAnsi="Fighter"/>
          <w:sz w:val="28"/>
        </w:rPr>
        <w:t>202</w:t>
      </w:r>
      <w:r w:rsidR="007261EB">
        <w:rPr>
          <w:rFonts w:ascii="Fighter" w:hAnsi="Fighter"/>
          <w:sz w:val="28"/>
        </w:rPr>
        <w:t>5</w:t>
      </w:r>
      <w:r>
        <w:rPr>
          <w:rFonts w:ascii="Fighter" w:hAnsi="Fighter"/>
          <w:sz w:val="28"/>
        </w:rPr>
        <w:t xml:space="preserve">.   </w:t>
      </w:r>
    </w:p>
    <w:p w14:paraId="6B0C299C" w14:textId="77777777" w:rsidR="004F57F4" w:rsidRDefault="004F57F4" w:rsidP="004F57F4">
      <w:pPr>
        <w:jc w:val="center"/>
        <w:rPr>
          <w:rStyle w:val="Fremhv"/>
          <w:i w:val="0"/>
          <w:iCs w:val="0"/>
        </w:rPr>
      </w:pPr>
    </w:p>
    <w:p w14:paraId="712957C7" w14:textId="1E8DAED2" w:rsidR="00A23C4A" w:rsidRPr="005668E2" w:rsidRDefault="00A23C4A" w:rsidP="004F57F4">
      <w:pPr>
        <w:rPr>
          <w:rStyle w:val="Fremhv"/>
          <w:i w:val="0"/>
          <w:iCs w:val="0"/>
        </w:rPr>
      </w:pPr>
    </w:p>
    <w:sectPr w:rsidR="00A23C4A" w:rsidRPr="005668E2" w:rsidSect="00A23C4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907" w:bottom="851" w:left="90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B686CF-A762-4A75-BB4D-4895B5EFB0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69A656-3AF6-4D73-9ACB-8D2D948FE221}"/>
    <w:embedBold r:id="rId3" w:fontKey="{3C22FCDA-BE4A-4D3E-92CD-F9993D11B8CC}"/>
    <w:embedItalic r:id="rId4" w:fontKey="{9B49F226-AE71-4147-A3C5-693E2230A2F5}"/>
    <w:embedBoldItalic r:id="rId5" w:fontKey="{DFCF9E9F-A1E3-4937-BB41-53A16B666F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CE15E79-1C4C-4F20-9EF5-0262AF91B7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5BFE161-615A-4522-BE86-20177C8EEE48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D087D287-2FB1-4DF9-850F-25ED102F752B}"/>
    <w:embedBold r:id="rId9" w:fontKey="{2EA55282-2F90-4173-9EA6-E697440ECEBD}"/>
    <w:embedItalic r:id="rId10" w:fontKey="{2F613429-6751-402A-8314-7C3D26F509E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96F8B3C8-73E6-45DC-AE41-DCAFE845C3C0}"/>
    <w:embedItalic r:id="rId12" w:fontKey="{1DDA2780-C3BC-40FB-BE1E-18E0D664A98B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C0B43A63-3FDA-4FC0-B572-5616301A599D}"/>
    <w:embedBold r:id="rId14" w:fontKey="{D836C52C-80A5-422D-AA55-F1CE8CAD339A}"/>
    <w:embedItalic r:id="rId15" w:fontKey="{6DA37C88-47DB-4945-B4B1-17E654E92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2857CDAE-66CA-4BC3-9C7C-1DCE5C25B2D2}"/>
    <w:embedBoldItalic r:id="rId17" w:fontKey="{4D5D2B74-F14B-4AD4-8C89-85110085E3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21A6DEF-78D0-48C6-ABFD-E172B5C903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7A38CDFF-F14F-4F43-BA9E-451AC9EC5C8F}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02100">
    <w:abstractNumId w:val="0"/>
  </w:num>
  <w:num w:numId="2" w16cid:durableId="737636039">
    <w:abstractNumId w:val="1"/>
  </w:num>
  <w:num w:numId="3" w16cid:durableId="941574164">
    <w:abstractNumId w:val="2"/>
  </w:num>
  <w:num w:numId="4" w16cid:durableId="1986272782">
    <w:abstractNumId w:val="3"/>
  </w:num>
  <w:num w:numId="5" w16cid:durableId="1029988128">
    <w:abstractNumId w:val="8"/>
  </w:num>
  <w:num w:numId="6" w16cid:durableId="706612543">
    <w:abstractNumId w:val="4"/>
  </w:num>
  <w:num w:numId="7" w16cid:durableId="229584394">
    <w:abstractNumId w:val="5"/>
  </w:num>
  <w:num w:numId="8" w16cid:durableId="1007099442">
    <w:abstractNumId w:val="6"/>
  </w:num>
  <w:num w:numId="9" w16cid:durableId="1225801929">
    <w:abstractNumId w:val="7"/>
  </w:num>
  <w:num w:numId="10" w16cid:durableId="1884827716">
    <w:abstractNumId w:val="9"/>
  </w:num>
  <w:num w:numId="11" w16cid:durableId="1848669873">
    <w:abstractNumId w:val="10"/>
  </w:num>
  <w:num w:numId="12" w16cid:durableId="7682828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50029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1F77CF"/>
    <w:rsid w:val="002345B5"/>
    <w:rsid w:val="002450D3"/>
    <w:rsid w:val="00246427"/>
    <w:rsid w:val="002A7595"/>
    <w:rsid w:val="002C41CC"/>
    <w:rsid w:val="00302727"/>
    <w:rsid w:val="003054BB"/>
    <w:rsid w:val="003371D6"/>
    <w:rsid w:val="003510C2"/>
    <w:rsid w:val="00353D31"/>
    <w:rsid w:val="003754AF"/>
    <w:rsid w:val="0039047D"/>
    <w:rsid w:val="00395A17"/>
    <w:rsid w:val="003A4616"/>
    <w:rsid w:val="00407177"/>
    <w:rsid w:val="004409DB"/>
    <w:rsid w:val="00454E04"/>
    <w:rsid w:val="00460880"/>
    <w:rsid w:val="00462A2F"/>
    <w:rsid w:val="004773DD"/>
    <w:rsid w:val="004B5216"/>
    <w:rsid w:val="004C2E47"/>
    <w:rsid w:val="004E282C"/>
    <w:rsid w:val="004F57F4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5230B"/>
    <w:rsid w:val="00672DA0"/>
    <w:rsid w:val="006900CD"/>
    <w:rsid w:val="006A6FC8"/>
    <w:rsid w:val="006E72BF"/>
    <w:rsid w:val="007261EB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937EA6"/>
    <w:rsid w:val="0095162E"/>
    <w:rsid w:val="0097116C"/>
    <w:rsid w:val="009916AD"/>
    <w:rsid w:val="009967E9"/>
    <w:rsid w:val="009A232E"/>
    <w:rsid w:val="009A4759"/>
    <w:rsid w:val="009D22D2"/>
    <w:rsid w:val="00A12C9F"/>
    <w:rsid w:val="00A23C4A"/>
    <w:rsid w:val="00A3517D"/>
    <w:rsid w:val="00A70B53"/>
    <w:rsid w:val="00A83CDA"/>
    <w:rsid w:val="00A94092"/>
    <w:rsid w:val="00AC0D8A"/>
    <w:rsid w:val="00AF2B08"/>
    <w:rsid w:val="00AF4EFF"/>
    <w:rsid w:val="00AF698D"/>
    <w:rsid w:val="00B2527C"/>
    <w:rsid w:val="00B45C5A"/>
    <w:rsid w:val="00B91B38"/>
    <w:rsid w:val="00C20258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8E5725-F00B-49B0-B921-5131EF9E1B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2F0075-2EE3-4473-B0DB-490DC3AC8809}"/>
</file>

<file path=customXml/itemProps3.xml><?xml version="1.0" encoding="utf-8"?>
<ds:datastoreItem xmlns:ds="http://schemas.openxmlformats.org/officeDocument/2006/customXml" ds:itemID="{A0C09FBC-C81F-487E-B956-08838EE343A8}"/>
</file>

<file path=customXml/itemProps4.xml><?xml version="1.0" encoding="utf-8"?>
<ds:datastoreItem xmlns:ds="http://schemas.openxmlformats.org/officeDocument/2006/customXml" ds:itemID="{C1286E33-11EC-457E-951A-0015549E7C66}"/>
</file>

<file path=customXml/itemProps5.xml><?xml version="1.0" encoding="utf-8"?>
<ds:datastoreItem xmlns:ds="http://schemas.openxmlformats.org/officeDocument/2006/customXml" ds:itemID="{16102BC2-25CE-4DB0-B7EF-23C04F5CB4BB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1</TotalTime>
  <Pages>1</Pages>
  <Words>82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3</cp:revision>
  <cp:lastPrinted>2022-03-14T11:51:00Z</cp:lastPrinted>
  <dcterms:created xsi:type="dcterms:W3CDTF">2025-03-05T11:43:00Z</dcterms:created>
  <dcterms:modified xsi:type="dcterms:W3CDTF">2025-03-05T11:43:00Z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