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896FAB" w14:textId="77777777" w:rsidR="00B174F1" w:rsidRPr="00F06C2A" w:rsidRDefault="00B174F1" w:rsidP="00B174F1">
      <w:pPr>
        <w:jc w:val="center"/>
        <w:rPr>
          <w:rFonts w:ascii="Fighter Overskrift" w:hAnsi="Fighter Overskrift"/>
          <w:sz w:val="96"/>
          <w:szCs w:val="96"/>
        </w:rPr>
      </w:pPr>
      <w:r w:rsidRPr="00F06C2A">
        <w:rPr>
          <w:rFonts w:ascii="Fighter Overskrift" w:hAnsi="Fighter Overskrift"/>
          <w:sz w:val="96"/>
          <w:szCs w:val="96"/>
        </w:rPr>
        <w:t>Vejledning</w:t>
      </w:r>
    </w:p>
    <w:p w14:paraId="028DBD4E" w14:textId="77777777" w:rsidR="00B174F1" w:rsidRPr="00F06C2A" w:rsidRDefault="00B174F1" w:rsidP="00B174F1">
      <w:pPr>
        <w:jc w:val="center"/>
        <w:rPr>
          <w:rFonts w:ascii="Fighter Overskrift" w:hAnsi="Fighter Overskrift"/>
          <w:sz w:val="56"/>
          <w:szCs w:val="56"/>
        </w:rPr>
      </w:pPr>
      <w:r w:rsidRPr="00F06C2A">
        <w:rPr>
          <w:rFonts w:ascii="Fighter Overskrift" w:hAnsi="Fighter Overskrift"/>
          <w:sz w:val="96"/>
          <w:szCs w:val="96"/>
        </w:rPr>
        <w:t>S</w:t>
      </w:r>
      <w:r w:rsidR="00FA5089" w:rsidRPr="00F06C2A">
        <w:rPr>
          <w:rFonts w:ascii="Fighter Overskrift" w:hAnsi="Fighter Overskrift"/>
          <w:sz w:val="96"/>
          <w:szCs w:val="96"/>
        </w:rPr>
        <w:t>kyggehygge</w:t>
      </w:r>
      <w:r w:rsidRPr="00F06C2A">
        <w:rPr>
          <w:rFonts w:ascii="Fighter Overskrift" w:hAnsi="Fighter Overskrift"/>
          <w:sz w:val="96"/>
          <w:szCs w:val="96"/>
        </w:rPr>
        <w:t>pakke</w:t>
      </w:r>
    </w:p>
    <w:p w14:paraId="12A40612" w14:textId="141772EE" w:rsidR="00B13EF0" w:rsidRPr="00F06C2A" w:rsidRDefault="00FF79D7" w:rsidP="00742616">
      <w:pPr>
        <w:pStyle w:val="Listeafsnit"/>
        <w:spacing w:line="276" w:lineRule="auto"/>
        <w:ind w:left="0"/>
        <w:jc w:val="center"/>
        <w:rPr>
          <w:rFonts w:ascii="Fighter" w:hAnsi="Fighter"/>
          <w:color w:val="000000"/>
          <w:sz w:val="22"/>
          <w:szCs w:val="22"/>
        </w:rPr>
      </w:pPr>
      <w:r w:rsidRPr="00F06C2A">
        <w:rPr>
          <w:rFonts w:ascii="Fighter" w:hAnsi="Fighter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3CC20595" wp14:editId="7A5D0C9A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936740" cy="10033635"/>
                <wp:effectExtent l="9525" t="9525" r="6985" b="5715"/>
                <wp:wrapNone/>
                <wp:docPr id="2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6740" cy="10033635"/>
                        </a:xfrm>
                        <a:prstGeom prst="roundRect">
                          <a:avLst>
                            <a:gd name="adj" fmla="val 34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B6E05B" id="AutoShape 11" o:spid="_x0000_s1026" style="position:absolute;margin-left:0;margin-top:0;width:546.2pt;height:790.05pt;z-index:251636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" o:allowincell="f" filled="f" fillcolor="black">
                <w10:wrap anchorx="page" anchory="page"/>
              </v:roundrect>
            </w:pict>
          </mc:Fallback>
        </mc:AlternateContent>
      </w:r>
      <w:r w:rsidR="00117459" w:rsidRPr="00F06C2A">
        <w:rPr>
          <w:rFonts w:ascii="Fighter" w:hAnsi="Fighter"/>
          <w:color w:val="000000"/>
          <w:sz w:val="22"/>
          <w:szCs w:val="22"/>
        </w:rPr>
        <w:t>Skyggehyggepakken</w:t>
      </w:r>
      <w:r w:rsidR="00B174F1" w:rsidRPr="00F06C2A">
        <w:rPr>
          <w:rFonts w:ascii="Fighter" w:hAnsi="Fighter"/>
          <w:color w:val="000000"/>
          <w:sz w:val="22"/>
          <w:szCs w:val="22"/>
        </w:rPr>
        <w:t xml:space="preserve"> indeh</w:t>
      </w:r>
      <w:r w:rsidR="00117459" w:rsidRPr="00F06C2A">
        <w:rPr>
          <w:rFonts w:ascii="Fighter" w:hAnsi="Fighter"/>
          <w:color w:val="000000"/>
          <w:sz w:val="22"/>
          <w:szCs w:val="22"/>
        </w:rPr>
        <w:t>older materialer til en skyggestand</w:t>
      </w:r>
      <w:r w:rsidR="00B174F1" w:rsidRPr="00F06C2A">
        <w:rPr>
          <w:rFonts w:ascii="Fighter" w:hAnsi="Fighter"/>
          <w:color w:val="000000"/>
          <w:sz w:val="22"/>
          <w:szCs w:val="22"/>
        </w:rPr>
        <w:t xml:space="preserve">, som kan sættes op </w:t>
      </w:r>
      <w:r w:rsidR="00FA5A4F">
        <w:rPr>
          <w:rFonts w:ascii="Fighter" w:hAnsi="Fighter"/>
          <w:color w:val="000000"/>
          <w:sz w:val="22"/>
          <w:szCs w:val="22"/>
        </w:rPr>
        <w:t>til</w:t>
      </w:r>
      <w:r w:rsidR="00B174F1" w:rsidRPr="00F06C2A">
        <w:rPr>
          <w:rFonts w:ascii="Fighter" w:hAnsi="Fighter"/>
          <w:color w:val="000000"/>
          <w:sz w:val="22"/>
          <w:szCs w:val="22"/>
        </w:rPr>
        <w:t xml:space="preserve"> f</w:t>
      </w:r>
      <w:r w:rsidR="00B6311B" w:rsidRPr="00F06C2A">
        <w:rPr>
          <w:rFonts w:ascii="Fighter" w:hAnsi="Fighter"/>
          <w:color w:val="000000"/>
          <w:sz w:val="22"/>
          <w:szCs w:val="22"/>
        </w:rPr>
        <w:t>.eks.</w:t>
      </w:r>
      <w:r w:rsidR="00B174F1" w:rsidRPr="00F06C2A">
        <w:rPr>
          <w:rFonts w:ascii="Fighter" w:hAnsi="Fighter"/>
          <w:color w:val="000000"/>
          <w:sz w:val="22"/>
          <w:szCs w:val="22"/>
        </w:rPr>
        <w:t xml:space="preserve"> </w:t>
      </w:r>
      <w:r w:rsidR="000E5257">
        <w:rPr>
          <w:rFonts w:ascii="Fighter" w:hAnsi="Fighter"/>
          <w:color w:val="000000"/>
          <w:sz w:val="22"/>
          <w:szCs w:val="22"/>
        </w:rPr>
        <w:t>stafetter</w:t>
      </w:r>
      <w:r w:rsidR="00B174F1" w:rsidRPr="00F06C2A">
        <w:rPr>
          <w:rFonts w:ascii="Fighter" w:hAnsi="Fighter"/>
          <w:color w:val="000000"/>
          <w:sz w:val="22"/>
          <w:szCs w:val="22"/>
        </w:rPr>
        <w:t>, sundhedsmesser, dyrsku</w:t>
      </w:r>
      <w:r w:rsidR="00516BB7" w:rsidRPr="00F06C2A">
        <w:rPr>
          <w:rFonts w:ascii="Fighter" w:hAnsi="Fighter"/>
          <w:color w:val="000000"/>
          <w:sz w:val="22"/>
          <w:szCs w:val="22"/>
        </w:rPr>
        <w:t>er, markeder m</w:t>
      </w:r>
      <w:r w:rsidR="007A35E6" w:rsidRPr="00F06C2A">
        <w:rPr>
          <w:rFonts w:ascii="Fighter" w:hAnsi="Fighter"/>
          <w:color w:val="000000"/>
          <w:sz w:val="22"/>
          <w:szCs w:val="22"/>
        </w:rPr>
        <w:t>.</w:t>
      </w:r>
      <w:r w:rsidR="00516BB7" w:rsidRPr="00F06C2A">
        <w:rPr>
          <w:rFonts w:ascii="Fighter" w:hAnsi="Fighter"/>
          <w:color w:val="000000"/>
          <w:sz w:val="22"/>
          <w:szCs w:val="22"/>
        </w:rPr>
        <w:t xml:space="preserve">m. </w:t>
      </w:r>
      <w:r w:rsidR="00F83325" w:rsidRPr="00F06C2A">
        <w:rPr>
          <w:rFonts w:ascii="Fighter" w:hAnsi="Fighter"/>
          <w:color w:val="000000"/>
          <w:sz w:val="22"/>
          <w:szCs w:val="22"/>
        </w:rPr>
        <w:t xml:space="preserve">Pakken indeholder </w:t>
      </w:r>
      <w:r w:rsidR="00B174F1" w:rsidRPr="00F06C2A">
        <w:rPr>
          <w:rFonts w:ascii="Fighter" w:hAnsi="Fighter"/>
          <w:color w:val="000000"/>
          <w:sz w:val="22"/>
          <w:szCs w:val="22"/>
        </w:rPr>
        <w:t>m</w:t>
      </w:r>
      <w:r w:rsidR="00516BB7" w:rsidRPr="00F06C2A">
        <w:rPr>
          <w:rFonts w:ascii="Fighter" w:hAnsi="Fighter"/>
          <w:color w:val="000000"/>
          <w:sz w:val="22"/>
          <w:szCs w:val="22"/>
        </w:rPr>
        <w:t xml:space="preserve">aterialer til </w:t>
      </w:r>
      <w:r w:rsidR="00F83325" w:rsidRPr="00F06C2A">
        <w:rPr>
          <w:rFonts w:ascii="Fighter" w:hAnsi="Fighter"/>
          <w:color w:val="000000"/>
          <w:sz w:val="22"/>
          <w:szCs w:val="22"/>
        </w:rPr>
        <w:t>akt</w:t>
      </w:r>
      <w:r w:rsidR="00B757E5" w:rsidRPr="00F06C2A">
        <w:rPr>
          <w:rFonts w:ascii="Fighter" w:hAnsi="Fighter"/>
          <w:color w:val="000000"/>
          <w:sz w:val="22"/>
          <w:szCs w:val="22"/>
        </w:rPr>
        <w:t xml:space="preserve">iviteter, præmier og uddeling. </w:t>
      </w:r>
    </w:p>
    <w:p w14:paraId="3989A4E0" w14:textId="77777777" w:rsidR="00EF7F57" w:rsidRPr="00F06C2A" w:rsidRDefault="00EF7F57" w:rsidP="00B174F1">
      <w:pPr>
        <w:pStyle w:val="Listeafsnit"/>
        <w:spacing w:line="276" w:lineRule="auto"/>
        <w:ind w:left="0"/>
        <w:rPr>
          <w:rFonts w:ascii="Fighter" w:hAnsi="Fighter"/>
          <w:color w:val="000000"/>
          <w:sz w:val="16"/>
          <w:szCs w:val="22"/>
        </w:rPr>
      </w:pPr>
    </w:p>
    <w:p w14:paraId="70870907" w14:textId="77777777" w:rsidR="00B174F1" w:rsidRPr="00F06C2A" w:rsidRDefault="00B174F1" w:rsidP="00B13EF0">
      <w:pPr>
        <w:pStyle w:val="Listeafsnit"/>
        <w:spacing w:line="276" w:lineRule="auto"/>
        <w:ind w:left="0"/>
        <w:jc w:val="center"/>
        <w:rPr>
          <w:rFonts w:ascii="Fighter" w:hAnsi="Fighter"/>
          <w:sz w:val="22"/>
          <w:szCs w:val="22"/>
        </w:rPr>
      </w:pPr>
    </w:p>
    <w:p w14:paraId="077241B7" w14:textId="77777777" w:rsidR="00985F52" w:rsidRPr="00F06C2A" w:rsidRDefault="00985F52" w:rsidP="00B13EF0">
      <w:pPr>
        <w:pStyle w:val="Listeafsnit"/>
        <w:spacing w:line="276" w:lineRule="auto"/>
        <w:ind w:left="0"/>
        <w:jc w:val="center"/>
        <w:rPr>
          <w:rFonts w:ascii="Fighter" w:hAnsi="Fighter"/>
          <w:sz w:val="22"/>
          <w:szCs w:val="22"/>
        </w:rPr>
      </w:pPr>
    </w:p>
    <w:p w14:paraId="454FB9CF" w14:textId="308BA948" w:rsidR="00985F52" w:rsidRPr="00F06C2A" w:rsidRDefault="00CB675B" w:rsidP="00B13EF0">
      <w:pPr>
        <w:pStyle w:val="Listeafsnit"/>
        <w:spacing w:line="276" w:lineRule="auto"/>
        <w:ind w:left="0"/>
        <w:jc w:val="center"/>
        <w:rPr>
          <w:rFonts w:ascii="Fighter" w:hAnsi="Fighter"/>
          <w:sz w:val="22"/>
          <w:szCs w:val="22"/>
        </w:rPr>
      </w:pPr>
      <w:r w:rsidRPr="00CB675B">
        <w:rPr>
          <w:rFonts w:ascii="Fighter" w:hAnsi="Fighter"/>
          <w:noProof/>
          <w:sz w:val="22"/>
          <w:szCs w:val="22"/>
        </w:rPr>
        <w:drawing>
          <wp:inline distT="0" distB="0" distL="0" distR="0" wp14:anchorId="3AA0A96C" wp14:editId="545F5677">
            <wp:extent cx="4453247" cy="4462654"/>
            <wp:effectExtent l="0" t="0" r="5080" b="0"/>
            <wp:docPr id="13" name="Billede 13" descr="C:\Users\alwe\AppData\Local\Temp\Temp1_SkruNedForSolen_Logopakke (1).zip\Digital (RGB)\JPG\SkruNedForSole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we\AppData\Local\Temp\Temp1_SkruNedForSolen_Logopakke (1).zip\Digital (RGB)\JPG\SkruNedForSolen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375" cy="44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1A1C" w14:textId="77777777" w:rsidR="00985F52" w:rsidRPr="00F06C2A" w:rsidRDefault="00985F52" w:rsidP="00B13EF0">
      <w:pPr>
        <w:pStyle w:val="Listeafsnit"/>
        <w:spacing w:line="276" w:lineRule="auto"/>
        <w:ind w:left="0"/>
        <w:jc w:val="center"/>
        <w:rPr>
          <w:rFonts w:ascii="Fighter" w:hAnsi="Fighter"/>
          <w:sz w:val="22"/>
          <w:szCs w:val="22"/>
        </w:rPr>
      </w:pPr>
    </w:p>
    <w:p w14:paraId="4C2E6AD4" w14:textId="77777777" w:rsidR="001B7E62" w:rsidRPr="00F06C2A" w:rsidRDefault="001B7E62" w:rsidP="00B13EF0">
      <w:pPr>
        <w:pStyle w:val="Listeafsnit"/>
        <w:spacing w:line="276" w:lineRule="auto"/>
        <w:ind w:left="0"/>
        <w:jc w:val="center"/>
        <w:rPr>
          <w:rFonts w:ascii="Fighter" w:hAnsi="Fighter"/>
          <w:sz w:val="22"/>
          <w:szCs w:val="22"/>
        </w:rPr>
      </w:pPr>
    </w:p>
    <w:p w14:paraId="2BC52BDF" w14:textId="77777777" w:rsidR="00985F52" w:rsidRPr="00F06C2A" w:rsidRDefault="00985F52" w:rsidP="00B13EF0">
      <w:pPr>
        <w:pStyle w:val="Listeafsnit"/>
        <w:spacing w:line="276" w:lineRule="auto"/>
        <w:ind w:left="0"/>
        <w:jc w:val="center"/>
        <w:rPr>
          <w:rFonts w:ascii="Fighter" w:hAnsi="Fighter"/>
          <w:sz w:val="22"/>
          <w:szCs w:val="22"/>
        </w:rPr>
      </w:pPr>
    </w:p>
    <w:p w14:paraId="4630D038" w14:textId="77777777" w:rsidR="00985F52" w:rsidRPr="00F06C2A" w:rsidRDefault="00985F52" w:rsidP="00B13EF0">
      <w:pPr>
        <w:pStyle w:val="Listeafsnit"/>
        <w:spacing w:line="276" w:lineRule="auto"/>
        <w:ind w:left="0"/>
        <w:jc w:val="center"/>
        <w:rPr>
          <w:rFonts w:ascii="Fighter" w:hAnsi="Fighter"/>
          <w:sz w:val="22"/>
          <w:szCs w:val="22"/>
        </w:rPr>
      </w:pPr>
    </w:p>
    <w:p w14:paraId="21EFA677" w14:textId="234C4BD2" w:rsidR="001B7E62" w:rsidRPr="00F06C2A" w:rsidRDefault="001B7E62" w:rsidP="00A54DDF">
      <w:pPr>
        <w:rPr>
          <w:rFonts w:ascii="Fighter" w:hAnsi="Fighter"/>
          <w:lang w:eastAsia="da-DK"/>
        </w:rPr>
      </w:pPr>
    </w:p>
    <w:sdt>
      <w:sdtPr>
        <w:rPr>
          <w:rFonts w:ascii="Fighter" w:hAnsi="Fighter"/>
          <w:b w:val="0"/>
          <w:bCs w:val="0"/>
          <w:color w:val="000000"/>
          <w:sz w:val="22"/>
          <w:szCs w:val="22"/>
        </w:rPr>
        <w:id w:val="1304971754"/>
        <w:docPartObj>
          <w:docPartGallery w:val="Table of Contents"/>
          <w:docPartUnique/>
        </w:docPartObj>
      </w:sdtPr>
      <w:sdtEndPr/>
      <w:sdtContent>
        <w:p w14:paraId="5B88CF35" w14:textId="77777777" w:rsidR="00CB5282" w:rsidRDefault="00CB5282">
          <w:pPr>
            <w:pStyle w:val="Overskrift"/>
            <w:rPr>
              <w:rFonts w:ascii="Fighter" w:hAnsi="Fighter"/>
              <w:b w:val="0"/>
              <w:bCs w:val="0"/>
              <w:color w:val="000000"/>
              <w:sz w:val="22"/>
              <w:szCs w:val="22"/>
            </w:rPr>
          </w:pPr>
        </w:p>
        <w:p w14:paraId="01D1DC1B" w14:textId="00F1E91E" w:rsidR="009873EE" w:rsidRPr="00F06C2A" w:rsidRDefault="00CA0C4D">
          <w:pPr>
            <w:pStyle w:val="Overskrift"/>
            <w:rPr>
              <w:rStyle w:val="Overskrift1Tegn"/>
              <w:rFonts w:ascii="Fighter Overskrift" w:hAnsi="Fighter Overskrift"/>
              <w:b/>
            </w:rPr>
          </w:pPr>
          <w:bookmarkStart w:id="0" w:name="_Toc116289253"/>
          <w:r w:rsidRPr="00F06C2A">
            <w:rPr>
              <w:rStyle w:val="Overskrift1Tegn"/>
              <w:rFonts w:ascii="Fighter Overskrift" w:hAnsi="Fighter Overskrift"/>
              <w:b/>
            </w:rPr>
            <w:t>INDHOLD</w:t>
          </w:r>
          <w:bookmarkEnd w:id="0"/>
        </w:p>
        <w:p w14:paraId="05E2FABE" w14:textId="70691775" w:rsidR="00C646A1" w:rsidRDefault="009873EE" w:rsidP="00D36185">
          <w:pPr>
            <w:pStyle w:val="Indholdsfortegnelse1"/>
            <w:spacing w:line="360" w:lineRule="auto"/>
            <w:rPr>
              <w:rFonts w:asciiTheme="minorHAnsi" w:eastAsiaTheme="minorEastAsia" w:hAnsiTheme="minorHAnsi" w:cstheme="minorBidi"/>
              <w:smallCaps w:val="0"/>
              <w:lang w:eastAsia="da-DK"/>
            </w:rPr>
          </w:pPr>
          <w:r w:rsidRPr="00F06C2A">
            <w:rPr>
              <w:rFonts w:ascii="Fighter" w:hAnsi="Fighter"/>
            </w:rPr>
            <w:fldChar w:fldCharType="begin"/>
          </w:r>
          <w:r w:rsidRPr="00F06C2A">
            <w:rPr>
              <w:rFonts w:ascii="Fighter" w:hAnsi="Fighter"/>
            </w:rPr>
            <w:instrText xml:space="preserve"> TOC \o "1-3" \h \z \u </w:instrText>
          </w:r>
          <w:r w:rsidRPr="00F06C2A">
            <w:rPr>
              <w:rFonts w:ascii="Fighter" w:hAnsi="Fighter"/>
            </w:rPr>
            <w:fldChar w:fldCharType="separate"/>
          </w:r>
        </w:p>
        <w:p w14:paraId="6FBA0B62" w14:textId="568B6344" w:rsidR="00C646A1" w:rsidRPr="00D36185" w:rsidRDefault="00C646A1" w:rsidP="00D36185">
          <w:pPr>
            <w:pStyle w:val="Indholdsfortegnelse1"/>
            <w:spacing w:line="360" w:lineRule="auto"/>
            <w:rPr>
              <w:rFonts w:ascii="Fighter Word Overskrift" w:eastAsiaTheme="minorEastAsia" w:hAnsi="Fighter Word Overskrift" w:cstheme="minorBidi"/>
              <w:smallCaps w:val="0"/>
              <w:lang w:eastAsia="da-DK"/>
            </w:rPr>
          </w:pPr>
          <w:hyperlink w:anchor="_Toc116289254" w:history="1">
            <w:r w:rsidRPr="00D36185">
              <w:rPr>
                <w:rStyle w:val="Hyperlink"/>
                <w:rFonts w:ascii="Fighter Word Overskrift" w:hAnsi="Fighter Word Overskrift"/>
              </w:rPr>
              <w:t>SKYGGESTANDE OG EVENTS</w:t>
            </w:r>
            <w:r w:rsidRPr="00D36185">
              <w:rPr>
                <w:rFonts w:ascii="Fighter Word Overskrift" w:hAnsi="Fighter Word Overskrift"/>
                <w:webHidden/>
              </w:rPr>
              <w:tab/>
            </w:r>
            <w:r w:rsidRPr="00D36185">
              <w:rPr>
                <w:rFonts w:ascii="Fighter Word Overskrift" w:hAnsi="Fighter Word Overskrift"/>
                <w:webHidden/>
              </w:rPr>
              <w:fldChar w:fldCharType="begin"/>
            </w:r>
            <w:r w:rsidRPr="00D36185">
              <w:rPr>
                <w:rFonts w:ascii="Fighter Word Overskrift" w:hAnsi="Fighter Word Overskrift"/>
                <w:webHidden/>
              </w:rPr>
              <w:instrText xml:space="preserve"> PAGEREF _Toc116289254 \h </w:instrText>
            </w:r>
            <w:r w:rsidRPr="00D36185">
              <w:rPr>
                <w:rFonts w:ascii="Fighter Word Overskrift" w:hAnsi="Fighter Word Overskrift"/>
                <w:webHidden/>
              </w:rPr>
            </w:r>
            <w:r w:rsidRPr="00D36185">
              <w:rPr>
                <w:rFonts w:ascii="Fighter Word Overskrift" w:hAnsi="Fighter Word Overskrift"/>
                <w:webHidden/>
              </w:rPr>
              <w:fldChar w:fldCharType="separate"/>
            </w:r>
            <w:r w:rsidR="003A12E9">
              <w:rPr>
                <w:rFonts w:ascii="Fighter Word Overskrift" w:hAnsi="Fighter Word Overskrift"/>
                <w:webHidden/>
              </w:rPr>
              <w:t>2</w:t>
            </w:r>
            <w:r w:rsidRPr="00D36185">
              <w:rPr>
                <w:rFonts w:ascii="Fighter Word Overskrift" w:hAnsi="Fighter Word Overskrift"/>
                <w:webHidden/>
              </w:rPr>
              <w:fldChar w:fldCharType="end"/>
            </w:r>
          </w:hyperlink>
        </w:p>
        <w:p w14:paraId="4F53AFED" w14:textId="22EA6EB8" w:rsidR="00C646A1" w:rsidRPr="00D36185" w:rsidRDefault="00C646A1" w:rsidP="00D36185">
          <w:pPr>
            <w:pStyle w:val="Indholdsfortegnelse2"/>
            <w:spacing w:line="360" w:lineRule="auto"/>
            <w:rPr>
              <w:rFonts w:ascii="Fighter Word Overskrift" w:eastAsiaTheme="minorEastAsia" w:hAnsi="Fighter Word Overskrift" w:cstheme="minorBidi"/>
              <w:smallCaps w:val="0"/>
              <w:color w:val="auto"/>
              <w:lang w:eastAsia="da-DK"/>
            </w:rPr>
          </w:pPr>
          <w:hyperlink w:anchor="_Toc116289255" w:history="1">
            <w:r w:rsidRPr="00D36185">
              <w:rPr>
                <w:rStyle w:val="Hyperlink"/>
                <w:rFonts w:ascii="Fighter Word Overskrift" w:hAnsi="Fighter Word Overskrift"/>
              </w:rPr>
              <w:t>Formål</w:t>
            </w:r>
            <w:r w:rsidRPr="00D36185">
              <w:rPr>
                <w:rFonts w:ascii="Fighter Word Overskrift" w:hAnsi="Fighter Word Overskrift"/>
                <w:webHidden/>
              </w:rPr>
              <w:tab/>
            </w:r>
            <w:r w:rsidRPr="00D36185">
              <w:rPr>
                <w:rFonts w:ascii="Fighter Word Overskrift" w:hAnsi="Fighter Word Overskrift"/>
                <w:webHidden/>
              </w:rPr>
              <w:fldChar w:fldCharType="begin"/>
            </w:r>
            <w:r w:rsidRPr="00D36185">
              <w:rPr>
                <w:rFonts w:ascii="Fighter Word Overskrift" w:hAnsi="Fighter Word Overskrift"/>
                <w:webHidden/>
              </w:rPr>
              <w:instrText xml:space="preserve"> PAGEREF _Toc116289255 \h </w:instrText>
            </w:r>
            <w:r w:rsidRPr="00D36185">
              <w:rPr>
                <w:rFonts w:ascii="Fighter Word Overskrift" w:hAnsi="Fighter Word Overskrift"/>
                <w:webHidden/>
              </w:rPr>
            </w:r>
            <w:r w:rsidRPr="00D36185">
              <w:rPr>
                <w:rFonts w:ascii="Fighter Word Overskrift" w:hAnsi="Fighter Word Overskrift"/>
                <w:webHidden/>
              </w:rPr>
              <w:fldChar w:fldCharType="separate"/>
            </w:r>
            <w:r w:rsidR="003A12E9">
              <w:rPr>
                <w:rFonts w:ascii="Fighter Word Overskrift" w:hAnsi="Fighter Word Overskrift"/>
                <w:webHidden/>
              </w:rPr>
              <w:t>2</w:t>
            </w:r>
            <w:r w:rsidRPr="00D36185">
              <w:rPr>
                <w:rFonts w:ascii="Fighter Word Overskrift" w:hAnsi="Fighter Word Overskrift"/>
                <w:webHidden/>
              </w:rPr>
              <w:fldChar w:fldCharType="end"/>
            </w:r>
          </w:hyperlink>
        </w:p>
        <w:p w14:paraId="589104B7" w14:textId="0336BE06" w:rsidR="00C646A1" w:rsidRPr="00D36185" w:rsidRDefault="00C646A1" w:rsidP="00D36185">
          <w:pPr>
            <w:pStyle w:val="Indholdsfortegnelse2"/>
            <w:spacing w:line="360" w:lineRule="auto"/>
            <w:rPr>
              <w:rFonts w:ascii="Fighter Word Overskrift" w:eastAsiaTheme="minorEastAsia" w:hAnsi="Fighter Word Overskrift" w:cstheme="minorBidi"/>
              <w:smallCaps w:val="0"/>
              <w:color w:val="auto"/>
              <w:lang w:eastAsia="da-DK"/>
            </w:rPr>
          </w:pPr>
          <w:hyperlink w:anchor="_Toc116289256" w:history="1">
            <w:r w:rsidRPr="00D36185">
              <w:rPr>
                <w:rStyle w:val="Hyperlink"/>
                <w:rFonts w:ascii="Fighter Word Overskrift" w:hAnsi="Fighter Word Overskrift"/>
              </w:rPr>
              <w:t>Målgruppe</w:t>
            </w:r>
            <w:r w:rsidRPr="00D36185">
              <w:rPr>
                <w:rFonts w:ascii="Fighter Word Overskrift" w:hAnsi="Fighter Word Overskrift"/>
                <w:webHidden/>
              </w:rPr>
              <w:tab/>
            </w:r>
            <w:r w:rsidRPr="00D36185">
              <w:rPr>
                <w:rFonts w:ascii="Fighter Word Overskrift" w:hAnsi="Fighter Word Overskrift"/>
                <w:webHidden/>
              </w:rPr>
              <w:fldChar w:fldCharType="begin"/>
            </w:r>
            <w:r w:rsidRPr="00D36185">
              <w:rPr>
                <w:rFonts w:ascii="Fighter Word Overskrift" w:hAnsi="Fighter Word Overskrift"/>
                <w:webHidden/>
              </w:rPr>
              <w:instrText xml:space="preserve"> PAGEREF _Toc116289256 \h </w:instrText>
            </w:r>
            <w:r w:rsidRPr="00D36185">
              <w:rPr>
                <w:rFonts w:ascii="Fighter Word Overskrift" w:hAnsi="Fighter Word Overskrift"/>
                <w:webHidden/>
              </w:rPr>
            </w:r>
            <w:r w:rsidRPr="00D36185">
              <w:rPr>
                <w:rFonts w:ascii="Fighter Word Overskrift" w:hAnsi="Fighter Word Overskrift"/>
                <w:webHidden/>
              </w:rPr>
              <w:fldChar w:fldCharType="separate"/>
            </w:r>
            <w:r w:rsidR="003A12E9">
              <w:rPr>
                <w:rFonts w:ascii="Fighter Word Overskrift" w:hAnsi="Fighter Word Overskrift"/>
                <w:webHidden/>
              </w:rPr>
              <w:t>2</w:t>
            </w:r>
            <w:r w:rsidRPr="00D36185">
              <w:rPr>
                <w:rFonts w:ascii="Fighter Word Overskrift" w:hAnsi="Fighter Word Overskrift"/>
                <w:webHidden/>
              </w:rPr>
              <w:fldChar w:fldCharType="end"/>
            </w:r>
          </w:hyperlink>
        </w:p>
        <w:p w14:paraId="4E6ED6B7" w14:textId="26E55802" w:rsidR="00C646A1" w:rsidRPr="00D36185" w:rsidRDefault="00C646A1" w:rsidP="00D36185">
          <w:pPr>
            <w:pStyle w:val="Indholdsfortegnelse2"/>
            <w:spacing w:line="360" w:lineRule="auto"/>
            <w:rPr>
              <w:rFonts w:ascii="Fighter Word Overskrift" w:eastAsiaTheme="minorEastAsia" w:hAnsi="Fighter Word Overskrift" w:cstheme="minorBidi"/>
              <w:smallCaps w:val="0"/>
              <w:color w:val="auto"/>
              <w:lang w:eastAsia="da-DK"/>
            </w:rPr>
          </w:pPr>
          <w:hyperlink w:anchor="_Toc116289257" w:history="1">
            <w:r w:rsidRPr="00D36185">
              <w:rPr>
                <w:rStyle w:val="Hyperlink"/>
                <w:rFonts w:ascii="Fighter Word Overskrift" w:hAnsi="Fighter Word Overskrift"/>
              </w:rPr>
              <w:t>Skyggehyggepakken</w:t>
            </w:r>
            <w:r w:rsidRPr="00D36185">
              <w:rPr>
                <w:rFonts w:ascii="Fighter Word Overskrift" w:hAnsi="Fighter Word Overskrift"/>
                <w:webHidden/>
              </w:rPr>
              <w:tab/>
            </w:r>
            <w:r w:rsidRPr="00D36185">
              <w:rPr>
                <w:rFonts w:ascii="Fighter Word Overskrift" w:hAnsi="Fighter Word Overskrift"/>
                <w:webHidden/>
              </w:rPr>
              <w:fldChar w:fldCharType="begin"/>
            </w:r>
            <w:r w:rsidRPr="00D36185">
              <w:rPr>
                <w:rFonts w:ascii="Fighter Word Overskrift" w:hAnsi="Fighter Word Overskrift"/>
                <w:webHidden/>
              </w:rPr>
              <w:instrText xml:space="preserve"> PAGEREF _Toc116289257 \h </w:instrText>
            </w:r>
            <w:r w:rsidRPr="00D36185">
              <w:rPr>
                <w:rFonts w:ascii="Fighter Word Overskrift" w:hAnsi="Fighter Word Overskrift"/>
                <w:webHidden/>
              </w:rPr>
            </w:r>
            <w:r w:rsidRPr="00D36185">
              <w:rPr>
                <w:rFonts w:ascii="Fighter Word Overskrift" w:hAnsi="Fighter Word Overskrift"/>
                <w:webHidden/>
              </w:rPr>
              <w:fldChar w:fldCharType="separate"/>
            </w:r>
            <w:r w:rsidR="003A12E9">
              <w:rPr>
                <w:rFonts w:ascii="Fighter Word Overskrift" w:hAnsi="Fighter Word Overskrift"/>
                <w:webHidden/>
              </w:rPr>
              <w:t>2</w:t>
            </w:r>
            <w:r w:rsidRPr="00D36185">
              <w:rPr>
                <w:rFonts w:ascii="Fighter Word Overskrift" w:hAnsi="Fighter Word Overskrift"/>
                <w:webHidden/>
              </w:rPr>
              <w:fldChar w:fldCharType="end"/>
            </w:r>
          </w:hyperlink>
        </w:p>
        <w:p w14:paraId="0D301C73" w14:textId="63E59162" w:rsidR="00C646A1" w:rsidRPr="00D36185" w:rsidRDefault="00C646A1" w:rsidP="00D36185">
          <w:pPr>
            <w:pStyle w:val="Indholdsfortegnelse1"/>
            <w:spacing w:line="360" w:lineRule="auto"/>
            <w:rPr>
              <w:rFonts w:ascii="Fighter Word Overskrift" w:eastAsiaTheme="minorEastAsia" w:hAnsi="Fighter Word Overskrift" w:cstheme="minorBidi"/>
              <w:smallCaps w:val="0"/>
              <w:lang w:eastAsia="da-DK"/>
            </w:rPr>
          </w:pPr>
          <w:hyperlink w:anchor="_Toc116289258" w:history="1">
            <w:r w:rsidRPr="00D36185">
              <w:rPr>
                <w:rStyle w:val="Hyperlink"/>
                <w:rFonts w:ascii="Fighter Word Overskrift" w:hAnsi="Fighter Word Overskrift"/>
              </w:rPr>
              <w:t>INDRETNING AF STANDEN</w:t>
            </w:r>
            <w:r w:rsidRPr="00D36185">
              <w:rPr>
                <w:rFonts w:ascii="Fighter Word Overskrift" w:hAnsi="Fighter Word Overskrift"/>
                <w:webHidden/>
              </w:rPr>
              <w:tab/>
            </w:r>
            <w:r w:rsidRPr="00D36185">
              <w:rPr>
                <w:rFonts w:ascii="Fighter Word Overskrift" w:hAnsi="Fighter Word Overskrift"/>
                <w:webHidden/>
              </w:rPr>
              <w:fldChar w:fldCharType="begin"/>
            </w:r>
            <w:r w:rsidRPr="00D36185">
              <w:rPr>
                <w:rFonts w:ascii="Fighter Word Overskrift" w:hAnsi="Fighter Word Overskrift"/>
                <w:webHidden/>
              </w:rPr>
              <w:instrText xml:space="preserve"> PAGEREF _Toc116289258 \h </w:instrText>
            </w:r>
            <w:r w:rsidRPr="00D36185">
              <w:rPr>
                <w:rFonts w:ascii="Fighter Word Overskrift" w:hAnsi="Fighter Word Overskrift"/>
                <w:webHidden/>
              </w:rPr>
            </w:r>
            <w:r w:rsidRPr="00D36185">
              <w:rPr>
                <w:rFonts w:ascii="Fighter Word Overskrift" w:hAnsi="Fighter Word Overskrift"/>
                <w:webHidden/>
              </w:rPr>
              <w:fldChar w:fldCharType="separate"/>
            </w:r>
            <w:r w:rsidR="003A12E9">
              <w:rPr>
                <w:rFonts w:ascii="Fighter Word Overskrift" w:hAnsi="Fighter Word Overskrift"/>
                <w:webHidden/>
              </w:rPr>
              <w:t>3</w:t>
            </w:r>
            <w:r w:rsidRPr="00D36185">
              <w:rPr>
                <w:rFonts w:ascii="Fighter Word Overskrift" w:hAnsi="Fighter Word Overskrift"/>
                <w:webHidden/>
              </w:rPr>
              <w:fldChar w:fldCharType="end"/>
            </w:r>
          </w:hyperlink>
        </w:p>
        <w:p w14:paraId="09C025D2" w14:textId="292CEBC5" w:rsidR="00C646A1" w:rsidRPr="00D36185" w:rsidRDefault="00C646A1" w:rsidP="00D36185">
          <w:pPr>
            <w:pStyle w:val="Indholdsfortegnelse1"/>
            <w:spacing w:line="360" w:lineRule="auto"/>
            <w:rPr>
              <w:rFonts w:ascii="Fighter Word Overskrift" w:eastAsiaTheme="minorEastAsia" w:hAnsi="Fighter Word Overskrift" w:cstheme="minorBidi"/>
              <w:smallCaps w:val="0"/>
              <w:lang w:eastAsia="da-DK"/>
            </w:rPr>
          </w:pPr>
          <w:hyperlink w:anchor="_Toc116289259" w:history="1">
            <w:r w:rsidRPr="00D36185">
              <w:rPr>
                <w:rStyle w:val="Hyperlink"/>
                <w:rFonts w:ascii="Fighter Word Overskrift" w:hAnsi="Fighter Word Overskrift"/>
              </w:rPr>
              <w:t>SPØRGSMÅL OG SVAR</w:t>
            </w:r>
            <w:r w:rsidRPr="00D36185">
              <w:rPr>
                <w:rFonts w:ascii="Fighter Word Overskrift" w:hAnsi="Fighter Word Overskrift"/>
                <w:webHidden/>
              </w:rPr>
              <w:tab/>
            </w:r>
            <w:r w:rsidRPr="00D36185">
              <w:rPr>
                <w:rFonts w:ascii="Fighter Word Overskrift" w:hAnsi="Fighter Word Overskrift"/>
                <w:webHidden/>
              </w:rPr>
              <w:fldChar w:fldCharType="begin"/>
            </w:r>
            <w:r w:rsidRPr="00D36185">
              <w:rPr>
                <w:rFonts w:ascii="Fighter Word Overskrift" w:hAnsi="Fighter Word Overskrift"/>
                <w:webHidden/>
              </w:rPr>
              <w:instrText xml:space="preserve"> PAGEREF _Toc116289259 \h </w:instrText>
            </w:r>
            <w:r w:rsidRPr="00D36185">
              <w:rPr>
                <w:rFonts w:ascii="Fighter Word Overskrift" w:hAnsi="Fighter Word Overskrift"/>
                <w:webHidden/>
              </w:rPr>
            </w:r>
            <w:r w:rsidRPr="00D36185">
              <w:rPr>
                <w:rFonts w:ascii="Fighter Word Overskrift" w:hAnsi="Fighter Word Overskrift"/>
                <w:webHidden/>
              </w:rPr>
              <w:fldChar w:fldCharType="separate"/>
            </w:r>
            <w:r w:rsidR="003A12E9">
              <w:rPr>
                <w:rFonts w:ascii="Fighter Word Overskrift" w:hAnsi="Fighter Word Overskrift"/>
                <w:webHidden/>
              </w:rPr>
              <w:t>4</w:t>
            </w:r>
            <w:r w:rsidRPr="00D36185">
              <w:rPr>
                <w:rFonts w:ascii="Fighter Word Overskrift" w:hAnsi="Fighter Word Overskrift"/>
                <w:webHidden/>
              </w:rPr>
              <w:fldChar w:fldCharType="end"/>
            </w:r>
          </w:hyperlink>
        </w:p>
        <w:p w14:paraId="2B77AC0D" w14:textId="147003B3" w:rsidR="00C646A1" w:rsidRPr="00D36185" w:rsidRDefault="00C646A1" w:rsidP="00D36185">
          <w:pPr>
            <w:pStyle w:val="Indholdsfortegnelse1"/>
            <w:spacing w:line="360" w:lineRule="auto"/>
            <w:rPr>
              <w:rFonts w:ascii="Fighter Word Overskrift" w:eastAsiaTheme="minorEastAsia" w:hAnsi="Fighter Word Overskrift" w:cstheme="minorBidi"/>
              <w:smallCaps w:val="0"/>
              <w:lang w:eastAsia="da-DK"/>
            </w:rPr>
          </w:pPr>
          <w:hyperlink w:anchor="_Toc116289260" w:history="1">
            <w:r w:rsidRPr="00D36185">
              <w:rPr>
                <w:rStyle w:val="Hyperlink"/>
                <w:rFonts w:ascii="Fighter Word Overskrift" w:hAnsi="Fighter Word Overskrift"/>
              </w:rPr>
              <w:t>MARKEDSFØRING</w:t>
            </w:r>
            <w:r w:rsidRPr="00D36185">
              <w:rPr>
                <w:rFonts w:ascii="Fighter Word Overskrift" w:hAnsi="Fighter Word Overskrift"/>
                <w:webHidden/>
              </w:rPr>
              <w:tab/>
            </w:r>
            <w:r w:rsidRPr="00D36185">
              <w:rPr>
                <w:rFonts w:ascii="Fighter Word Overskrift" w:hAnsi="Fighter Word Overskrift"/>
                <w:webHidden/>
              </w:rPr>
              <w:fldChar w:fldCharType="begin"/>
            </w:r>
            <w:r w:rsidRPr="00D36185">
              <w:rPr>
                <w:rFonts w:ascii="Fighter Word Overskrift" w:hAnsi="Fighter Word Overskrift"/>
                <w:webHidden/>
              </w:rPr>
              <w:instrText xml:space="preserve"> PAGEREF _Toc116289260 \h </w:instrText>
            </w:r>
            <w:r w:rsidRPr="00D36185">
              <w:rPr>
                <w:rFonts w:ascii="Fighter Word Overskrift" w:hAnsi="Fighter Word Overskrift"/>
                <w:webHidden/>
              </w:rPr>
            </w:r>
            <w:r w:rsidRPr="00D36185">
              <w:rPr>
                <w:rFonts w:ascii="Fighter Word Overskrift" w:hAnsi="Fighter Word Overskrift"/>
                <w:webHidden/>
              </w:rPr>
              <w:fldChar w:fldCharType="separate"/>
            </w:r>
            <w:r w:rsidR="003A12E9">
              <w:rPr>
                <w:rFonts w:ascii="Fighter Word Overskrift" w:hAnsi="Fighter Word Overskrift"/>
                <w:webHidden/>
              </w:rPr>
              <w:t>5</w:t>
            </w:r>
            <w:r w:rsidRPr="00D36185">
              <w:rPr>
                <w:rFonts w:ascii="Fighter Word Overskrift" w:hAnsi="Fighter Word Overskrift"/>
                <w:webHidden/>
              </w:rPr>
              <w:fldChar w:fldCharType="end"/>
            </w:r>
          </w:hyperlink>
        </w:p>
        <w:p w14:paraId="2910427F" w14:textId="543550C1" w:rsidR="00C646A1" w:rsidRPr="00D36185" w:rsidRDefault="00C646A1" w:rsidP="00D36185">
          <w:pPr>
            <w:pStyle w:val="Indholdsfortegnelse2"/>
            <w:spacing w:line="360" w:lineRule="auto"/>
            <w:rPr>
              <w:rFonts w:ascii="Fighter Word Overskrift" w:eastAsiaTheme="minorEastAsia" w:hAnsi="Fighter Word Overskrift" w:cstheme="minorBidi"/>
              <w:smallCaps w:val="0"/>
              <w:color w:val="auto"/>
              <w:lang w:eastAsia="da-DK"/>
            </w:rPr>
          </w:pPr>
          <w:hyperlink w:anchor="_Toc116289261" w:history="1">
            <w:r w:rsidRPr="00D36185">
              <w:rPr>
                <w:rStyle w:val="Hyperlink"/>
                <w:rFonts w:ascii="Fighter Word Overskrift" w:hAnsi="Fighter Word Overskrift"/>
              </w:rPr>
              <w:t>Synlighed i lokalpressen</w:t>
            </w:r>
            <w:r w:rsidRPr="00D36185">
              <w:rPr>
                <w:rFonts w:ascii="Fighter Word Overskrift" w:hAnsi="Fighter Word Overskrift"/>
                <w:webHidden/>
              </w:rPr>
              <w:tab/>
            </w:r>
            <w:r w:rsidRPr="00D36185">
              <w:rPr>
                <w:rFonts w:ascii="Fighter Word Overskrift" w:hAnsi="Fighter Word Overskrift"/>
                <w:webHidden/>
              </w:rPr>
              <w:fldChar w:fldCharType="begin"/>
            </w:r>
            <w:r w:rsidRPr="00D36185">
              <w:rPr>
                <w:rFonts w:ascii="Fighter Word Overskrift" w:hAnsi="Fighter Word Overskrift"/>
                <w:webHidden/>
              </w:rPr>
              <w:instrText xml:space="preserve"> PAGEREF _Toc116289261 \h </w:instrText>
            </w:r>
            <w:r w:rsidRPr="00D36185">
              <w:rPr>
                <w:rFonts w:ascii="Fighter Word Overskrift" w:hAnsi="Fighter Word Overskrift"/>
                <w:webHidden/>
              </w:rPr>
            </w:r>
            <w:r w:rsidRPr="00D36185">
              <w:rPr>
                <w:rFonts w:ascii="Fighter Word Overskrift" w:hAnsi="Fighter Word Overskrift"/>
                <w:webHidden/>
              </w:rPr>
              <w:fldChar w:fldCharType="separate"/>
            </w:r>
            <w:r w:rsidR="003A12E9">
              <w:rPr>
                <w:rFonts w:ascii="Fighter Word Overskrift" w:hAnsi="Fighter Word Overskrift"/>
                <w:webHidden/>
              </w:rPr>
              <w:t>5</w:t>
            </w:r>
            <w:r w:rsidRPr="00D36185">
              <w:rPr>
                <w:rFonts w:ascii="Fighter Word Overskrift" w:hAnsi="Fighter Word Overskrift"/>
                <w:webHidden/>
              </w:rPr>
              <w:fldChar w:fldCharType="end"/>
            </w:r>
          </w:hyperlink>
        </w:p>
        <w:p w14:paraId="6FD3B875" w14:textId="58F4A760" w:rsidR="00C646A1" w:rsidRPr="00D36185" w:rsidRDefault="00C646A1" w:rsidP="00D36185">
          <w:pPr>
            <w:pStyle w:val="Indholdsfortegnelse2"/>
            <w:spacing w:line="360" w:lineRule="auto"/>
            <w:rPr>
              <w:rFonts w:ascii="Fighter Word Overskrift" w:eastAsiaTheme="minorEastAsia" w:hAnsi="Fighter Word Overskrift" w:cstheme="minorBidi"/>
              <w:smallCaps w:val="0"/>
              <w:color w:val="auto"/>
              <w:lang w:eastAsia="da-DK"/>
            </w:rPr>
          </w:pPr>
          <w:hyperlink w:anchor="_Toc116289262" w:history="1">
            <w:r w:rsidRPr="00D36185">
              <w:rPr>
                <w:rStyle w:val="Hyperlink"/>
                <w:rFonts w:ascii="Fighter Word Overskrift" w:hAnsi="Fighter Word Overskrift"/>
              </w:rPr>
              <w:t>Sponsorstøtte</w:t>
            </w:r>
            <w:r w:rsidRPr="00D36185">
              <w:rPr>
                <w:rFonts w:ascii="Fighter Word Overskrift" w:hAnsi="Fighter Word Overskrift"/>
                <w:webHidden/>
              </w:rPr>
              <w:tab/>
            </w:r>
            <w:r w:rsidRPr="00D36185">
              <w:rPr>
                <w:rFonts w:ascii="Fighter Word Overskrift" w:hAnsi="Fighter Word Overskrift"/>
                <w:webHidden/>
              </w:rPr>
              <w:fldChar w:fldCharType="begin"/>
            </w:r>
            <w:r w:rsidRPr="00D36185">
              <w:rPr>
                <w:rFonts w:ascii="Fighter Word Overskrift" w:hAnsi="Fighter Word Overskrift"/>
                <w:webHidden/>
              </w:rPr>
              <w:instrText xml:space="preserve"> PAGEREF _Toc116289262 \h </w:instrText>
            </w:r>
            <w:r w:rsidRPr="00D36185">
              <w:rPr>
                <w:rFonts w:ascii="Fighter Word Overskrift" w:hAnsi="Fighter Word Overskrift"/>
                <w:webHidden/>
              </w:rPr>
            </w:r>
            <w:r w:rsidRPr="00D36185">
              <w:rPr>
                <w:rFonts w:ascii="Fighter Word Overskrift" w:hAnsi="Fighter Word Overskrift"/>
                <w:webHidden/>
              </w:rPr>
              <w:fldChar w:fldCharType="separate"/>
            </w:r>
            <w:r w:rsidR="003A12E9">
              <w:rPr>
                <w:rFonts w:ascii="Fighter Word Overskrift" w:hAnsi="Fighter Word Overskrift"/>
                <w:webHidden/>
              </w:rPr>
              <w:t>5</w:t>
            </w:r>
            <w:r w:rsidRPr="00D36185">
              <w:rPr>
                <w:rFonts w:ascii="Fighter Word Overskrift" w:hAnsi="Fighter Word Overskrift"/>
                <w:webHidden/>
              </w:rPr>
              <w:fldChar w:fldCharType="end"/>
            </w:r>
          </w:hyperlink>
        </w:p>
        <w:p w14:paraId="285854CB" w14:textId="13DAB52B" w:rsidR="00C646A1" w:rsidRPr="00D36185" w:rsidRDefault="00C646A1" w:rsidP="00D36185">
          <w:pPr>
            <w:pStyle w:val="Indholdsfortegnelse2"/>
            <w:spacing w:line="360" w:lineRule="auto"/>
            <w:rPr>
              <w:rFonts w:ascii="Fighter Word Overskrift" w:eastAsiaTheme="minorEastAsia" w:hAnsi="Fighter Word Overskrift" w:cstheme="minorBidi"/>
              <w:smallCaps w:val="0"/>
              <w:color w:val="auto"/>
              <w:lang w:eastAsia="da-DK"/>
            </w:rPr>
          </w:pPr>
          <w:hyperlink w:anchor="_Toc116289263" w:history="1">
            <w:r w:rsidRPr="00D36185">
              <w:rPr>
                <w:rStyle w:val="Hyperlink"/>
                <w:rFonts w:ascii="Fighter Word Overskrift" w:hAnsi="Fighter Word Overskrift"/>
              </w:rPr>
              <w:t>Bemanding</w:t>
            </w:r>
            <w:r w:rsidRPr="00D36185">
              <w:rPr>
                <w:rFonts w:ascii="Fighter Word Overskrift" w:hAnsi="Fighter Word Overskrift"/>
                <w:webHidden/>
              </w:rPr>
              <w:tab/>
            </w:r>
            <w:r w:rsidRPr="00D36185">
              <w:rPr>
                <w:rFonts w:ascii="Fighter Word Overskrift" w:hAnsi="Fighter Word Overskrift"/>
                <w:webHidden/>
              </w:rPr>
              <w:fldChar w:fldCharType="begin"/>
            </w:r>
            <w:r w:rsidRPr="00D36185">
              <w:rPr>
                <w:rFonts w:ascii="Fighter Word Overskrift" w:hAnsi="Fighter Word Overskrift"/>
                <w:webHidden/>
              </w:rPr>
              <w:instrText xml:space="preserve"> PAGEREF _Toc116289263 \h </w:instrText>
            </w:r>
            <w:r w:rsidRPr="00D36185">
              <w:rPr>
                <w:rFonts w:ascii="Fighter Word Overskrift" w:hAnsi="Fighter Word Overskrift"/>
                <w:webHidden/>
              </w:rPr>
            </w:r>
            <w:r w:rsidRPr="00D36185">
              <w:rPr>
                <w:rFonts w:ascii="Fighter Word Overskrift" w:hAnsi="Fighter Word Overskrift"/>
                <w:webHidden/>
              </w:rPr>
              <w:fldChar w:fldCharType="separate"/>
            </w:r>
            <w:r w:rsidR="003A12E9">
              <w:rPr>
                <w:rFonts w:ascii="Fighter Word Overskrift" w:hAnsi="Fighter Word Overskrift"/>
                <w:webHidden/>
              </w:rPr>
              <w:t>6</w:t>
            </w:r>
            <w:r w:rsidRPr="00D36185">
              <w:rPr>
                <w:rFonts w:ascii="Fighter Word Overskrift" w:hAnsi="Fighter Word Overskrift"/>
                <w:webHidden/>
              </w:rPr>
              <w:fldChar w:fldCharType="end"/>
            </w:r>
          </w:hyperlink>
        </w:p>
        <w:p w14:paraId="5FB9C5FD" w14:textId="60BCABAF" w:rsidR="00C646A1" w:rsidRPr="00D36185" w:rsidRDefault="00C646A1" w:rsidP="00D36185">
          <w:pPr>
            <w:pStyle w:val="Indholdsfortegnelse2"/>
            <w:spacing w:line="360" w:lineRule="auto"/>
            <w:ind w:left="0"/>
            <w:rPr>
              <w:rFonts w:ascii="Fighter Word Overskrift" w:eastAsiaTheme="minorEastAsia" w:hAnsi="Fighter Word Overskrift" w:cstheme="minorBidi"/>
              <w:smallCaps w:val="0"/>
              <w:color w:val="auto"/>
              <w:lang w:eastAsia="da-DK"/>
            </w:rPr>
          </w:pPr>
          <w:hyperlink w:anchor="_Toc116289264" w:history="1">
            <w:r w:rsidRPr="00D36185">
              <w:rPr>
                <w:rStyle w:val="Hyperlink"/>
                <w:rFonts w:ascii="Fighter Word Overskrift" w:hAnsi="Fighter Word Overskrift"/>
              </w:rPr>
              <w:t>GODT RUSTET TIL AT FORMIDLE SOLKAMPAGNENS BUDSKABER</w:t>
            </w:r>
            <w:r w:rsidRPr="00D36185">
              <w:rPr>
                <w:rFonts w:ascii="Fighter Word Overskrift" w:hAnsi="Fighter Word Overskrift"/>
                <w:webHidden/>
              </w:rPr>
              <w:tab/>
            </w:r>
            <w:r w:rsidRPr="00D36185">
              <w:rPr>
                <w:rFonts w:ascii="Fighter Word Overskrift" w:hAnsi="Fighter Word Overskrift"/>
                <w:webHidden/>
              </w:rPr>
              <w:fldChar w:fldCharType="begin"/>
            </w:r>
            <w:r w:rsidRPr="00D36185">
              <w:rPr>
                <w:rFonts w:ascii="Fighter Word Overskrift" w:hAnsi="Fighter Word Overskrift"/>
                <w:webHidden/>
              </w:rPr>
              <w:instrText xml:space="preserve"> PAGEREF _Toc116289264 \h </w:instrText>
            </w:r>
            <w:r w:rsidRPr="00D36185">
              <w:rPr>
                <w:rFonts w:ascii="Fighter Word Overskrift" w:hAnsi="Fighter Word Overskrift"/>
                <w:webHidden/>
              </w:rPr>
            </w:r>
            <w:r w:rsidRPr="00D36185">
              <w:rPr>
                <w:rFonts w:ascii="Fighter Word Overskrift" w:hAnsi="Fighter Word Overskrift"/>
                <w:webHidden/>
              </w:rPr>
              <w:fldChar w:fldCharType="separate"/>
            </w:r>
            <w:r w:rsidR="003A12E9">
              <w:rPr>
                <w:rFonts w:ascii="Fighter Word Overskrift" w:hAnsi="Fighter Word Overskrift"/>
                <w:webHidden/>
              </w:rPr>
              <w:t>6</w:t>
            </w:r>
            <w:r w:rsidRPr="00D36185">
              <w:rPr>
                <w:rFonts w:ascii="Fighter Word Overskrift" w:hAnsi="Fighter Word Overskrift"/>
                <w:webHidden/>
              </w:rPr>
              <w:fldChar w:fldCharType="end"/>
            </w:r>
          </w:hyperlink>
        </w:p>
        <w:p w14:paraId="74ED575E" w14:textId="1CB4EDD0" w:rsidR="00C646A1" w:rsidRPr="00D36185" w:rsidRDefault="00C646A1" w:rsidP="00D36185">
          <w:pPr>
            <w:pStyle w:val="Indholdsfortegnelse1"/>
            <w:spacing w:line="360" w:lineRule="auto"/>
            <w:rPr>
              <w:rFonts w:ascii="Fighter Word Overskrift" w:eastAsiaTheme="minorEastAsia" w:hAnsi="Fighter Word Overskrift" w:cstheme="minorBidi"/>
              <w:smallCaps w:val="0"/>
              <w:lang w:eastAsia="da-DK"/>
            </w:rPr>
          </w:pPr>
          <w:hyperlink w:anchor="_Toc116289265" w:history="1">
            <w:r w:rsidRPr="00D36185">
              <w:rPr>
                <w:rStyle w:val="Hyperlink"/>
                <w:rFonts w:ascii="Fighter Word Overskrift" w:hAnsi="Fighter Word Overskrift"/>
              </w:rPr>
              <w:t>ANDRE MATERIALER</w:t>
            </w:r>
            <w:r w:rsidRPr="00D36185">
              <w:rPr>
                <w:rFonts w:ascii="Fighter Word Overskrift" w:hAnsi="Fighter Word Overskrift"/>
                <w:webHidden/>
              </w:rPr>
              <w:tab/>
            </w:r>
            <w:r w:rsidRPr="00D36185">
              <w:rPr>
                <w:rFonts w:ascii="Fighter Word Overskrift" w:hAnsi="Fighter Word Overskrift"/>
                <w:webHidden/>
              </w:rPr>
              <w:fldChar w:fldCharType="begin"/>
            </w:r>
            <w:r w:rsidRPr="00D36185">
              <w:rPr>
                <w:rFonts w:ascii="Fighter Word Overskrift" w:hAnsi="Fighter Word Overskrift"/>
                <w:webHidden/>
              </w:rPr>
              <w:instrText xml:space="preserve"> PAGEREF _Toc116289265 \h </w:instrText>
            </w:r>
            <w:r w:rsidRPr="00D36185">
              <w:rPr>
                <w:rFonts w:ascii="Fighter Word Overskrift" w:hAnsi="Fighter Word Overskrift"/>
                <w:webHidden/>
              </w:rPr>
            </w:r>
            <w:r w:rsidRPr="00D36185">
              <w:rPr>
                <w:rFonts w:ascii="Fighter Word Overskrift" w:hAnsi="Fighter Word Overskrift"/>
                <w:webHidden/>
              </w:rPr>
              <w:fldChar w:fldCharType="separate"/>
            </w:r>
            <w:r w:rsidR="003A12E9">
              <w:rPr>
                <w:rFonts w:ascii="Fighter Word Overskrift" w:hAnsi="Fighter Word Overskrift"/>
                <w:webHidden/>
              </w:rPr>
              <w:t>7</w:t>
            </w:r>
            <w:r w:rsidRPr="00D36185">
              <w:rPr>
                <w:rFonts w:ascii="Fighter Word Overskrift" w:hAnsi="Fighter Word Overskrift"/>
                <w:webHidden/>
              </w:rPr>
              <w:fldChar w:fldCharType="end"/>
            </w:r>
          </w:hyperlink>
        </w:p>
        <w:p w14:paraId="6A9E51DF" w14:textId="71CB3381" w:rsidR="00C646A1" w:rsidRPr="00D36185" w:rsidRDefault="00C646A1" w:rsidP="00D36185">
          <w:pPr>
            <w:pStyle w:val="Indholdsfortegnelse1"/>
            <w:spacing w:line="360" w:lineRule="auto"/>
            <w:rPr>
              <w:rFonts w:ascii="Fighter Word Overskrift" w:eastAsiaTheme="minorEastAsia" w:hAnsi="Fighter Word Overskrift" w:cstheme="minorBidi"/>
              <w:smallCaps w:val="0"/>
              <w:lang w:eastAsia="da-DK"/>
            </w:rPr>
          </w:pPr>
          <w:hyperlink w:anchor="_Toc116289267" w:history="1">
            <w:r w:rsidRPr="00D36185">
              <w:rPr>
                <w:rStyle w:val="Hyperlink"/>
                <w:rFonts w:ascii="Fighter Word Overskrift" w:hAnsi="Fighter Word Overskrift"/>
              </w:rPr>
              <w:t>EVALUÉR OG DOKUMENTÉR JERES INDSATS</w:t>
            </w:r>
            <w:r w:rsidRPr="00D36185">
              <w:rPr>
                <w:rFonts w:ascii="Fighter Word Overskrift" w:hAnsi="Fighter Word Overskrift"/>
                <w:webHidden/>
              </w:rPr>
              <w:tab/>
            </w:r>
            <w:r w:rsidRPr="00D36185">
              <w:rPr>
                <w:rFonts w:ascii="Fighter Word Overskrift" w:hAnsi="Fighter Word Overskrift"/>
                <w:webHidden/>
              </w:rPr>
              <w:fldChar w:fldCharType="begin"/>
            </w:r>
            <w:r w:rsidRPr="00D36185">
              <w:rPr>
                <w:rFonts w:ascii="Fighter Word Overskrift" w:hAnsi="Fighter Word Overskrift"/>
                <w:webHidden/>
              </w:rPr>
              <w:instrText xml:space="preserve"> PAGEREF _Toc116289267 \h </w:instrText>
            </w:r>
            <w:r w:rsidRPr="00D36185">
              <w:rPr>
                <w:rFonts w:ascii="Fighter Word Overskrift" w:hAnsi="Fighter Word Overskrift"/>
                <w:webHidden/>
              </w:rPr>
            </w:r>
            <w:r w:rsidRPr="00D36185">
              <w:rPr>
                <w:rFonts w:ascii="Fighter Word Overskrift" w:hAnsi="Fighter Word Overskrift"/>
                <w:webHidden/>
              </w:rPr>
              <w:fldChar w:fldCharType="separate"/>
            </w:r>
            <w:r w:rsidR="003A12E9">
              <w:rPr>
                <w:rFonts w:ascii="Fighter Word Overskrift" w:hAnsi="Fighter Word Overskrift"/>
                <w:webHidden/>
              </w:rPr>
              <w:t>9</w:t>
            </w:r>
            <w:r w:rsidRPr="00D36185">
              <w:rPr>
                <w:rFonts w:ascii="Fighter Word Overskrift" w:hAnsi="Fighter Word Overskrift"/>
                <w:webHidden/>
              </w:rPr>
              <w:fldChar w:fldCharType="end"/>
            </w:r>
          </w:hyperlink>
        </w:p>
        <w:p w14:paraId="2C0720AD" w14:textId="1EB55B7D" w:rsidR="009873EE" w:rsidRPr="00F06C2A" w:rsidRDefault="009873EE" w:rsidP="00D36185">
          <w:pPr>
            <w:spacing w:line="360" w:lineRule="auto"/>
            <w:rPr>
              <w:rFonts w:ascii="Fighter" w:hAnsi="Fighter"/>
            </w:rPr>
          </w:pPr>
          <w:r w:rsidRPr="00F06C2A">
            <w:rPr>
              <w:rFonts w:ascii="Fighter" w:hAnsi="Fighter"/>
              <w:b/>
              <w:bCs/>
            </w:rPr>
            <w:fldChar w:fldCharType="end"/>
          </w:r>
        </w:p>
      </w:sdtContent>
    </w:sdt>
    <w:p w14:paraId="287D4D96" w14:textId="77777777" w:rsidR="00985F52" w:rsidRPr="00F06C2A" w:rsidRDefault="00985F52" w:rsidP="00C60C57">
      <w:pPr>
        <w:pStyle w:val="Overskrift1"/>
        <w:tabs>
          <w:tab w:val="right" w:pos="9071"/>
        </w:tabs>
        <w:rPr>
          <w:rFonts w:ascii="Fighter" w:hAnsi="Fighter"/>
        </w:rPr>
      </w:pPr>
      <w:bookmarkStart w:id="1" w:name="_Toc354652398"/>
    </w:p>
    <w:p w14:paraId="6A164AEE" w14:textId="77777777" w:rsidR="00DB15B8" w:rsidRPr="00F06C2A" w:rsidRDefault="00DB15B8" w:rsidP="00C60C57">
      <w:pPr>
        <w:pStyle w:val="Overskrift1"/>
        <w:tabs>
          <w:tab w:val="right" w:pos="9071"/>
        </w:tabs>
        <w:rPr>
          <w:rFonts w:ascii="Fighter" w:hAnsi="Fighter"/>
        </w:rPr>
      </w:pPr>
    </w:p>
    <w:p w14:paraId="74458BB0" w14:textId="77777777" w:rsidR="00DB15B8" w:rsidRPr="00F06C2A" w:rsidRDefault="00DB15B8" w:rsidP="00C60C57">
      <w:pPr>
        <w:pStyle w:val="Overskrift1"/>
        <w:tabs>
          <w:tab w:val="right" w:pos="9071"/>
        </w:tabs>
        <w:rPr>
          <w:rFonts w:ascii="Fighter" w:hAnsi="Fighter"/>
        </w:rPr>
      </w:pPr>
    </w:p>
    <w:p w14:paraId="2B0CC91D" w14:textId="77777777" w:rsidR="00DB15B8" w:rsidRPr="00F06C2A" w:rsidRDefault="00DB15B8" w:rsidP="00C60C57">
      <w:pPr>
        <w:pStyle w:val="Overskrift1"/>
        <w:tabs>
          <w:tab w:val="right" w:pos="9071"/>
        </w:tabs>
        <w:rPr>
          <w:rFonts w:ascii="Fighter" w:hAnsi="Fighter"/>
        </w:rPr>
      </w:pPr>
    </w:p>
    <w:p w14:paraId="248C1FD9" w14:textId="77777777" w:rsidR="00DB15B8" w:rsidRPr="00F06C2A" w:rsidRDefault="00DB15B8" w:rsidP="00C60C57">
      <w:pPr>
        <w:pStyle w:val="Overskrift1"/>
        <w:tabs>
          <w:tab w:val="right" w:pos="9071"/>
        </w:tabs>
        <w:rPr>
          <w:rFonts w:ascii="Fighter" w:hAnsi="Fighter"/>
        </w:rPr>
      </w:pPr>
    </w:p>
    <w:p w14:paraId="2EAE9828" w14:textId="77777777" w:rsidR="00DB15B8" w:rsidRPr="00F06C2A" w:rsidRDefault="00DB15B8" w:rsidP="00C60C57">
      <w:pPr>
        <w:pStyle w:val="Overskrift1"/>
        <w:tabs>
          <w:tab w:val="right" w:pos="9071"/>
        </w:tabs>
        <w:rPr>
          <w:rFonts w:ascii="Fighter" w:hAnsi="Fighter"/>
        </w:rPr>
      </w:pPr>
    </w:p>
    <w:p w14:paraId="7B100594" w14:textId="77777777" w:rsidR="00DB15B8" w:rsidRPr="00F06C2A" w:rsidRDefault="00DB15B8" w:rsidP="00C60C57">
      <w:pPr>
        <w:pStyle w:val="Overskrift1"/>
        <w:tabs>
          <w:tab w:val="right" w:pos="9071"/>
        </w:tabs>
        <w:rPr>
          <w:rFonts w:ascii="Fighter" w:hAnsi="Fighter"/>
        </w:rPr>
      </w:pPr>
    </w:p>
    <w:p w14:paraId="30B2F0CF" w14:textId="77777777" w:rsidR="00DB15B8" w:rsidRPr="00F06C2A" w:rsidRDefault="00DB15B8" w:rsidP="00C60C57">
      <w:pPr>
        <w:pStyle w:val="Overskrift1"/>
        <w:tabs>
          <w:tab w:val="right" w:pos="9071"/>
        </w:tabs>
        <w:rPr>
          <w:rFonts w:ascii="Fighter" w:hAnsi="Fighter"/>
        </w:rPr>
      </w:pPr>
    </w:p>
    <w:p w14:paraId="54E47597" w14:textId="4179E9E1" w:rsidR="005F583D" w:rsidRPr="00F06C2A" w:rsidRDefault="00AA505A" w:rsidP="00C60C57">
      <w:pPr>
        <w:pStyle w:val="Overskrift1"/>
        <w:tabs>
          <w:tab w:val="right" w:pos="9071"/>
        </w:tabs>
        <w:rPr>
          <w:rFonts w:ascii="Fighter Overskrift" w:hAnsi="Fighter Overskrift"/>
        </w:rPr>
      </w:pPr>
      <w:bookmarkStart w:id="2" w:name="_Toc116289254"/>
      <w:r w:rsidRPr="00F06C2A">
        <w:rPr>
          <w:rFonts w:ascii="Fighter Overskrift" w:hAnsi="Fighter Overskrift"/>
        </w:rPr>
        <w:lastRenderedPageBreak/>
        <w:t>S</w:t>
      </w:r>
      <w:r w:rsidR="001435A4" w:rsidRPr="00F06C2A">
        <w:rPr>
          <w:rFonts w:ascii="Fighter Overskrift" w:hAnsi="Fighter Overskrift"/>
        </w:rPr>
        <w:t>KYGGESTANDE</w:t>
      </w:r>
      <w:r w:rsidRPr="00F06C2A">
        <w:rPr>
          <w:rFonts w:ascii="Fighter Overskrift" w:hAnsi="Fighter Overskrift"/>
        </w:rPr>
        <w:t xml:space="preserve"> OG EVENTS</w:t>
      </w:r>
      <w:bookmarkEnd w:id="1"/>
      <w:bookmarkEnd w:id="2"/>
      <w:r w:rsidR="00C60C57" w:rsidRPr="00F06C2A">
        <w:rPr>
          <w:rFonts w:ascii="Fighter Overskrift" w:hAnsi="Fighter Overskrift"/>
        </w:rPr>
        <w:tab/>
      </w:r>
    </w:p>
    <w:p w14:paraId="5B801073" w14:textId="56A9F79C" w:rsidR="005F583D" w:rsidRPr="00F06C2A" w:rsidRDefault="008E2FDA" w:rsidP="007B48EE">
      <w:pPr>
        <w:pStyle w:val="Overskrift4"/>
        <w:rPr>
          <w:rFonts w:ascii="Fighter" w:hAnsi="Fighter"/>
        </w:rPr>
      </w:pPr>
      <w:r w:rsidRPr="00F06C2A">
        <w:rPr>
          <w:rFonts w:ascii="Fighter" w:hAnsi="Fighter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8CF549" wp14:editId="27AAD4A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19165" cy="0"/>
                <wp:effectExtent l="0" t="0" r="19685" b="19050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9B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6B3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0;margin-top:-.05pt;width:473.9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" strokecolor="#f9b000"/>
            </w:pict>
          </mc:Fallback>
        </mc:AlternateContent>
      </w:r>
    </w:p>
    <w:p w14:paraId="5B03E983" w14:textId="2462BD0C" w:rsidR="005F583D" w:rsidRPr="00F06C2A" w:rsidRDefault="00FE017E" w:rsidP="004B319D">
      <w:pPr>
        <w:rPr>
          <w:rFonts w:ascii="Fighter" w:hAnsi="Fighter" w:cs="FoundrySans-Light"/>
        </w:rPr>
      </w:pPr>
      <w:r w:rsidRPr="00F06C2A">
        <w:rPr>
          <w:rFonts w:ascii="Fighter" w:hAnsi="Fighter" w:cs="FoundrySans-Light"/>
        </w:rPr>
        <w:t xml:space="preserve">Kræftens Bekæmpelses </w:t>
      </w:r>
      <w:r w:rsidR="005F583D" w:rsidRPr="00F06C2A">
        <w:rPr>
          <w:rFonts w:ascii="Fighter" w:hAnsi="Fighter" w:cs="FoundrySans-Light"/>
        </w:rPr>
        <w:t xml:space="preserve">Solkampagne sætter stor pris på, at </w:t>
      </w:r>
      <w:r w:rsidR="00AA505A" w:rsidRPr="00F06C2A">
        <w:rPr>
          <w:rFonts w:ascii="Fighter" w:hAnsi="Fighter" w:cs="FoundrySans-Light"/>
        </w:rPr>
        <w:t>I som</w:t>
      </w:r>
      <w:r w:rsidR="005F583D" w:rsidRPr="00F06C2A">
        <w:rPr>
          <w:rFonts w:ascii="Fighter" w:hAnsi="Fighter" w:cs="FoundrySans-Light"/>
        </w:rPr>
        <w:t xml:space="preserve"> frivillige støtter op om den vigtige sag</w:t>
      </w:r>
      <w:r w:rsidR="00DB15B8" w:rsidRPr="00F06C2A">
        <w:rPr>
          <w:rFonts w:ascii="Fighter" w:hAnsi="Fighter" w:cs="FoundrySans-Light"/>
        </w:rPr>
        <w:t>:</w:t>
      </w:r>
      <w:r w:rsidR="009E7192">
        <w:rPr>
          <w:rFonts w:ascii="Fighter" w:hAnsi="Fighter" w:cs="FoundrySans-Light"/>
        </w:rPr>
        <w:t xml:space="preserve"> A</w:t>
      </w:r>
      <w:r w:rsidR="005F583D" w:rsidRPr="00F06C2A">
        <w:rPr>
          <w:rFonts w:ascii="Fighter" w:hAnsi="Fighter" w:cs="FoundrySans-Light"/>
        </w:rPr>
        <w:t>t forebygge kræft i huden</w:t>
      </w:r>
      <w:r w:rsidR="007D6A57" w:rsidRPr="00F06C2A">
        <w:rPr>
          <w:rFonts w:ascii="Fighter" w:hAnsi="Fighter" w:cs="FoundrySans-Light"/>
        </w:rPr>
        <w:t>.</w:t>
      </w:r>
      <w:r w:rsidR="005722F8" w:rsidRPr="00F06C2A">
        <w:rPr>
          <w:rFonts w:ascii="Fighter" w:hAnsi="Fighter" w:cs="FoundrySans-Light"/>
        </w:rPr>
        <w:t xml:space="preserve"> Jeres arbejde </w:t>
      </w:r>
      <w:r w:rsidR="00C623F6" w:rsidRPr="00F06C2A">
        <w:rPr>
          <w:rFonts w:ascii="Fighter" w:hAnsi="Fighter" w:cs="FoundrySans-Light"/>
        </w:rPr>
        <w:t>bidrager til</w:t>
      </w:r>
      <w:r w:rsidR="005722F8" w:rsidRPr="00F06C2A">
        <w:rPr>
          <w:rFonts w:ascii="Fighter" w:hAnsi="Fighter" w:cs="FoundrySans-Light"/>
        </w:rPr>
        <w:t xml:space="preserve"> Solkampagnens mål om at gøre </w:t>
      </w:r>
      <w:r w:rsidR="009E7192">
        <w:rPr>
          <w:rFonts w:ascii="Fighter" w:hAnsi="Fighter" w:cs="FoundrySans-Light"/>
        </w:rPr>
        <w:t>solbeskyttelse til en folkesag!</w:t>
      </w:r>
      <w:r w:rsidR="00C623F6" w:rsidRPr="00F06C2A">
        <w:rPr>
          <w:rFonts w:ascii="Fighter" w:hAnsi="Fighter" w:cs="FoundrySans-Light"/>
        </w:rPr>
        <w:t xml:space="preserve"> </w:t>
      </w:r>
    </w:p>
    <w:bookmarkStart w:id="3" w:name="_Toc254646883"/>
    <w:bookmarkStart w:id="4" w:name="_Toc354652399"/>
    <w:p w14:paraId="40222958" w14:textId="77777777" w:rsidR="005F583D" w:rsidRPr="00F06C2A" w:rsidRDefault="00174064" w:rsidP="007D6A57">
      <w:pPr>
        <w:spacing w:before="120" w:after="0"/>
        <w:rPr>
          <w:rStyle w:val="Overskrift2Tegn"/>
          <w:rFonts w:ascii="Fighter" w:hAnsi="Fighter"/>
        </w:rPr>
      </w:pPr>
      <w:r w:rsidRPr="00F06C2A">
        <w:rPr>
          <w:rFonts w:ascii="Fighter" w:hAnsi="Fighter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DF5B1A6" wp14:editId="45ACEA72">
                <wp:simplePos x="0" y="0"/>
                <wp:positionH relativeFrom="column">
                  <wp:posOffset>3031298</wp:posOffset>
                </wp:positionH>
                <wp:positionV relativeFrom="paragraph">
                  <wp:posOffset>250627</wp:posOffset>
                </wp:positionV>
                <wp:extent cx="2905125" cy="1977390"/>
                <wp:effectExtent l="19050" t="19050" r="47625" b="60960"/>
                <wp:wrapTight wrapText="bothSides">
                  <wp:wrapPolygon edited="0">
                    <wp:start x="-142" y="-208"/>
                    <wp:lineTo x="-142" y="22058"/>
                    <wp:lineTo x="21812" y="22058"/>
                    <wp:lineTo x="21812" y="-208"/>
                    <wp:lineTo x="-142" y="-208"/>
                  </wp:wrapPolygon>
                </wp:wrapTight>
                <wp:docPr id="1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977390"/>
                        </a:xfrm>
                        <a:prstGeom prst="rect">
                          <a:avLst/>
                        </a:prstGeom>
                        <a:solidFill>
                          <a:srgbClr val="FFEE00"/>
                        </a:solidFill>
                        <a:ln w="38100">
                          <a:solidFill>
                            <a:srgbClr val="FFEE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tx1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B7FDBE1" w14:textId="77777777" w:rsidR="00B174F1" w:rsidRPr="00956C73" w:rsidRDefault="001435A4" w:rsidP="005722F8">
                            <w:pPr>
                              <w:rPr>
                                <w:rFonts w:ascii="Fighter Word Overskrift" w:hAnsi="Fighter Word Overskrift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56C73">
                              <w:rPr>
                                <w:rFonts w:ascii="Fighter Word Overskrift" w:hAnsi="Fighter Word Overskrift" w:cs="Arial"/>
                                <w:b/>
                                <w:sz w:val="20"/>
                                <w:szCs w:val="20"/>
                              </w:rPr>
                              <w:t>Formål med skyggehyggepakken</w:t>
                            </w:r>
                            <w:r w:rsidR="00B174F1" w:rsidRPr="00956C73">
                              <w:rPr>
                                <w:rFonts w:ascii="Fighter Word Overskrift" w:hAnsi="Fighter Word Overskrift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323108C" w14:textId="77777777" w:rsidR="00B174F1" w:rsidRPr="00956C73" w:rsidRDefault="0037283E" w:rsidP="005722F8">
                            <w:pPr>
                              <w:numPr>
                                <w:ilvl w:val="0"/>
                                <w:numId w:val="33"/>
                              </w:numPr>
                              <w:spacing w:before="120" w:after="0"/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</w:pPr>
                            <w:r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  <w:u w:val="single"/>
                              </w:rPr>
                              <w:t>F</w:t>
                            </w:r>
                            <w:r w:rsidR="00B174F1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  <w:u w:val="single"/>
                              </w:rPr>
                              <w:t>rivillige</w:t>
                            </w:r>
                            <w:r w:rsidR="00B174F1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 xml:space="preserve">kan </w:t>
                            </w:r>
                            <w:r w:rsidR="00B174F1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 xml:space="preserve">nemt arrangere </w:t>
                            </w:r>
                            <w:r w:rsidR="008417F0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>og/eller deltage ved en skyggestand</w:t>
                            </w:r>
                          </w:p>
                          <w:p w14:paraId="433E7B1D" w14:textId="77777777" w:rsidR="00B174F1" w:rsidRPr="00956C73" w:rsidRDefault="0037283E" w:rsidP="005722F8">
                            <w:pPr>
                              <w:numPr>
                                <w:ilvl w:val="0"/>
                                <w:numId w:val="33"/>
                              </w:numPr>
                              <w:spacing w:before="120" w:after="0"/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</w:pPr>
                            <w:r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>S</w:t>
                            </w:r>
                            <w:r w:rsidR="00275B5F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>kabe</w:t>
                            </w:r>
                            <w:r w:rsidR="00B174F1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174F1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  <w:u w:val="single"/>
                              </w:rPr>
                              <w:t>synlighed</w:t>
                            </w:r>
                            <w:r w:rsidR="00B174F1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 xml:space="preserve"> om solbeskyttelse i lokalområdet</w:t>
                            </w:r>
                          </w:p>
                          <w:p w14:paraId="4F05E079" w14:textId="77777777" w:rsidR="00B174F1" w:rsidRPr="00956C73" w:rsidRDefault="0037283E" w:rsidP="005722F8">
                            <w:pPr>
                              <w:numPr>
                                <w:ilvl w:val="0"/>
                                <w:numId w:val="33"/>
                              </w:numPr>
                              <w:spacing w:before="120" w:after="0"/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</w:pPr>
                            <w:r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>S</w:t>
                            </w:r>
                            <w:r w:rsidR="00B174F1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 xml:space="preserve">kabe </w:t>
                            </w:r>
                            <w:r w:rsidR="00B174F1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  <w:u w:val="single"/>
                              </w:rPr>
                              <w:t>dialog</w:t>
                            </w:r>
                            <w:r w:rsidR="00B174F1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 xml:space="preserve"> med </w:t>
                            </w:r>
                            <w:r w:rsidR="008417F0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>børnefamilier i sommerlandet</w:t>
                            </w:r>
                            <w:r w:rsidR="00B174F1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 xml:space="preserve"> og vise</w:t>
                            </w:r>
                            <w:r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>,</w:t>
                            </w:r>
                            <w:r w:rsidR="00650C9F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 xml:space="preserve"> hvordan man færdes </w:t>
                            </w:r>
                            <w:r w:rsidR="00B174F1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>sikkert</w:t>
                            </w:r>
                            <w:r w:rsidR="00650C9F" w:rsidRPr="00956C73">
                              <w:rPr>
                                <w:rFonts w:ascii="Fighter" w:hAnsi="Fighter" w:cs="FoundrySans-Light"/>
                                <w:sz w:val="20"/>
                                <w:szCs w:val="20"/>
                              </w:rPr>
                              <w:t xml:space="preserve"> i solen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F5B1A6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238.7pt;margin-top:19.75pt;width:228.75pt;height:155.7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" fillcolor="#fe0" strokecolor="#fe0" strokeweight="3pt">
                <v:shadow on="t" color="black [3213]" opacity=".5" offset="1pt"/>
                <v:textbox>
                  <w:txbxContent>
                    <w:p w14:paraId="1B7FDBE1" w14:textId="77777777" w:rsidR="00B174F1" w:rsidRPr="00956C73" w:rsidRDefault="001435A4" w:rsidP="005722F8">
                      <w:pPr>
                        <w:rPr>
                          <w:rFonts w:ascii="Fighter Word Overskrift" w:hAnsi="Fighter Word Overskrift" w:cs="Arial"/>
                          <w:b/>
                          <w:sz w:val="20"/>
                          <w:szCs w:val="20"/>
                        </w:rPr>
                      </w:pPr>
                      <w:r w:rsidRPr="00956C73">
                        <w:rPr>
                          <w:rFonts w:ascii="Fighter Word Overskrift" w:hAnsi="Fighter Word Overskrift" w:cs="Arial"/>
                          <w:b/>
                          <w:sz w:val="20"/>
                          <w:szCs w:val="20"/>
                        </w:rPr>
                        <w:t>Formål med skyggehyggepakken</w:t>
                      </w:r>
                      <w:r w:rsidR="00B174F1" w:rsidRPr="00956C73">
                        <w:rPr>
                          <w:rFonts w:ascii="Fighter Word Overskrift" w:hAnsi="Fighter Word Overskrift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323108C" w14:textId="77777777" w:rsidR="00B174F1" w:rsidRPr="00956C73" w:rsidRDefault="0037283E" w:rsidP="005722F8">
                      <w:pPr>
                        <w:numPr>
                          <w:ilvl w:val="0"/>
                          <w:numId w:val="33"/>
                        </w:numPr>
                        <w:spacing w:before="120" w:after="0"/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</w:pPr>
                      <w:r w:rsidRPr="00956C73">
                        <w:rPr>
                          <w:rFonts w:ascii="Fighter" w:hAnsi="Fighter" w:cs="FoundrySans-Light"/>
                          <w:sz w:val="20"/>
                          <w:szCs w:val="20"/>
                          <w:u w:val="single"/>
                        </w:rPr>
                        <w:t>F</w:t>
                      </w:r>
                      <w:r w:rsidR="00B174F1" w:rsidRPr="00956C73">
                        <w:rPr>
                          <w:rFonts w:ascii="Fighter" w:hAnsi="Fighter" w:cs="FoundrySans-Light"/>
                          <w:sz w:val="20"/>
                          <w:szCs w:val="20"/>
                          <w:u w:val="single"/>
                        </w:rPr>
                        <w:t>rivillige</w:t>
                      </w:r>
                      <w:r w:rsidR="00B174F1"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 xml:space="preserve"> </w:t>
                      </w:r>
                      <w:r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 xml:space="preserve">kan </w:t>
                      </w:r>
                      <w:r w:rsidR="00B174F1"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 xml:space="preserve">nemt arrangere </w:t>
                      </w:r>
                      <w:r w:rsidR="008417F0"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>og/eller deltage ved en skyggestand</w:t>
                      </w:r>
                    </w:p>
                    <w:p w14:paraId="433E7B1D" w14:textId="77777777" w:rsidR="00B174F1" w:rsidRPr="00956C73" w:rsidRDefault="0037283E" w:rsidP="005722F8">
                      <w:pPr>
                        <w:numPr>
                          <w:ilvl w:val="0"/>
                          <w:numId w:val="33"/>
                        </w:numPr>
                        <w:spacing w:before="120" w:after="0"/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</w:pPr>
                      <w:r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>S</w:t>
                      </w:r>
                      <w:r w:rsidR="00275B5F"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>kabe</w:t>
                      </w:r>
                      <w:r w:rsidR="00B174F1"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 xml:space="preserve"> </w:t>
                      </w:r>
                      <w:r w:rsidR="00B174F1" w:rsidRPr="00956C73">
                        <w:rPr>
                          <w:rFonts w:ascii="Fighter" w:hAnsi="Fighter" w:cs="FoundrySans-Light"/>
                          <w:sz w:val="20"/>
                          <w:szCs w:val="20"/>
                          <w:u w:val="single"/>
                        </w:rPr>
                        <w:t>synlighed</w:t>
                      </w:r>
                      <w:r w:rsidR="00B174F1"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 xml:space="preserve"> om solbeskyttelse i lokalområdet</w:t>
                      </w:r>
                    </w:p>
                    <w:p w14:paraId="4F05E079" w14:textId="77777777" w:rsidR="00B174F1" w:rsidRPr="00956C73" w:rsidRDefault="0037283E" w:rsidP="005722F8">
                      <w:pPr>
                        <w:numPr>
                          <w:ilvl w:val="0"/>
                          <w:numId w:val="33"/>
                        </w:numPr>
                        <w:spacing w:before="120" w:after="0"/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</w:pPr>
                      <w:r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>S</w:t>
                      </w:r>
                      <w:r w:rsidR="00B174F1"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 xml:space="preserve">kabe </w:t>
                      </w:r>
                      <w:r w:rsidR="00B174F1" w:rsidRPr="00956C73">
                        <w:rPr>
                          <w:rFonts w:ascii="Fighter" w:hAnsi="Fighter" w:cs="FoundrySans-Light"/>
                          <w:sz w:val="20"/>
                          <w:szCs w:val="20"/>
                          <w:u w:val="single"/>
                        </w:rPr>
                        <w:t>dialog</w:t>
                      </w:r>
                      <w:r w:rsidR="00B174F1"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 xml:space="preserve"> med </w:t>
                      </w:r>
                      <w:r w:rsidR="008417F0"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>børnefamilier i sommerlandet</w:t>
                      </w:r>
                      <w:r w:rsidR="00B174F1"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 xml:space="preserve"> og vise</w:t>
                      </w:r>
                      <w:r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>,</w:t>
                      </w:r>
                      <w:r w:rsidR="00650C9F"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 xml:space="preserve"> hvordan man færdes </w:t>
                      </w:r>
                      <w:r w:rsidR="00B174F1"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>sikkert</w:t>
                      </w:r>
                      <w:r w:rsidR="00650C9F" w:rsidRPr="00956C73">
                        <w:rPr>
                          <w:rFonts w:ascii="Fighter" w:hAnsi="Fighter" w:cs="FoundrySans-Light"/>
                          <w:sz w:val="20"/>
                          <w:szCs w:val="20"/>
                        </w:rPr>
                        <w:t xml:space="preserve"> i solen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17479" w:rsidRPr="00F06C2A">
        <w:rPr>
          <w:rStyle w:val="Overskrift2Tegn"/>
          <w:rFonts w:ascii="Fighter" w:hAnsi="Fighter"/>
        </w:rPr>
        <w:br/>
      </w:r>
      <w:bookmarkStart w:id="5" w:name="_Toc116289255"/>
      <w:r w:rsidR="005F583D" w:rsidRPr="00F06C2A">
        <w:rPr>
          <w:rStyle w:val="Overskrift2Tegn"/>
          <w:rFonts w:ascii="Fighter" w:hAnsi="Fighter"/>
        </w:rPr>
        <w:t>Formål</w:t>
      </w:r>
      <w:bookmarkEnd w:id="3"/>
      <w:bookmarkEnd w:id="4"/>
      <w:bookmarkEnd w:id="5"/>
    </w:p>
    <w:p w14:paraId="7998FE3D" w14:textId="77777777" w:rsidR="005F583D" w:rsidRPr="00F06C2A" w:rsidRDefault="001435A4" w:rsidP="007D6A57">
      <w:pPr>
        <w:spacing w:after="0"/>
        <w:rPr>
          <w:rFonts w:ascii="Fighter" w:hAnsi="Fighter" w:cs="FoundrySans-Light"/>
        </w:rPr>
      </w:pPr>
      <w:r w:rsidRPr="00F06C2A">
        <w:rPr>
          <w:rFonts w:ascii="Fighter" w:hAnsi="Fighter" w:cs="FoundrySans-Light"/>
        </w:rPr>
        <w:t>Skyggestanden</w:t>
      </w:r>
      <w:r w:rsidR="005F583D" w:rsidRPr="00F06C2A">
        <w:rPr>
          <w:rFonts w:ascii="Fighter" w:hAnsi="Fighter" w:cs="FoundrySans-Light"/>
        </w:rPr>
        <w:t xml:space="preserve"> skal</w:t>
      </w:r>
      <w:r w:rsidR="00C623F6" w:rsidRPr="00F06C2A">
        <w:rPr>
          <w:rFonts w:ascii="Fighter" w:hAnsi="Fighter" w:cs="FoundrySans-Light"/>
        </w:rPr>
        <w:t xml:space="preserve"> skabe synlighed i lokalområdet</w:t>
      </w:r>
      <w:r w:rsidR="00650C9F" w:rsidRPr="00F06C2A">
        <w:rPr>
          <w:rFonts w:ascii="Fighter" w:hAnsi="Fighter" w:cs="FoundrySans-Light"/>
        </w:rPr>
        <w:t xml:space="preserve"> og vise, hvordan man færdes </w:t>
      </w:r>
      <w:r w:rsidR="00C623F6" w:rsidRPr="00F06C2A">
        <w:rPr>
          <w:rFonts w:ascii="Fighter" w:hAnsi="Fighter" w:cs="FoundrySans-Light"/>
        </w:rPr>
        <w:t>sikkert</w:t>
      </w:r>
      <w:r w:rsidR="00650C9F" w:rsidRPr="00F06C2A">
        <w:rPr>
          <w:rFonts w:ascii="Fighter" w:hAnsi="Fighter" w:cs="FoundrySans-Light"/>
        </w:rPr>
        <w:t xml:space="preserve"> i solen</w:t>
      </w:r>
      <w:r w:rsidR="00C623F6" w:rsidRPr="00F06C2A">
        <w:rPr>
          <w:rFonts w:ascii="Fighter" w:hAnsi="Fighter" w:cs="FoundrySans-Light"/>
        </w:rPr>
        <w:t xml:space="preserve">. </w:t>
      </w:r>
    </w:p>
    <w:p w14:paraId="7D5E723A" w14:textId="77777777" w:rsidR="00556F3A" w:rsidRPr="00F06C2A" w:rsidRDefault="00556F3A" w:rsidP="007D6A57">
      <w:pPr>
        <w:spacing w:before="120" w:after="0"/>
        <w:rPr>
          <w:rStyle w:val="Overskrift2Tegn"/>
          <w:rFonts w:ascii="Fighter" w:hAnsi="Fighter"/>
          <w:sz w:val="12"/>
        </w:rPr>
      </w:pPr>
      <w:bookmarkStart w:id="6" w:name="_Toc254646884"/>
    </w:p>
    <w:p w14:paraId="2B5115E1" w14:textId="77777777" w:rsidR="005F583D" w:rsidRPr="00F06C2A" w:rsidRDefault="00556F3A" w:rsidP="007D6A57">
      <w:pPr>
        <w:spacing w:before="120" w:after="0"/>
        <w:rPr>
          <w:rStyle w:val="Overskrift2Tegn"/>
          <w:rFonts w:ascii="Fighter" w:hAnsi="Fighter"/>
        </w:rPr>
      </w:pPr>
      <w:bookmarkStart w:id="7" w:name="_Toc354652400"/>
      <w:bookmarkStart w:id="8" w:name="_Toc116289256"/>
      <w:r w:rsidRPr="00F06C2A">
        <w:rPr>
          <w:rStyle w:val="Overskrift2Tegn"/>
          <w:rFonts w:ascii="Fighter" w:hAnsi="Fighter"/>
        </w:rPr>
        <w:t>Målgruppe</w:t>
      </w:r>
      <w:bookmarkEnd w:id="7"/>
      <w:bookmarkEnd w:id="8"/>
    </w:p>
    <w:p w14:paraId="60C1277C" w14:textId="60AFBEAA" w:rsidR="005F583D" w:rsidRPr="00F06C2A" w:rsidRDefault="00275B5F" w:rsidP="00703201">
      <w:pPr>
        <w:rPr>
          <w:rFonts w:ascii="Fighter" w:hAnsi="Fighter" w:cs="FoundrySans-Light"/>
        </w:rPr>
      </w:pPr>
      <w:r w:rsidRPr="00F06C2A">
        <w:rPr>
          <w:rFonts w:ascii="Fighter" w:hAnsi="Fighter" w:cs="FoundrySans-Light"/>
        </w:rPr>
        <w:t xml:space="preserve">Den </w:t>
      </w:r>
      <w:r w:rsidR="001435A4" w:rsidRPr="00F06C2A">
        <w:rPr>
          <w:rFonts w:ascii="Fighter" w:hAnsi="Fighter" w:cs="FoundrySans-Light"/>
        </w:rPr>
        <w:t>primære målgruppe for skyggestanden</w:t>
      </w:r>
      <w:r w:rsidRPr="00F06C2A">
        <w:rPr>
          <w:rFonts w:ascii="Fighter" w:hAnsi="Fighter" w:cs="FoundrySans-Light"/>
        </w:rPr>
        <w:t xml:space="preserve"> er børnefamilier. </w:t>
      </w:r>
      <w:r w:rsidR="005F583D" w:rsidRPr="00F06C2A">
        <w:rPr>
          <w:rFonts w:ascii="Fighter" w:hAnsi="Fighter" w:cs="FoundrySans-Light"/>
        </w:rPr>
        <w:t>Børn er særligt udsatte i solen, og det er derfor vigtigt at vise forældrene</w:t>
      </w:r>
      <w:r w:rsidRPr="00F06C2A">
        <w:rPr>
          <w:rFonts w:ascii="Fighter" w:hAnsi="Fighter" w:cs="FoundrySans-Light"/>
        </w:rPr>
        <w:t xml:space="preserve"> </w:t>
      </w:r>
      <w:r w:rsidR="009E0BFB">
        <w:rPr>
          <w:rFonts w:ascii="Fighter" w:hAnsi="Fighter" w:cs="FoundrySans-Light"/>
        </w:rPr>
        <w:t xml:space="preserve">de </w:t>
      </w:r>
      <w:r w:rsidRPr="00F06C2A">
        <w:rPr>
          <w:rFonts w:ascii="Fighter" w:hAnsi="Fighter" w:cs="FoundrySans-Light"/>
        </w:rPr>
        <w:t>gode solvaner, som de kan videregive til deres børn.</w:t>
      </w:r>
    </w:p>
    <w:p w14:paraId="6D14BC93" w14:textId="77777777" w:rsidR="00AE204D" w:rsidRPr="00F06C2A" w:rsidRDefault="00AE204D" w:rsidP="00AE204D">
      <w:pPr>
        <w:spacing w:before="120" w:after="0"/>
        <w:rPr>
          <w:rStyle w:val="Overskrift2Tegn"/>
          <w:rFonts w:ascii="Fighter" w:hAnsi="Fighter"/>
          <w:sz w:val="12"/>
        </w:rPr>
      </w:pPr>
      <w:bookmarkStart w:id="9" w:name="_Toc354652401"/>
    </w:p>
    <w:p w14:paraId="4F934F42" w14:textId="77777777" w:rsidR="00F62000" w:rsidRPr="00F06C2A" w:rsidRDefault="00AE204D" w:rsidP="00AE204D">
      <w:pPr>
        <w:spacing w:before="120" w:after="0"/>
        <w:rPr>
          <w:rStyle w:val="Overskrift2Tegn"/>
          <w:rFonts w:ascii="Fighter" w:hAnsi="Fighter"/>
        </w:rPr>
      </w:pPr>
      <w:bookmarkStart w:id="10" w:name="_Toc116289257"/>
      <w:r w:rsidRPr="00F06C2A">
        <w:rPr>
          <w:rStyle w:val="Overskrift2Tegn"/>
          <w:rFonts w:ascii="Fighter" w:hAnsi="Fighter"/>
        </w:rPr>
        <w:t>Skyggehyggepakken</w:t>
      </w:r>
      <w:bookmarkEnd w:id="10"/>
    </w:p>
    <w:p w14:paraId="61547A8E" w14:textId="6DA335AC" w:rsidR="002672F3" w:rsidRPr="00F06C2A" w:rsidRDefault="00AE204D" w:rsidP="00AE204D">
      <w:pPr>
        <w:spacing w:before="120" w:after="0"/>
        <w:rPr>
          <w:rFonts w:ascii="Fighter" w:hAnsi="Fighter" w:cs="FoundrySans-Light"/>
        </w:rPr>
      </w:pPr>
      <w:r w:rsidRPr="00F06C2A">
        <w:rPr>
          <w:rFonts w:ascii="Fighter" w:hAnsi="Fighter" w:cs="FoundrySans-Light"/>
        </w:rPr>
        <w:t>I</w:t>
      </w:r>
      <w:r w:rsidR="007C7BE6">
        <w:rPr>
          <w:rFonts w:ascii="Fighter" w:hAnsi="Fighter" w:cs="FoundrySans-Light"/>
        </w:rPr>
        <w:t xml:space="preserve"> Skyggehyggepakken indgår der en</w:t>
      </w:r>
      <w:r w:rsidRPr="00F06C2A">
        <w:rPr>
          <w:rFonts w:ascii="Fighter" w:hAnsi="Fighter" w:cs="FoundrySans-Light"/>
        </w:rPr>
        <w:t xml:space="preserve"> række forskellige materialer</w:t>
      </w:r>
      <w:r w:rsidR="00CF17A0">
        <w:rPr>
          <w:rFonts w:ascii="Fighter" w:hAnsi="Fighter" w:cs="FoundrySans-Light"/>
        </w:rPr>
        <w:t xml:space="preserve"> bl.a. uv-perler til armbånd, solcreme, farveblyanter og solquizzer</w:t>
      </w:r>
      <w:r w:rsidRPr="00F06C2A">
        <w:rPr>
          <w:rFonts w:ascii="Fighter" w:hAnsi="Fighter" w:cs="FoundrySans-Light"/>
        </w:rPr>
        <w:t xml:space="preserve">. </w:t>
      </w:r>
      <w:r w:rsidR="009E7192">
        <w:rPr>
          <w:rFonts w:ascii="Fighter" w:hAnsi="Fighter" w:cs="FoundrySans-Light"/>
        </w:rPr>
        <w:t xml:space="preserve">Materialerne er lavet til brug </w:t>
      </w:r>
      <w:r w:rsidR="00C85BFF">
        <w:rPr>
          <w:rFonts w:ascii="Fighter" w:hAnsi="Fighter" w:cs="FoundrySans-Light"/>
        </w:rPr>
        <w:t>i</w:t>
      </w:r>
      <w:r w:rsidRPr="00F06C2A">
        <w:rPr>
          <w:rFonts w:ascii="Fighter" w:hAnsi="Fighter" w:cs="FoundrySans-Light"/>
        </w:rPr>
        <w:t xml:space="preserve"> jeres skyggestand som f.eks. aktiviteter, oplysning og præmier. Materialerne henvender sig som udgangspunkt til børn.</w:t>
      </w:r>
    </w:p>
    <w:p w14:paraId="00EE82CA" w14:textId="5B48BCF9" w:rsidR="002672F3" w:rsidRDefault="002672F3" w:rsidP="00AE204D">
      <w:pPr>
        <w:spacing w:before="120" w:after="0"/>
        <w:rPr>
          <w:rStyle w:val="Hyperlink"/>
          <w:rFonts w:ascii="Fighter" w:hAnsi="Fighter"/>
          <w:color w:val="auto"/>
          <w:u w:val="none"/>
        </w:rPr>
      </w:pPr>
      <w:r w:rsidRPr="00F06C2A">
        <w:rPr>
          <w:rFonts w:ascii="Fighter" w:hAnsi="Fighter" w:cs="FoundrySans-Light"/>
        </w:rPr>
        <w:t xml:space="preserve">Du kan læse mere om indholdet af Skyggehyggepakken på </w:t>
      </w:r>
      <w:hyperlink r:id="rId9" w:history="1">
        <w:r w:rsidRPr="00D86A79">
          <w:rPr>
            <w:rStyle w:val="Hyperlink"/>
            <w:rFonts w:ascii="Fighter" w:hAnsi="Fighter"/>
          </w:rPr>
          <w:t>frivillig.dk</w:t>
        </w:r>
      </w:hyperlink>
      <w:r w:rsidR="00D86A79">
        <w:rPr>
          <w:rStyle w:val="Hyperlink"/>
          <w:rFonts w:ascii="Fighter" w:hAnsi="Fighter"/>
          <w:u w:val="none"/>
        </w:rPr>
        <w:t xml:space="preserve"> </w:t>
      </w:r>
      <w:r w:rsidR="00193836" w:rsidRPr="00D86A79">
        <w:rPr>
          <w:rStyle w:val="Hyperlink"/>
          <w:rFonts w:ascii="Fighter" w:hAnsi="Fighter"/>
          <w:color w:val="auto"/>
          <w:u w:val="none"/>
        </w:rPr>
        <w:t>i</w:t>
      </w:r>
      <w:r w:rsidR="00193836">
        <w:rPr>
          <w:rStyle w:val="Hyperlink"/>
          <w:rFonts w:ascii="Fighter" w:hAnsi="Fighter"/>
          <w:color w:val="auto"/>
          <w:u w:val="none"/>
        </w:rPr>
        <w:t xml:space="preserve"> gruppen</w:t>
      </w:r>
      <w:r w:rsidRPr="00F06C2A">
        <w:rPr>
          <w:rStyle w:val="Hyperlink"/>
          <w:rFonts w:ascii="Fighter" w:hAnsi="Fighter"/>
          <w:color w:val="auto"/>
          <w:u w:val="none"/>
        </w:rPr>
        <w:t xml:space="preserve"> ”Skyggestande og events”</w:t>
      </w:r>
      <w:r w:rsidR="00193836">
        <w:rPr>
          <w:rStyle w:val="Hyperlink"/>
          <w:rFonts w:ascii="Fighter" w:hAnsi="Fighter"/>
          <w:color w:val="auto"/>
          <w:u w:val="none"/>
        </w:rPr>
        <w:t>.</w:t>
      </w:r>
    </w:p>
    <w:p w14:paraId="52500EEF" w14:textId="4442DC7F" w:rsidR="00551501" w:rsidRDefault="00551501" w:rsidP="00AE204D">
      <w:pPr>
        <w:spacing w:before="120" w:after="0"/>
        <w:rPr>
          <w:rFonts w:ascii="Fighter" w:hAnsi="Fighter" w:cs="FoundrySans-Light"/>
        </w:rPr>
      </w:pPr>
    </w:p>
    <w:p w14:paraId="5411D6F7" w14:textId="53B5B65B" w:rsidR="00F85F2C" w:rsidRDefault="00F85F2C" w:rsidP="00AE204D">
      <w:pPr>
        <w:spacing w:before="120" w:after="0"/>
        <w:rPr>
          <w:rFonts w:ascii="Fighter" w:hAnsi="Fighter" w:cs="FoundrySans-Light"/>
        </w:rPr>
      </w:pPr>
    </w:p>
    <w:p w14:paraId="7D219F3D" w14:textId="620FC84A" w:rsidR="00F85F2C" w:rsidRDefault="00F85F2C" w:rsidP="00AE204D">
      <w:pPr>
        <w:spacing w:before="120" w:after="0"/>
        <w:rPr>
          <w:rFonts w:ascii="Fighter" w:hAnsi="Fighter" w:cs="FoundrySans-Light"/>
        </w:rPr>
      </w:pPr>
    </w:p>
    <w:p w14:paraId="12839953" w14:textId="0890CE68" w:rsidR="00F85F2C" w:rsidRDefault="00F85F2C" w:rsidP="00AE204D">
      <w:pPr>
        <w:spacing w:before="120" w:after="0"/>
        <w:rPr>
          <w:rFonts w:ascii="Fighter" w:hAnsi="Fighter" w:cs="FoundrySans-Light"/>
        </w:rPr>
      </w:pPr>
    </w:p>
    <w:p w14:paraId="364B25B4" w14:textId="110FDB02" w:rsidR="00F85F2C" w:rsidRDefault="00F85F2C" w:rsidP="00AE204D">
      <w:pPr>
        <w:spacing w:before="120" w:after="0"/>
        <w:rPr>
          <w:rFonts w:ascii="Fighter" w:hAnsi="Fighter" w:cs="FoundrySans-Light"/>
        </w:rPr>
      </w:pPr>
    </w:p>
    <w:p w14:paraId="28519F63" w14:textId="6A911956" w:rsidR="00F85F2C" w:rsidRDefault="00F85F2C" w:rsidP="00AE204D">
      <w:pPr>
        <w:spacing w:before="120" w:after="0"/>
        <w:rPr>
          <w:rFonts w:ascii="Fighter" w:hAnsi="Fighter" w:cs="FoundrySans-Light"/>
        </w:rPr>
      </w:pPr>
    </w:p>
    <w:p w14:paraId="5B85E9C2" w14:textId="39FBEFAB" w:rsidR="00F85F2C" w:rsidRDefault="00F85F2C" w:rsidP="00AE204D">
      <w:pPr>
        <w:spacing w:before="120" w:after="0"/>
        <w:rPr>
          <w:rFonts w:ascii="Fighter" w:hAnsi="Fighter" w:cs="FoundrySans-Light"/>
        </w:rPr>
      </w:pPr>
    </w:p>
    <w:p w14:paraId="11265295" w14:textId="77777777" w:rsidR="00F85F2C" w:rsidRPr="00F06C2A" w:rsidRDefault="00F85F2C" w:rsidP="00AE204D">
      <w:pPr>
        <w:spacing w:before="120" w:after="0"/>
        <w:rPr>
          <w:rFonts w:ascii="Fighter" w:hAnsi="Fighter" w:cs="FoundrySans-Light"/>
        </w:rPr>
      </w:pPr>
    </w:p>
    <w:p w14:paraId="09BE9B40" w14:textId="77777777" w:rsidR="00E34B68" w:rsidRDefault="00E34B68" w:rsidP="007C2A26">
      <w:pPr>
        <w:pStyle w:val="Overskrift1"/>
        <w:rPr>
          <w:rFonts w:ascii="Fighter Overskrift" w:hAnsi="Fighter Overskrift"/>
        </w:rPr>
      </w:pPr>
      <w:bookmarkStart w:id="11" w:name="_Toc116289258"/>
    </w:p>
    <w:p w14:paraId="591C33C2" w14:textId="0B77B099" w:rsidR="005F583D" w:rsidRPr="00F06C2A" w:rsidRDefault="005F583D" w:rsidP="007C2A26">
      <w:pPr>
        <w:pStyle w:val="Overskrift1"/>
        <w:rPr>
          <w:rFonts w:ascii="Fighter Overskrift" w:hAnsi="Fighter Overskrift"/>
        </w:rPr>
      </w:pPr>
      <w:r w:rsidRPr="00F06C2A">
        <w:rPr>
          <w:rFonts w:ascii="Fighter Overskrift" w:hAnsi="Fighter Overskrift"/>
        </w:rPr>
        <w:lastRenderedPageBreak/>
        <w:t>INDRETNING AF STANDEN</w:t>
      </w:r>
      <w:bookmarkEnd w:id="9"/>
      <w:bookmarkEnd w:id="11"/>
    </w:p>
    <w:p w14:paraId="29FA720B" w14:textId="77777777" w:rsidR="005F583D" w:rsidRPr="00F06C2A" w:rsidRDefault="00FF79D7" w:rsidP="006A0D79">
      <w:pPr>
        <w:rPr>
          <w:rFonts w:ascii="Fighter" w:hAnsi="Fighter"/>
        </w:rPr>
      </w:pPr>
      <w:r w:rsidRPr="00F06C2A">
        <w:rPr>
          <w:rFonts w:ascii="Fighter" w:hAnsi="Fighter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AAF9A6" wp14:editId="5B380DCD">
                <wp:simplePos x="0" y="0"/>
                <wp:positionH relativeFrom="column">
                  <wp:posOffset>11366</wp:posOffset>
                </wp:positionH>
                <wp:positionV relativeFrom="paragraph">
                  <wp:posOffset>77844</wp:posOffset>
                </wp:positionV>
                <wp:extent cx="6019165" cy="0"/>
                <wp:effectExtent l="0" t="0" r="19685" b="19050"/>
                <wp:wrapNone/>
                <wp:docPr id="1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9B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CC3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.9pt;margin-top:6.15pt;width:473.9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" strokecolor="#f9b000"/>
            </w:pict>
          </mc:Fallback>
        </mc:AlternateContent>
      </w:r>
    </w:p>
    <w:p w14:paraId="07F5E9C4" w14:textId="77777777" w:rsidR="005F583D" w:rsidRPr="00F06C2A" w:rsidRDefault="005F583D" w:rsidP="006A2B80">
      <w:pPr>
        <w:pStyle w:val="Overskrift4"/>
        <w:rPr>
          <w:rFonts w:ascii="Fighter" w:hAnsi="Fighter"/>
          <w:color w:val="auto"/>
        </w:rPr>
      </w:pPr>
      <w:r w:rsidRPr="00F06C2A">
        <w:rPr>
          <w:rFonts w:ascii="Fighter" w:hAnsi="Fighter"/>
          <w:color w:val="auto"/>
        </w:rPr>
        <w:t xml:space="preserve">Synlighed og </w:t>
      </w:r>
      <w:r w:rsidR="0037283E" w:rsidRPr="00F06C2A">
        <w:rPr>
          <w:rFonts w:ascii="Fighter" w:hAnsi="Fighter"/>
          <w:color w:val="auto"/>
        </w:rPr>
        <w:t>u</w:t>
      </w:r>
      <w:r w:rsidRPr="00F06C2A">
        <w:rPr>
          <w:rFonts w:ascii="Fighter" w:hAnsi="Fighter"/>
          <w:color w:val="auto"/>
        </w:rPr>
        <w:t>dsmykning</w:t>
      </w:r>
    </w:p>
    <w:p w14:paraId="564C278B" w14:textId="404B054F" w:rsidR="005E78F5" w:rsidRPr="00F85F2C" w:rsidRDefault="002C5B47" w:rsidP="00F85F2C">
      <w:pPr>
        <w:rPr>
          <w:rFonts w:ascii="Fighter" w:hAnsi="Fighter"/>
        </w:rPr>
      </w:pPr>
      <w:r w:rsidRPr="00F06C2A">
        <w:rPr>
          <w:rFonts w:ascii="Fighter" w:hAnsi="Fighter"/>
        </w:rPr>
        <w:t>Det er vigtigt, at publikum får øje på jeres stand og får lyst til at besøge den. Her er et par t</w:t>
      </w:r>
      <w:r w:rsidR="00082E97" w:rsidRPr="00F06C2A">
        <w:rPr>
          <w:rFonts w:ascii="Fighter" w:hAnsi="Fighter"/>
        </w:rPr>
        <w:t>ips og idé</w:t>
      </w:r>
      <w:r w:rsidRPr="00F06C2A">
        <w:rPr>
          <w:rFonts w:ascii="Fighter" w:hAnsi="Fighter"/>
        </w:rPr>
        <w:t xml:space="preserve">er til </w:t>
      </w:r>
      <w:r w:rsidR="00516BB7" w:rsidRPr="00F06C2A">
        <w:rPr>
          <w:rFonts w:ascii="Fighter" w:hAnsi="Fighter"/>
        </w:rPr>
        <w:t>skyggestanden</w:t>
      </w:r>
      <w:r w:rsidRPr="00F06C2A">
        <w:rPr>
          <w:rFonts w:ascii="Fighter" w:hAnsi="Fighter"/>
        </w:rPr>
        <w:t>.</w:t>
      </w:r>
    </w:p>
    <w:p w14:paraId="59EFBA01" w14:textId="6BB693AC" w:rsidR="005F583D" w:rsidRPr="00F06C2A" w:rsidRDefault="001B7E62" w:rsidP="006A0D79">
      <w:pPr>
        <w:pStyle w:val="Listeafsnit"/>
        <w:spacing w:line="276" w:lineRule="auto"/>
        <w:ind w:left="0"/>
        <w:rPr>
          <w:rFonts w:ascii="Fighter" w:hAnsi="Fighter"/>
          <w:sz w:val="22"/>
          <w:u w:val="single"/>
        </w:rPr>
      </w:pPr>
      <w:r w:rsidRPr="00F06C2A">
        <w:rPr>
          <w:rFonts w:ascii="Fighter" w:hAnsi="Fighter"/>
          <w:sz w:val="22"/>
          <w:u w:val="single"/>
        </w:rPr>
        <w:t>Sørg for</w:t>
      </w:r>
      <w:r w:rsidR="005F583D" w:rsidRPr="00F06C2A">
        <w:rPr>
          <w:rFonts w:ascii="Fighter" w:hAnsi="Fighter"/>
          <w:sz w:val="22"/>
          <w:u w:val="single"/>
        </w:rPr>
        <w:t>:</w:t>
      </w:r>
    </w:p>
    <w:p w14:paraId="5CBFAC94" w14:textId="725AE926" w:rsidR="00082E97" w:rsidRPr="00F06C2A" w:rsidRDefault="002C5B47" w:rsidP="00082E97">
      <w:pPr>
        <w:pStyle w:val="Kommentartekst"/>
        <w:numPr>
          <w:ilvl w:val="0"/>
          <w:numId w:val="37"/>
        </w:numPr>
        <w:spacing w:line="276" w:lineRule="auto"/>
        <w:rPr>
          <w:rFonts w:ascii="Fighter" w:hAnsi="Fighter"/>
          <w:sz w:val="22"/>
          <w:szCs w:val="24"/>
        </w:rPr>
      </w:pPr>
      <w:r w:rsidRPr="00F06C2A">
        <w:rPr>
          <w:rFonts w:ascii="Fighter" w:hAnsi="Fighter"/>
          <w:sz w:val="22"/>
          <w:szCs w:val="24"/>
        </w:rPr>
        <w:t xml:space="preserve">At både budskab </w:t>
      </w:r>
      <w:r w:rsidR="00082E97" w:rsidRPr="00F06C2A">
        <w:rPr>
          <w:rFonts w:ascii="Fighter" w:hAnsi="Fighter"/>
          <w:sz w:val="22"/>
          <w:szCs w:val="24"/>
        </w:rPr>
        <w:t xml:space="preserve">og afsender </w:t>
      </w:r>
      <w:r w:rsidRPr="00F06C2A">
        <w:rPr>
          <w:rFonts w:ascii="Fighter" w:hAnsi="Fighter"/>
          <w:sz w:val="22"/>
          <w:szCs w:val="24"/>
        </w:rPr>
        <w:t xml:space="preserve">er tydelig. Brug plakater </w:t>
      </w:r>
      <w:r w:rsidR="0037283E" w:rsidRPr="00F06C2A">
        <w:rPr>
          <w:rFonts w:ascii="Fighter" w:hAnsi="Fighter"/>
          <w:sz w:val="22"/>
          <w:szCs w:val="24"/>
        </w:rPr>
        <w:t>og</w:t>
      </w:r>
      <w:r w:rsidRPr="00F06C2A">
        <w:rPr>
          <w:rFonts w:ascii="Fighter" w:hAnsi="Fighter"/>
          <w:sz w:val="22"/>
          <w:szCs w:val="24"/>
        </w:rPr>
        <w:t xml:space="preserve"> skilte</w:t>
      </w:r>
      <w:r w:rsidR="0037283E" w:rsidRPr="00F06C2A">
        <w:rPr>
          <w:rFonts w:ascii="Fighter" w:hAnsi="Fighter"/>
          <w:sz w:val="22"/>
          <w:szCs w:val="24"/>
        </w:rPr>
        <w:t xml:space="preserve"> og</w:t>
      </w:r>
      <w:r w:rsidRPr="00F06C2A">
        <w:rPr>
          <w:rFonts w:ascii="Fighter" w:hAnsi="Fighter"/>
          <w:sz w:val="22"/>
          <w:szCs w:val="24"/>
        </w:rPr>
        <w:t xml:space="preserve"> lån</w:t>
      </w:r>
      <w:r w:rsidR="0037283E" w:rsidRPr="00F06C2A">
        <w:rPr>
          <w:rFonts w:ascii="Fighter" w:hAnsi="Fighter"/>
          <w:sz w:val="22"/>
          <w:szCs w:val="24"/>
        </w:rPr>
        <w:t xml:space="preserve"> evt.</w:t>
      </w:r>
      <w:r w:rsidRPr="00F06C2A">
        <w:rPr>
          <w:rFonts w:ascii="Fighter" w:hAnsi="Fighter"/>
          <w:sz w:val="22"/>
          <w:szCs w:val="24"/>
        </w:rPr>
        <w:t xml:space="preserve"> et </w:t>
      </w:r>
      <w:proofErr w:type="spellStart"/>
      <w:r w:rsidRPr="00F06C2A">
        <w:rPr>
          <w:rFonts w:ascii="Fighter" w:hAnsi="Fighter"/>
          <w:sz w:val="22"/>
          <w:szCs w:val="24"/>
        </w:rPr>
        <w:t>beachflag</w:t>
      </w:r>
      <w:proofErr w:type="spellEnd"/>
      <w:r w:rsidRPr="00F06C2A">
        <w:rPr>
          <w:rFonts w:ascii="Fighter" w:hAnsi="Fighter"/>
          <w:sz w:val="22"/>
          <w:szCs w:val="24"/>
        </w:rPr>
        <w:t xml:space="preserve"> eller en parasol</w:t>
      </w:r>
      <w:r w:rsidR="00D86A79">
        <w:rPr>
          <w:rFonts w:ascii="Fighter" w:hAnsi="Fighter"/>
          <w:sz w:val="22"/>
          <w:szCs w:val="24"/>
        </w:rPr>
        <w:t xml:space="preserve"> </w:t>
      </w:r>
      <w:r w:rsidR="00D86A79" w:rsidRPr="00D86A79">
        <w:rPr>
          <w:rFonts w:ascii="Fighter" w:hAnsi="Fighter"/>
          <w:sz w:val="22"/>
          <w:szCs w:val="22"/>
        </w:rPr>
        <w:t xml:space="preserve">via </w:t>
      </w:r>
      <w:hyperlink r:id="rId10" w:history="1">
        <w:r w:rsidR="00D86A79" w:rsidRPr="00D86A79">
          <w:rPr>
            <w:rStyle w:val="Hyperlink"/>
            <w:rFonts w:ascii="Fighter" w:hAnsi="Fighter"/>
            <w:sz w:val="22"/>
            <w:szCs w:val="22"/>
          </w:rPr>
          <w:t>frivillig.dk</w:t>
        </w:r>
      </w:hyperlink>
    </w:p>
    <w:p w14:paraId="404C86AD" w14:textId="77777777" w:rsidR="002C5B47" w:rsidRPr="00F06C2A" w:rsidRDefault="002C5B47" w:rsidP="002C5B47">
      <w:pPr>
        <w:pStyle w:val="Kommentartekst"/>
        <w:numPr>
          <w:ilvl w:val="0"/>
          <w:numId w:val="37"/>
        </w:numPr>
        <w:spacing w:line="276" w:lineRule="auto"/>
        <w:rPr>
          <w:rFonts w:ascii="Fighter" w:hAnsi="Fighter"/>
          <w:sz w:val="22"/>
          <w:szCs w:val="24"/>
        </w:rPr>
      </w:pPr>
      <w:r w:rsidRPr="00F06C2A">
        <w:rPr>
          <w:rFonts w:ascii="Fighter" w:hAnsi="Fighter"/>
          <w:sz w:val="22"/>
          <w:szCs w:val="24"/>
        </w:rPr>
        <w:t>At der er skygge ved hjælp af f.eks. parasoller, soltelt eller solsejl</w:t>
      </w:r>
      <w:r w:rsidR="004C415D" w:rsidRPr="00F06C2A">
        <w:rPr>
          <w:rFonts w:ascii="Fighter" w:hAnsi="Fighter"/>
          <w:sz w:val="22"/>
          <w:szCs w:val="24"/>
        </w:rPr>
        <w:t>. Hvis du er et sted, hvor der ikke er skygge, kan I være kreative. Måske kan I skaffe en pavillon eller et solsejl fra f</w:t>
      </w:r>
      <w:r w:rsidR="00082E97" w:rsidRPr="00F06C2A">
        <w:rPr>
          <w:rFonts w:ascii="Fighter" w:hAnsi="Fighter"/>
          <w:sz w:val="22"/>
          <w:szCs w:val="24"/>
        </w:rPr>
        <w:t>.eks.</w:t>
      </w:r>
      <w:r w:rsidR="004C415D" w:rsidRPr="00F06C2A">
        <w:rPr>
          <w:rFonts w:ascii="Fighter" w:hAnsi="Fighter"/>
          <w:sz w:val="22"/>
          <w:szCs w:val="24"/>
        </w:rPr>
        <w:t xml:space="preserve"> Silvan eller Jysk.</w:t>
      </w:r>
      <w:r w:rsidR="005902A0" w:rsidRPr="00F06C2A">
        <w:rPr>
          <w:rFonts w:ascii="Fighter" w:hAnsi="Fighter"/>
          <w:sz w:val="22"/>
          <w:szCs w:val="24"/>
        </w:rPr>
        <w:t xml:space="preserve"> Skygge er et </w:t>
      </w:r>
      <w:r w:rsidR="0037283E" w:rsidRPr="003E400A">
        <w:rPr>
          <w:rFonts w:ascii="Fighter" w:hAnsi="Fighter"/>
          <w:b/>
          <w:bCs/>
          <w:sz w:val="22"/>
          <w:szCs w:val="24"/>
        </w:rPr>
        <w:t>solråd</w:t>
      </w:r>
      <w:r w:rsidR="0037283E" w:rsidRPr="00F06C2A">
        <w:rPr>
          <w:rFonts w:ascii="Fighter" w:hAnsi="Fighter"/>
          <w:sz w:val="22"/>
          <w:szCs w:val="24"/>
        </w:rPr>
        <w:t>, derfor er det vigtigt</w:t>
      </w:r>
      <w:r w:rsidR="00082E97" w:rsidRPr="00F06C2A">
        <w:rPr>
          <w:rFonts w:ascii="Fighter" w:hAnsi="Fighter"/>
          <w:sz w:val="22"/>
          <w:szCs w:val="24"/>
        </w:rPr>
        <w:t>,</w:t>
      </w:r>
      <w:r w:rsidR="0037283E" w:rsidRPr="00F06C2A">
        <w:rPr>
          <w:rFonts w:ascii="Fighter" w:hAnsi="Fighter"/>
          <w:sz w:val="22"/>
          <w:szCs w:val="24"/>
        </w:rPr>
        <w:t xml:space="preserve"> at jeres stand er et godt eksempel p</w:t>
      </w:r>
      <w:r w:rsidR="00082E97" w:rsidRPr="00F06C2A">
        <w:rPr>
          <w:rFonts w:ascii="Fighter" w:hAnsi="Fighter"/>
          <w:sz w:val="22"/>
          <w:szCs w:val="24"/>
        </w:rPr>
        <w:t xml:space="preserve">å, </w:t>
      </w:r>
      <w:r w:rsidR="008417F0" w:rsidRPr="00F06C2A">
        <w:rPr>
          <w:rFonts w:ascii="Fighter" w:hAnsi="Fighter"/>
          <w:sz w:val="22"/>
          <w:szCs w:val="24"/>
        </w:rPr>
        <w:t xml:space="preserve">at skygge er vigtigt. </w:t>
      </w:r>
    </w:p>
    <w:p w14:paraId="52D77DAD" w14:textId="77777777" w:rsidR="002C5B47" w:rsidRPr="00F06C2A" w:rsidRDefault="002C5B47" w:rsidP="002C5B47">
      <w:pPr>
        <w:pStyle w:val="Kommentartekst"/>
        <w:numPr>
          <w:ilvl w:val="0"/>
          <w:numId w:val="37"/>
        </w:numPr>
        <w:spacing w:line="276" w:lineRule="auto"/>
        <w:rPr>
          <w:rFonts w:ascii="Fighter" w:hAnsi="Fighter"/>
          <w:sz w:val="22"/>
          <w:szCs w:val="24"/>
        </w:rPr>
      </w:pPr>
      <w:r w:rsidRPr="00F06C2A">
        <w:rPr>
          <w:rFonts w:ascii="Fighter" w:hAnsi="Fighter"/>
          <w:sz w:val="22"/>
          <w:szCs w:val="24"/>
        </w:rPr>
        <w:t>At standen er placeret et sted, hvor folk kommer forbi</w:t>
      </w:r>
      <w:r w:rsidR="00DB15B8" w:rsidRPr="00F06C2A">
        <w:rPr>
          <w:rFonts w:ascii="Fighter" w:hAnsi="Fighter"/>
          <w:sz w:val="22"/>
          <w:szCs w:val="24"/>
        </w:rPr>
        <w:t>.</w:t>
      </w:r>
    </w:p>
    <w:p w14:paraId="47930FCF" w14:textId="4906E941" w:rsidR="004D00ED" w:rsidRPr="004D00ED" w:rsidRDefault="002C5B47" w:rsidP="004D00ED">
      <w:pPr>
        <w:pStyle w:val="Listeafsnit"/>
        <w:numPr>
          <w:ilvl w:val="0"/>
          <w:numId w:val="37"/>
        </w:numPr>
        <w:spacing w:line="276" w:lineRule="auto"/>
        <w:rPr>
          <w:rFonts w:ascii="Fighter" w:hAnsi="Fighter"/>
          <w:sz w:val="22"/>
        </w:rPr>
      </w:pPr>
      <w:r w:rsidRPr="00F06C2A">
        <w:rPr>
          <w:rFonts w:ascii="Fighter" w:hAnsi="Fighter"/>
          <w:sz w:val="22"/>
        </w:rPr>
        <w:t>At I bevæger jer omkring standen for at fange folk, hv</w:t>
      </w:r>
      <w:r w:rsidR="006C290D">
        <w:rPr>
          <w:rFonts w:ascii="Fighter" w:hAnsi="Fighter"/>
          <w:sz w:val="22"/>
        </w:rPr>
        <w:t xml:space="preserve">is der ikke er så mange besøgende </w:t>
      </w:r>
      <w:r w:rsidRPr="00F06C2A">
        <w:rPr>
          <w:rFonts w:ascii="Fighter" w:hAnsi="Fighter"/>
          <w:sz w:val="22"/>
        </w:rPr>
        <w:t>i standen. Solcremebæltet</w:t>
      </w:r>
      <w:r w:rsidR="0037283E" w:rsidRPr="00F06C2A">
        <w:rPr>
          <w:rFonts w:ascii="Fighter" w:hAnsi="Fighter"/>
          <w:sz w:val="22"/>
        </w:rPr>
        <w:t xml:space="preserve"> eller solcyklen</w:t>
      </w:r>
      <w:r w:rsidRPr="00F06C2A">
        <w:rPr>
          <w:rFonts w:ascii="Fighter" w:hAnsi="Fighter"/>
          <w:sz w:val="22"/>
        </w:rPr>
        <w:t xml:space="preserve"> er godt til dette formål</w:t>
      </w:r>
      <w:r w:rsidR="00DB15B8" w:rsidRPr="00F06C2A">
        <w:rPr>
          <w:rFonts w:ascii="Fighter" w:hAnsi="Fighter"/>
          <w:sz w:val="22"/>
        </w:rPr>
        <w:t>.</w:t>
      </w:r>
    </w:p>
    <w:p w14:paraId="7B9256A9" w14:textId="3DF6F8FC" w:rsidR="00650C9F" w:rsidRPr="00F06C2A" w:rsidRDefault="00650C9F" w:rsidP="002C5B47">
      <w:pPr>
        <w:pStyle w:val="Listeafsnit"/>
        <w:spacing w:line="276" w:lineRule="auto"/>
        <w:ind w:left="0"/>
        <w:rPr>
          <w:rFonts w:ascii="Fighter" w:hAnsi="Fighter"/>
          <w:sz w:val="22"/>
          <w:u w:val="single"/>
        </w:rPr>
      </w:pPr>
    </w:p>
    <w:p w14:paraId="381398B7" w14:textId="73AB6C64" w:rsidR="002C5B47" w:rsidRPr="00F06C2A" w:rsidRDefault="00CA3429" w:rsidP="002C5B47">
      <w:pPr>
        <w:pStyle w:val="Listeafsnit"/>
        <w:spacing w:line="276" w:lineRule="auto"/>
        <w:ind w:left="0"/>
        <w:rPr>
          <w:rFonts w:ascii="Fighter" w:hAnsi="Fighter"/>
          <w:sz w:val="22"/>
          <w:u w:val="single"/>
        </w:rPr>
      </w:pPr>
      <w:r w:rsidRPr="00F06C2A">
        <w:rPr>
          <w:rFonts w:ascii="Fighter" w:hAnsi="Fighter"/>
          <w:sz w:val="22"/>
          <w:u w:val="single"/>
        </w:rPr>
        <w:t>I</w:t>
      </w:r>
      <w:r w:rsidR="00082E97" w:rsidRPr="00F06C2A">
        <w:rPr>
          <w:rFonts w:ascii="Fighter" w:hAnsi="Fighter"/>
          <w:sz w:val="22"/>
          <w:u w:val="single"/>
        </w:rPr>
        <w:t>dé</w:t>
      </w:r>
      <w:r w:rsidR="002C5B47" w:rsidRPr="00F06C2A">
        <w:rPr>
          <w:rFonts w:ascii="Fighter" w:hAnsi="Fighter"/>
          <w:sz w:val="22"/>
          <w:u w:val="single"/>
        </w:rPr>
        <w:t>er:</w:t>
      </w:r>
      <w:r w:rsidR="004C415D" w:rsidRPr="00F06C2A">
        <w:rPr>
          <w:rFonts w:ascii="Fighter" w:hAnsi="Fighter"/>
          <w:noProof/>
        </w:rPr>
        <w:t xml:space="preserve"> </w:t>
      </w:r>
    </w:p>
    <w:p w14:paraId="62D6801E" w14:textId="77777777" w:rsidR="005F583D" w:rsidRPr="00F06C2A" w:rsidRDefault="005F583D" w:rsidP="006A0D79">
      <w:pPr>
        <w:pStyle w:val="Listeafsnit"/>
        <w:spacing w:line="276" w:lineRule="auto"/>
        <w:ind w:left="0"/>
        <w:rPr>
          <w:rFonts w:ascii="Fighter" w:hAnsi="Fighter"/>
          <w:sz w:val="18"/>
        </w:rPr>
      </w:pPr>
    </w:p>
    <w:p w14:paraId="59FDDE5B" w14:textId="4851FDFE" w:rsidR="005F583D" w:rsidRPr="00F06C2A" w:rsidRDefault="005F583D" w:rsidP="006A0D79">
      <w:pPr>
        <w:pStyle w:val="Listeafsnit"/>
        <w:numPr>
          <w:ilvl w:val="0"/>
          <w:numId w:val="37"/>
        </w:numPr>
        <w:spacing w:line="276" w:lineRule="auto"/>
        <w:rPr>
          <w:rFonts w:ascii="Fighter" w:hAnsi="Fighter"/>
          <w:sz w:val="22"/>
        </w:rPr>
      </w:pPr>
      <w:r w:rsidRPr="00F06C2A">
        <w:rPr>
          <w:rFonts w:ascii="Fighter" w:hAnsi="Fighter"/>
          <w:sz w:val="22"/>
        </w:rPr>
        <w:t xml:space="preserve">Pynt med </w:t>
      </w:r>
      <w:r w:rsidR="003A6BA6">
        <w:rPr>
          <w:rFonts w:ascii="Fighter" w:hAnsi="Fighter"/>
          <w:sz w:val="22"/>
        </w:rPr>
        <w:t>flag</w:t>
      </w:r>
      <w:r w:rsidR="00DF2DA9">
        <w:rPr>
          <w:rFonts w:ascii="Fighter" w:hAnsi="Fighter"/>
          <w:sz w:val="22"/>
        </w:rPr>
        <w:t xml:space="preserve"> og plakat</w:t>
      </w:r>
      <w:r w:rsidR="003A6BA6">
        <w:rPr>
          <w:rFonts w:ascii="Fighter" w:hAnsi="Fighter"/>
          <w:sz w:val="22"/>
        </w:rPr>
        <w:t>er</w:t>
      </w:r>
      <w:r w:rsidR="004D00ED">
        <w:rPr>
          <w:rFonts w:ascii="Fighter" w:hAnsi="Fighter"/>
          <w:sz w:val="22"/>
        </w:rPr>
        <w:t>.</w:t>
      </w:r>
    </w:p>
    <w:p w14:paraId="7B4832A1" w14:textId="6442132A" w:rsidR="002C5B47" w:rsidRPr="00F06C2A" w:rsidRDefault="00F83325" w:rsidP="002C5B47">
      <w:pPr>
        <w:pStyle w:val="Listeafsnit"/>
        <w:numPr>
          <w:ilvl w:val="0"/>
          <w:numId w:val="37"/>
        </w:numPr>
        <w:spacing w:line="276" w:lineRule="auto"/>
        <w:rPr>
          <w:rFonts w:ascii="Fighter" w:hAnsi="Fighter"/>
          <w:sz w:val="22"/>
        </w:rPr>
      </w:pPr>
      <w:r w:rsidRPr="00F06C2A">
        <w:rPr>
          <w:rFonts w:ascii="Fighter" w:hAnsi="Fighter"/>
          <w:sz w:val="22"/>
        </w:rPr>
        <w:t xml:space="preserve">Brug </w:t>
      </w:r>
      <w:r w:rsidR="005F583D" w:rsidRPr="00F06C2A">
        <w:rPr>
          <w:rFonts w:ascii="Fighter" w:hAnsi="Fighter"/>
          <w:sz w:val="22"/>
        </w:rPr>
        <w:t>parasoller, beachflag m</w:t>
      </w:r>
      <w:r w:rsidR="00DB15B8" w:rsidRPr="00F06C2A">
        <w:rPr>
          <w:rFonts w:ascii="Fighter" w:hAnsi="Fighter"/>
          <w:sz w:val="22"/>
        </w:rPr>
        <w:t>.</w:t>
      </w:r>
      <w:r w:rsidR="005F583D" w:rsidRPr="00F06C2A">
        <w:rPr>
          <w:rFonts w:ascii="Fighter" w:hAnsi="Fighter"/>
          <w:sz w:val="22"/>
        </w:rPr>
        <w:t>m.</w:t>
      </w:r>
      <w:r w:rsidR="002C5B47" w:rsidRPr="00F06C2A">
        <w:rPr>
          <w:rFonts w:ascii="Fighter" w:hAnsi="Fighter"/>
          <w:sz w:val="22"/>
        </w:rPr>
        <w:t xml:space="preserve"> til</w:t>
      </w:r>
      <w:r w:rsidR="005F583D" w:rsidRPr="00F06C2A">
        <w:rPr>
          <w:rFonts w:ascii="Fighter" w:hAnsi="Fighter"/>
          <w:sz w:val="22"/>
        </w:rPr>
        <w:t xml:space="preserve"> </w:t>
      </w:r>
      <w:r w:rsidR="002C5B47" w:rsidRPr="00F06C2A">
        <w:rPr>
          <w:rFonts w:ascii="Fighter" w:hAnsi="Fighter"/>
          <w:sz w:val="22"/>
        </w:rPr>
        <w:t>at skabe blikfang</w:t>
      </w:r>
      <w:r w:rsidR="004D00ED">
        <w:rPr>
          <w:rFonts w:ascii="Fighter" w:hAnsi="Fighter"/>
          <w:sz w:val="22"/>
        </w:rPr>
        <w:t>.</w:t>
      </w:r>
    </w:p>
    <w:p w14:paraId="1BCB4812" w14:textId="7E4FCD3A" w:rsidR="002C5B47" w:rsidRDefault="00F24746" w:rsidP="002C5B47">
      <w:pPr>
        <w:pStyle w:val="Kommentartekst"/>
        <w:numPr>
          <w:ilvl w:val="0"/>
          <w:numId w:val="37"/>
        </w:numPr>
        <w:spacing w:line="276" w:lineRule="auto"/>
        <w:rPr>
          <w:rFonts w:ascii="Fighter" w:hAnsi="Fighter"/>
          <w:sz w:val="22"/>
          <w:szCs w:val="24"/>
        </w:rPr>
      </w:pPr>
      <w:r w:rsidRPr="00F06C2A">
        <w:rPr>
          <w:rFonts w:ascii="Fighter" w:hAnsi="Fighter"/>
          <w:sz w:val="22"/>
          <w:szCs w:val="24"/>
        </w:rPr>
        <w:t>F</w:t>
      </w:r>
      <w:r w:rsidR="009E7192">
        <w:rPr>
          <w:rFonts w:ascii="Fighter" w:hAnsi="Fighter"/>
          <w:sz w:val="22"/>
          <w:szCs w:val="24"/>
        </w:rPr>
        <w:t>oldere osv.</w:t>
      </w:r>
      <w:r w:rsidRPr="00F06C2A">
        <w:rPr>
          <w:rFonts w:ascii="Fighter" w:hAnsi="Fighter"/>
          <w:sz w:val="22"/>
          <w:szCs w:val="24"/>
        </w:rPr>
        <w:t xml:space="preserve"> skal være</w:t>
      </w:r>
      <w:r w:rsidR="002C5B47" w:rsidRPr="00F06C2A">
        <w:rPr>
          <w:rFonts w:ascii="Fighter" w:hAnsi="Fighter"/>
          <w:sz w:val="22"/>
          <w:szCs w:val="24"/>
        </w:rPr>
        <w:t xml:space="preserve"> tilgængelige og indbydende præsent</w:t>
      </w:r>
      <w:r w:rsidR="00DF2DA9">
        <w:rPr>
          <w:rFonts w:ascii="Fighter" w:hAnsi="Fighter"/>
          <w:sz w:val="22"/>
          <w:szCs w:val="24"/>
        </w:rPr>
        <w:t>eret på bordet, f.eks. i brochure</w:t>
      </w:r>
      <w:r w:rsidR="002C5B47" w:rsidRPr="00F06C2A">
        <w:rPr>
          <w:rFonts w:ascii="Fighter" w:hAnsi="Fighter"/>
          <w:sz w:val="22"/>
          <w:szCs w:val="24"/>
        </w:rPr>
        <w:t>holdere</w:t>
      </w:r>
      <w:r w:rsidR="00DF2DA9">
        <w:rPr>
          <w:rFonts w:ascii="Fighter" w:hAnsi="Fighter"/>
          <w:sz w:val="22"/>
          <w:szCs w:val="24"/>
        </w:rPr>
        <w:t>n</w:t>
      </w:r>
      <w:r w:rsidR="009E7192">
        <w:rPr>
          <w:rFonts w:ascii="Fighter" w:hAnsi="Fighter"/>
          <w:sz w:val="22"/>
          <w:szCs w:val="24"/>
        </w:rPr>
        <w:t xml:space="preserve"> eller lagt under en sten, hvis det blæser</w:t>
      </w:r>
      <w:r w:rsidR="004D00ED">
        <w:rPr>
          <w:rFonts w:ascii="Fighter" w:hAnsi="Fighter"/>
          <w:sz w:val="22"/>
          <w:szCs w:val="24"/>
        </w:rPr>
        <w:t>.</w:t>
      </w:r>
      <w:r w:rsidR="009E7192">
        <w:rPr>
          <w:rFonts w:ascii="Fighter" w:hAnsi="Fighter"/>
          <w:sz w:val="22"/>
          <w:szCs w:val="24"/>
        </w:rPr>
        <w:t xml:space="preserve"> </w:t>
      </w:r>
    </w:p>
    <w:p w14:paraId="5C5EF882" w14:textId="049FBC52" w:rsidR="004D00ED" w:rsidRPr="00F06C2A" w:rsidRDefault="004D00ED" w:rsidP="002C5B47">
      <w:pPr>
        <w:pStyle w:val="Kommentartekst"/>
        <w:numPr>
          <w:ilvl w:val="0"/>
          <w:numId w:val="37"/>
        </w:numPr>
        <w:spacing w:line="276" w:lineRule="auto"/>
        <w:rPr>
          <w:rFonts w:ascii="Fighter" w:hAnsi="Fighter"/>
          <w:sz w:val="22"/>
          <w:szCs w:val="24"/>
        </w:rPr>
      </w:pPr>
      <w:r>
        <w:rPr>
          <w:rFonts w:ascii="Fighter" w:hAnsi="Fighter"/>
          <w:sz w:val="22"/>
          <w:szCs w:val="24"/>
        </w:rPr>
        <w:t>Det kan være en god idé at have en saks med til uv-armbånd og påklædningsdukker.</w:t>
      </w:r>
    </w:p>
    <w:p w14:paraId="1BF401F6" w14:textId="77777777" w:rsidR="00AF16EA" w:rsidRPr="00F06C2A" w:rsidRDefault="00AF16EA" w:rsidP="006A2B80">
      <w:pPr>
        <w:rPr>
          <w:rFonts w:ascii="Fighter" w:hAnsi="Fighter"/>
          <w:b/>
        </w:rPr>
      </w:pPr>
    </w:p>
    <w:p w14:paraId="489FB9E7" w14:textId="5D59B94A" w:rsidR="009E7192" w:rsidRPr="004D00ED" w:rsidRDefault="008417F0" w:rsidP="004D00ED">
      <w:pPr>
        <w:jc w:val="center"/>
        <w:rPr>
          <w:rFonts w:ascii="Fighter" w:hAnsi="Fighter"/>
          <w:b/>
        </w:rPr>
      </w:pPr>
      <w:r w:rsidRPr="00F06C2A">
        <w:rPr>
          <w:rFonts w:ascii="Fighter" w:hAnsi="Fighter"/>
          <w:noProof/>
          <w:lang w:eastAsia="da-DK"/>
        </w:rPr>
        <w:drawing>
          <wp:inline distT="0" distB="0" distL="0" distR="0" wp14:anchorId="3D20AAE1" wp14:editId="5677313A">
            <wp:extent cx="3565584" cy="2631969"/>
            <wp:effectExtent l="0" t="0" r="0" b="0"/>
            <wp:docPr id="8" name="Billede 8" descr="cid:9e0b0054-9ddd-4ec4-a635-960629797a10@eur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e0b0054-9ddd-4ec4-a635-960629797a10@eurprd09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1" t="24256"/>
                    <a:stretch/>
                  </pic:blipFill>
                  <pic:spPr bwMode="auto">
                    <a:xfrm>
                      <a:off x="0" y="0"/>
                      <a:ext cx="3571349" cy="263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5C5C8" w14:textId="77777777" w:rsidR="00E34B68" w:rsidRDefault="00E34B68" w:rsidP="006A0D79">
      <w:pPr>
        <w:pStyle w:val="Overskrift4"/>
        <w:rPr>
          <w:rFonts w:ascii="Fighter" w:hAnsi="Fighter"/>
          <w:color w:val="auto"/>
        </w:rPr>
      </w:pPr>
    </w:p>
    <w:p w14:paraId="32BCF125" w14:textId="7056AC88" w:rsidR="005F583D" w:rsidRPr="00F06C2A" w:rsidRDefault="005F583D" w:rsidP="006A0D79">
      <w:pPr>
        <w:pStyle w:val="Overskrift4"/>
        <w:rPr>
          <w:rFonts w:ascii="Fighter" w:hAnsi="Fighter"/>
          <w:color w:val="auto"/>
        </w:rPr>
      </w:pPr>
      <w:r w:rsidRPr="00F06C2A">
        <w:rPr>
          <w:rFonts w:ascii="Fighter" w:hAnsi="Fighter"/>
          <w:color w:val="auto"/>
        </w:rPr>
        <w:lastRenderedPageBreak/>
        <w:t>Publikums oplevelse på standen</w:t>
      </w:r>
    </w:p>
    <w:p w14:paraId="157BDE34" w14:textId="77777777" w:rsidR="005F583D" w:rsidRDefault="005F583D" w:rsidP="006A0D79">
      <w:pPr>
        <w:pStyle w:val="Kommentartekst"/>
        <w:spacing w:line="276" w:lineRule="auto"/>
        <w:rPr>
          <w:rFonts w:ascii="Fighter" w:hAnsi="Fighter"/>
          <w:sz w:val="22"/>
          <w:szCs w:val="24"/>
        </w:rPr>
      </w:pPr>
      <w:r w:rsidRPr="00F06C2A">
        <w:rPr>
          <w:rFonts w:ascii="Fighter" w:hAnsi="Fighter"/>
          <w:sz w:val="22"/>
          <w:szCs w:val="24"/>
        </w:rPr>
        <w:t>Det er vores erfaring, at publikum gerne vil:</w:t>
      </w:r>
    </w:p>
    <w:p w14:paraId="4C08287D" w14:textId="77777777" w:rsidR="00F06C2A" w:rsidRPr="00F06C2A" w:rsidRDefault="00F06C2A" w:rsidP="006A0D79">
      <w:pPr>
        <w:pStyle w:val="Kommentartekst"/>
        <w:spacing w:line="276" w:lineRule="auto"/>
        <w:rPr>
          <w:rFonts w:ascii="Fighter" w:hAnsi="Fighter"/>
          <w:sz w:val="22"/>
          <w:szCs w:val="24"/>
        </w:rPr>
      </w:pPr>
    </w:p>
    <w:p w14:paraId="700614B4" w14:textId="703F4015" w:rsidR="005F583D" w:rsidRPr="00F06C2A" w:rsidRDefault="009F062E" w:rsidP="006A0D79">
      <w:pPr>
        <w:pStyle w:val="Kommentartekst"/>
        <w:numPr>
          <w:ilvl w:val="0"/>
          <w:numId w:val="38"/>
        </w:numPr>
        <w:spacing w:line="276" w:lineRule="auto"/>
        <w:rPr>
          <w:rFonts w:ascii="Fighter" w:hAnsi="Fighter"/>
          <w:sz w:val="22"/>
          <w:szCs w:val="24"/>
        </w:rPr>
      </w:pPr>
      <w:r>
        <w:rPr>
          <w:rFonts w:ascii="Fighter" w:hAnsi="Fighter"/>
          <w:b/>
          <w:sz w:val="22"/>
          <w:szCs w:val="24"/>
        </w:rPr>
        <w:t>P</w:t>
      </w:r>
      <w:r w:rsidR="005F583D" w:rsidRPr="00F06C2A">
        <w:rPr>
          <w:rFonts w:ascii="Fighter" w:hAnsi="Fighter"/>
          <w:b/>
          <w:sz w:val="22"/>
          <w:szCs w:val="24"/>
        </w:rPr>
        <w:t>r</w:t>
      </w:r>
      <w:r w:rsidR="00082E97" w:rsidRPr="00F06C2A">
        <w:rPr>
          <w:rFonts w:ascii="Fighter" w:hAnsi="Fighter"/>
          <w:b/>
          <w:sz w:val="22"/>
          <w:szCs w:val="24"/>
        </w:rPr>
        <w:t>øve noget – gerne på egen krop.</w:t>
      </w:r>
      <w:r w:rsidR="00082E97" w:rsidRPr="00F06C2A">
        <w:rPr>
          <w:rFonts w:ascii="Fighter" w:hAnsi="Fighter"/>
          <w:sz w:val="22"/>
          <w:szCs w:val="24"/>
        </w:rPr>
        <w:t xml:space="preserve"> </w:t>
      </w:r>
      <w:r w:rsidR="002A01F2">
        <w:rPr>
          <w:rFonts w:ascii="Fighter" w:hAnsi="Fighter"/>
          <w:sz w:val="22"/>
          <w:szCs w:val="24"/>
        </w:rPr>
        <w:t xml:space="preserve">Vi anbefaler solbeskyttelse, når UV-indekset er over 3. Derfor opfordrer vi til, at I henter vores gratis UV-app, som kan bruges til at tjekke det daglige UV-indeks. I app’en finder I også en hudtypeguide, som kan være sjov at bruge </w:t>
      </w:r>
      <w:r w:rsidR="00E34B68">
        <w:rPr>
          <w:rFonts w:ascii="Fighter" w:hAnsi="Fighter"/>
          <w:sz w:val="22"/>
          <w:szCs w:val="24"/>
        </w:rPr>
        <w:t xml:space="preserve">sammen </w:t>
      </w:r>
      <w:r w:rsidR="00DB3FCA">
        <w:rPr>
          <w:rFonts w:ascii="Fighter" w:hAnsi="Fighter"/>
          <w:sz w:val="22"/>
          <w:szCs w:val="24"/>
        </w:rPr>
        <w:t>med de besøgende.</w:t>
      </w:r>
      <w:r w:rsidR="002A01F2">
        <w:rPr>
          <w:rFonts w:ascii="Fighter" w:hAnsi="Fighter"/>
          <w:sz w:val="22"/>
          <w:szCs w:val="24"/>
        </w:rPr>
        <w:t xml:space="preserve"> </w:t>
      </w:r>
    </w:p>
    <w:p w14:paraId="345540AB" w14:textId="6539D878" w:rsidR="005F583D" w:rsidRPr="00F06C2A" w:rsidRDefault="009F062E" w:rsidP="006A0D79">
      <w:pPr>
        <w:pStyle w:val="Kommentartekst"/>
        <w:numPr>
          <w:ilvl w:val="0"/>
          <w:numId w:val="38"/>
        </w:numPr>
        <w:spacing w:line="276" w:lineRule="auto"/>
        <w:rPr>
          <w:rFonts w:ascii="Fighter" w:hAnsi="Fighter"/>
          <w:sz w:val="22"/>
          <w:szCs w:val="24"/>
        </w:rPr>
      </w:pPr>
      <w:r>
        <w:rPr>
          <w:rFonts w:ascii="Fighter" w:hAnsi="Fighter"/>
          <w:b/>
          <w:sz w:val="22"/>
          <w:szCs w:val="24"/>
        </w:rPr>
        <w:t>H</w:t>
      </w:r>
      <w:r w:rsidR="005F583D" w:rsidRPr="00F06C2A">
        <w:rPr>
          <w:rFonts w:ascii="Fighter" w:hAnsi="Fighter"/>
          <w:b/>
          <w:sz w:val="22"/>
          <w:szCs w:val="24"/>
        </w:rPr>
        <w:t>ave</w:t>
      </w:r>
      <w:r w:rsidR="00082E97" w:rsidRPr="00F06C2A">
        <w:rPr>
          <w:rFonts w:ascii="Fighter" w:hAnsi="Fighter"/>
          <w:b/>
          <w:sz w:val="22"/>
          <w:szCs w:val="24"/>
        </w:rPr>
        <w:t xml:space="preserve"> noget med hjem, som har værdi.</w:t>
      </w:r>
      <w:r w:rsidR="00082E97" w:rsidRPr="00F06C2A">
        <w:rPr>
          <w:rFonts w:ascii="Fighter" w:hAnsi="Fighter"/>
          <w:sz w:val="22"/>
          <w:szCs w:val="24"/>
        </w:rPr>
        <w:t xml:space="preserve"> </w:t>
      </w:r>
      <w:r w:rsidR="00CD6870" w:rsidRPr="00F06C2A">
        <w:rPr>
          <w:rFonts w:ascii="Fighter" w:hAnsi="Fighter"/>
          <w:sz w:val="22"/>
          <w:szCs w:val="24"/>
        </w:rPr>
        <w:t>I skyggehyggepakken er der forskellige præmier og små gaver</w:t>
      </w:r>
      <w:r w:rsidR="004F17B8">
        <w:rPr>
          <w:rFonts w:ascii="Fighter" w:hAnsi="Fighter"/>
          <w:sz w:val="22"/>
          <w:szCs w:val="24"/>
        </w:rPr>
        <w:t>,</w:t>
      </w:r>
      <w:r w:rsidR="00CD6870" w:rsidRPr="00F06C2A">
        <w:rPr>
          <w:rFonts w:ascii="Fighter" w:hAnsi="Fighter"/>
          <w:sz w:val="22"/>
          <w:szCs w:val="24"/>
        </w:rPr>
        <w:t xml:space="preserve"> I kan dele ud til besøgende på standen</w:t>
      </w:r>
      <w:r w:rsidR="00D813EC" w:rsidRPr="00F06C2A">
        <w:rPr>
          <w:rFonts w:ascii="Fighter" w:hAnsi="Fighter"/>
          <w:sz w:val="22"/>
          <w:szCs w:val="24"/>
        </w:rPr>
        <w:t>.</w:t>
      </w:r>
      <w:r w:rsidR="00F906FB">
        <w:rPr>
          <w:rFonts w:ascii="Fighter" w:hAnsi="Fighter"/>
          <w:sz w:val="22"/>
          <w:szCs w:val="24"/>
        </w:rPr>
        <w:t xml:space="preserve"> F.eks. farve</w:t>
      </w:r>
      <w:r w:rsidR="009E7192">
        <w:rPr>
          <w:rFonts w:ascii="Fighter" w:hAnsi="Fighter"/>
          <w:sz w:val="22"/>
          <w:szCs w:val="24"/>
        </w:rPr>
        <w:t>-</w:t>
      </w:r>
      <w:r w:rsidR="00F906FB">
        <w:rPr>
          <w:rFonts w:ascii="Fighter" w:hAnsi="Fighter"/>
          <w:sz w:val="22"/>
          <w:szCs w:val="24"/>
        </w:rPr>
        <w:t xml:space="preserve">blyanter </w:t>
      </w:r>
      <w:r w:rsidR="00DF2DA9">
        <w:rPr>
          <w:rFonts w:ascii="Fighter" w:hAnsi="Fighter"/>
          <w:sz w:val="22"/>
          <w:szCs w:val="24"/>
        </w:rPr>
        <w:t>og påklædningsdukker</w:t>
      </w:r>
      <w:r w:rsidR="00F906FB">
        <w:rPr>
          <w:rFonts w:ascii="Fighter" w:hAnsi="Fighter"/>
          <w:sz w:val="22"/>
          <w:szCs w:val="24"/>
        </w:rPr>
        <w:t>.</w:t>
      </w:r>
      <w:r w:rsidR="00DF2DA9">
        <w:rPr>
          <w:rFonts w:ascii="Fighter" w:hAnsi="Fighter"/>
          <w:sz w:val="22"/>
          <w:szCs w:val="24"/>
        </w:rPr>
        <w:t xml:space="preserve"> </w:t>
      </w:r>
    </w:p>
    <w:p w14:paraId="459E9C97" w14:textId="644699A7" w:rsidR="005F583D" w:rsidRPr="00F06C2A" w:rsidRDefault="009F062E" w:rsidP="00534F81">
      <w:pPr>
        <w:pStyle w:val="Kommentartekst"/>
        <w:numPr>
          <w:ilvl w:val="0"/>
          <w:numId w:val="38"/>
        </w:numPr>
        <w:spacing w:line="276" w:lineRule="auto"/>
        <w:rPr>
          <w:rFonts w:ascii="Fighter" w:hAnsi="Fighter"/>
          <w:sz w:val="22"/>
          <w:szCs w:val="24"/>
        </w:rPr>
      </w:pPr>
      <w:r>
        <w:rPr>
          <w:rFonts w:ascii="Fighter" w:hAnsi="Fighter"/>
          <w:b/>
          <w:sz w:val="22"/>
          <w:szCs w:val="24"/>
        </w:rPr>
        <w:t>H</w:t>
      </w:r>
      <w:r w:rsidR="00082E97" w:rsidRPr="00F06C2A">
        <w:rPr>
          <w:rFonts w:ascii="Fighter" w:hAnsi="Fighter"/>
          <w:b/>
          <w:sz w:val="22"/>
          <w:szCs w:val="24"/>
        </w:rPr>
        <w:t>ave svar på spørgsmål.</w:t>
      </w:r>
      <w:r w:rsidR="00082E97" w:rsidRPr="00F06C2A">
        <w:rPr>
          <w:rFonts w:ascii="Fighter" w:hAnsi="Fighter"/>
          <w:sz w:val="22"/>
          <w:szCs w:val="24"/>
        </w:rPr>
        <w:t xml:space="preserve"> </w:t>
      </w:r>
      <w:r w:rsidR="00510260" w:rsidRPr="005138C5">
        <w:rPr>
          <w:rFonts w:ascii="Fighter" w:hAnsi="Fighter"/>
          <w:sz w:val="22"/>
          <w:szCs w:val="24"/>
        </w:rPr>
        <w:t xml:space="preserve">I kan blive </w:t>
      </w:r>
      <w:r w:rsidR="005F583D" w:rsidRPr="005138C5">
        <w:rPr>
          <w:rFonts w:ascii="Fighter" w:hAnsi="Fighter"/>
          <w:sz w:val="22"/>
          <w:szCs w:val="24"/>
        </w:rPr>
        <w:t xml:space="preserve">klædt på </w:t>
      </w:r>
      <w:r w:rsidR="00534F81" w:rsidRPr="005138C5">
        <w:rPr>
          <w:rFonts w:ascii="Fighter" w:hAnsi="Fighter"/>
          <w:sz w:val="22"/>
          <w:szCs w:val="24"/>
        </w:rPr>
        <w:t>ved at læse her i vejledningen under afsnittet ”Godt rustet til at formidle Solkampagnens</w:t>
      </w:r>
      <w:r w:rsidR="00534F81">
        <w:rPr>
          <w:rFonts w:ascii="Fighter" w:hAnsi="Fighter"/>
          <w:sz w:val="22"/>
          <w:szCs w:val="24"/>
        </w:rPr>
        <w:t xml:space="preserve"> budskaber” og ved at læse mere på hjemmesiden </w:t>
      </w:r>
      <w:hyperlink r:id="rId13" w:history="1">
        <w:r w:rsidR="00534F81" w:rsidRPr="00534F81">
          <w:rPr>
            <w:rStyle w:val="Hyperlink"/>
            <w:rFonts w:ascii="Fighter" w:hAnsi="Fighter" w:cs="Arial"/>
            <w:sz w:val="22"/>
          </w:rPr>
          <w:t>www.cancer.dk/solkampagnen</w:t>
        </w:r>
      </w:hyperlink>
    </w:p>
    <w:p w14:paraId="70EA16BB" w14:textId="781CB5FA" w:rsidR="00650C9F" w:rsidRDefault="00650C9F" w:rsidP="00985F52">
      <w:pPr>
        <w:spacing w:after="0" w:line="240" w:lineRule="auto"/>
        <w:rPr>
          <w:rStyle w:val="Overskrift1Tegn"/>
          <w:rFonts w:ascii="Fighter" w:hAnsi="Fighter"/>
        </w:rPr>
      </w:pPr>
    </w:p>
    <w:p w14:paraId="007E225F" w14:textId="77777777" w:rsidR="00551501" w:rsidRPr="00F06C2A" w:rsidRDefault="00551501" w:rsidP="00985F52">
      <w:pPr>
        <w:spacing w:after="0" w:line="240" w:lineRule="auto"/>
        <w:rPr>
          <w:rStyle w:val="Overskrift1Tegn"/>
          <w:rFonts w:ascii="Fighter" w:hAnsi="Fighter"/>
        </w:rPr>
      </w:pPr>
    </w:p>
    <w:p w14:paraId="5F7707E1" w14:textId="4C9922CC" w:rsidR="00556F3A" w:rsidRPr="00F06C2A" w:rsidRDefault="00556F3A" w:rsidP="00985F52">
      <w:pPr>
        <w:spacing w:after="0" w:line="240" w:lineRule="auto"/>
        <w:rPr>
          <w:rFonts w:ascii="Fighter Overskrift" w:hAnsi="Fighter Overskrift"/>
          <w:b/>
          <w:bCs/>
          <w:color w:val="548AB7"/>
          <w:spacing w:val="20"/>
          <w:sz w:val="28"/>
          <w:szCs w:val="28"/>
        </w:rPr>
      </w:pPr>
      <w:bookmarkStart w:id="12" w:name="_Toc354652402"/>
      <w:bookmarkStart w:id="13" w:name="_Toc116289259"/>
      <w:r w:rsidRPr="00F06C2A">
        <w:rPr>
          <w:rStyle w:val="Overskrift1Tegn"/>
          <w:rFonts w:ascii="Fighter Overskrift" w:hAnsi="Fighter Overskrift"/>
        </w:rPr>
        <w:t>SPØRGSMÅL OG SVAR</w:t>
      </w:r>
      <w:bookmarkEnd w:id="12"/>
      <w:bookmarkEnd w:id="13"/>
      <w:r w:rsidRPr="00F06C2A">
        <w:rPr>
          <w:rStyle w:val="Overskrift1Tegn"/>
          <w:rFonts w:ascii="Fighter Overskrift" w:hAnsi="Fighter Overskrift"/>
        </w:rPr>
        <w:t xml:space="preserve"> </w:t>
      </w:r>
      <w:r w:rsidR="008E2FDA" w:rsidRPr="00F06C2A">
        <w:rPr>
          <w:rFonts w:ascii="Fighter" w:hAnsi="Fighter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28FAE6" wp14:editId="292E341B">
                <wp:simplePos x="0" y="0"/>
                <wp:positionH relativeFrom="column">
                  <wp:posOffset>0</wp:posOffset>
                </wp:positionH>
                <wp:positionV relativeFrom="paragraph">
                  <wp:posOffset>213360</wp:posOffset>
                </wp:positionV>
                <wp:extent cx="6019165" cy="0"/>
                <wp:effectExtent l="0" t="0" r="19685" b="19050"/>
                <wp:wrapNone/>
                <wp:docPr id="1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9B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762A6" id="AutoShape 30" o:spid="_x0000_s1026" type="#_x0000_t32" style="position:absolute;margin-left:0;margin-top:16.8pt;width:473.9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" strokecolor="#f9b000"/>
            </w:pict>
          </mc:Fallback>
        </mc:AlternateContent>
      </w:r>
    </w:p>
    <w:p w14:paraId="74763DFE" w14:textId="77777777" w:rsidR="00985F52" w:rsidRPr="00F06C2A" w:rsidRDefault="008C3CAB" w:rsidP="009F6C12">
      <w:pPr>
        <w:pStyle w:val="Overskrift4"/>
        <w:rPr>
          <w:rFonts w:ascii="Fighter" w:hAnsi="Fighter"/>
          <w:color w:val="auto"/>
          <w:szCs w:val="22"/>
        </w:rPr>
      </w:pPr>
      <w:r w:rsidRPr="00F06C2A">
        <w:rPr>
          <w:rFonts w:ascii="Fighter" w:hAnsi="Fighter"/>
          <w:noProof/>
          <w:color w:val="auto"/>
          <w:lang w:eastAsia="da-DK"/>
        </w:rPr>
        <w:drawing>
          <wp:anchor distT="0" distB="0" distL="114300" distR="114300" simplePos="0" relativeHeight="251710464" behindDoc="1" locked="0" layoutInCell="1" allowOverlap="1" wp14:anchorId="3158DFA9" wp14:editId="39892EA9">
            <wp:simplePos x="0" y="0"/>
            <wp:positionH relativeFrom="column">
              <wp:posOffset>3829685</wp:posOffset>
            </wp:positionH>
            <wp:positionV relativeFrom="paragraph">
              <wp:posOffset>17145</wp:posOffset>
            </wp:positionV>
            <wp:extent cx="2623820" cy="2771775"/>
            <wp:effectExtent l="0" t="0" r="5080" b="9525"/>
            <wp:wrapTight wrapText="bothSides">
              <wp:wrapPolygon edited="0">
                <wp:start x="0" y="0"/>
                <wp:lineTo x="0" y="21526"/>
                <wp:lineTo x="21485" y="21526"/>
                <wp:lineTo x="21485" y="0"/>
                <wp:lineTo x="0" y="0"/>
              </wp:wrapPolygon>
            </wp:wrapTight>
            <wp:docPr id="32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F3A" w:rsidRPr="00F06C2A">
        <w:rPr>
          <w:rFonts w:ascii="Fighter" w:hAnsi="Fighter"/>
          <w:color w:val="auto"/>
          <w:szCs w:val="22"/>
        </w:rPr>
        <w:t>Hvad gør vi, hvis det regner?</w:t>
      </w:r>
    </w:p>
    <w:p w14:paraId="773531C1" w14:textId="6F7592E5" w:rsidR="00556F3A" w:rsidRPr="00F06C2A" w:rsidRDefault="00556F3A" w:rsidP="002023E3">
      <w:pPr>
        <w:rPr>
          <w:rFonts w:ascii="Fighter" w:hAnsi="Fighter"/>
        </w:rPr>
      </w:pPr>
      <w:r w:rsidRPr="00F06C2A">
        <w:rPr>
          <w:rFonts w:ascii="Fighter" w:hAnsi="Fighter"/>
        </w:rPr>
        <w:t>Det giver kun mening at have</w:t>
      </w:r>
      <w:r w:rsidR="001435A4" w:rsidRPr="00F06C2A">
        <w:rPr>
          <w:rFonts w:ascii="Fighter" w:hAnsi="Fighter"/>
        </w:rPr>
        <w:t xml:space="preserve"> en skyggestand</w:t>
      </w:r>
      <w:r w:rsidRPr="00F06C2A">
        <w:rPr>
          <w:rFonts w:ascii="Fighter" w:hAnsi="Fighter"/>
        </w:rPr>
        <w:t>, hvis solen skinner. Danskerne tager ikke budskabet om solbeskyttelse alvorligt, hvis de bliver mødt af de frivillige på en regnvejrsdag. Fors</w:t>
      </w:r>
      <w:r w:rsidR="00D813EC" w:rsidRPr="00F06C2A">
        <w:rPr>
          <w:rFonts w:ascii="Fighter" w:hAnsi="Fighter"/>
        </w:rPr>
        <w:t>øg derfor at finde en anden dag</w:t>
      </w:r>
      <w:r w:rsidRPr="00F06C2A">
        <w:rPr>
          <w:rFonts w:ascii="Fighter" w:hAnsi="Fighter"/>
        </w:rPr>
        <w:t xml:space="preserve"> </w:t>
      </w:r>
      <w:r w:rsidR="00D813EC" w:rsidRPr="00F06C2A">
        <w:rPr>
          <w:rFonts w:ascii="Fighter" w:hAnsi="Fighter"/>
        </w:rPr>
        <w:t>eller aflys om nødvendigt</w:t>
      </w:r>
      <w:r w:rsidR="000C039E">
        <w:rPr>
          <w:rFonts w:ascii="Fighter" w:hAnsi="Fighter"/>
        </w:rPr>
        <w:t>,</w:t>
      </w:r>
      <w:r w:rsidR="00157325">
        <w:rPr>
          <w:rFonts w:ascii="Fighter" w:hAnsi="Fighter"/>
        </w:rPr>
        <w:t xml:space="preserve"> </w:t>
      </w:r>
      <w:r w:rsidRPr="00F06C2A">
        <w:rPr>
          <w:rFonts w:ascii="Fighter" w:hAnsi="Fighter"/>
        </w:rPr>
        <w:t>hvis det regner.</w:t>
      </w:r>
    </w:p>
    <w:p w14:paraId="4EC2BC50" w14:textId="46647C48" w:rsidR="003679F3" w:rsidRPr="00F06C2A" w:rsidRDefault="002023E3" w:rsidP="002023E3">
      <w:pPr>
        <w:rPr>
          <w:rFonts w:ascii="Fighter" w:hAnsi="Fighter"/>
        </w:rPr>
      </w:pPr>
      <w:r w:rsidRPr="00F06C2A">
        <w:rPr>
          <w:rFonts w:ascii="Fighter" w:hAnsi="Fighter"/>
        </w:rPr>
        <w:t>I kan sagtens have en skyggestand, selvom det er overskyet. Uv-indekset kan nem</w:t>
      </w:r>
      <w:r w:rsidR="006C290D">
        <w:rPr>
          <w:rFonts w:ascii="Fighter" w:hAnsi="Fighter"/>
        </w:rPr>
        <w:t xml:space="preserve">lig stadig være højt. Hold øje med </w:t>
      </w:r>
      <w:r w:rsidRPr="00F06C2A">
        <w:rPr>
          <w:rFonts w:ascii="Fighter" w:hAnsi="Fighter"/>
        </w:rPr>
        <w:t>dagens uv-indeks, så du er forberedt på at fortælle gæsterne om, at de kan få for meget uv-stråling i overskyet vejr.</w:t>
      </w:r>
      <w:r w:rsidR="003679F3" w:rsidRPr="00F06C2A">
        <w:rPr>
          <w:rFonts w:ascii="Fighter" w:hAnsi="Fighter"/>
        </w:rPr>
        <w:t xml:space="preserve"> Det er der mange, der ikke tænker over. </w:t>
      </w:r>
    </w:p>
    <w:p w14:paraId="1FBF2500" w14:textId="36E63717" w:rsidR="003679F3" w:rsidRPr="00F06C2A" w:rsidRDefault="003679F3" w:rsidP="002023E3">
      <w:pPr>
        <w:rPr>
          <w:rFonts w:ascii="Fighter" w:hAnsi="Fighter"/>
        </w:rPr>
      </w:pPr>
      <w:r w:rsidRPr="00F06C2A">
        <w:rPr>
          <w:rStyle w:val="Overskrift4Tegn"/>
          <w:rFonts w:ascii="Fighter" w:hAnsi="Fighter"/>
          <w:color w:val="auto"/>
          <w:sz w:val="22"/>
          <w:szCs w:val="22"/>
        </w:rPr>
        <w:t>Hvor kan jeg se dagens uv-indeks?</w:t>
      </w:r>
      <w:r w:rsidRPr="00F06C2A">
        <w:rPr>
          <w:rStyle w:val="Overskrift4Tegn"/>
          <w:rFonts w:ascii="Fighter" w:hAnsi="Fighter"/>
        </w:rPr>
        <w:br/>
      </w:r>
      <w:r w:rsidR="009277C8">
        <w:rPr>
          <w:rFonts w:ascii="Fighter" w:hAnsi="Fighter"/>
        </w:rPr>
        <w:t>Kræftens Bekæmpelses Solkampagne</w:t>
      </w:r>
      <w:r w:rsidRPr="00F06C2A">
        <w:rPr>
          <w:rFonts w:ascii="Fighter" w:hAnsi="Fighter"/>
        </w:rPr>
        <w:t xml:space="preserve"> har i samarbejde med </w:t>
      </w:r>
      <w:proofErr w:type="spellStart"/>
      <w:r w:rsidR="00DF2DA9">
        <w:rPr>
          <w:rFonts w:ascii="Fighter" w:hAnsi="Fighter"/>
        </w:rPr>
        <w:t>TrygFonden</w:t>
      </w:r>
      <w:proofErr w:type="spellEnd"/>
      <w:r w:rsidR="00DF2DA9">
        <w:rPr>
          <w:rFonts w:ascii="Fighter" w:hAnsi="Fighter"/>
        </w:rPr>
        <w:t xml:space="preserve">, </w:t>
      </w:r>
      <w:r w:rsidRPr="00F06C2A">
        <w:rPr>
          <w:rFonts w:ascii="Fighter" w:hAnsi="Fighter"/>
        </w:rPr>
        <w:t xml:space="preserve">Sundhedsstyrelsen og Miljøstyrelsen udviklet en </w:t>
      </w:r>
      <w:r w:rsidR="00157325">
        <w:rPr>
          <w:rFonts w:ascii="Fighter" w:hAnsi="Fighter"/>
        </w:rPr>
        <w:t>app, der hedder ”UV-INDEKS</w:t>
      </w:r>
      <w:r w:rsidRPr="00F06C2A">
        <w:rPr>
          <w:rFonts w:ascii="Fighter" w:hAnsi="Fighter"/>
        </w:rPr>
        <w:t>”. I app’en kan du se det aktuelle uv-indeks for 20.000 forskellige lo</w:t>
      </w:r>
      <w:r w:rsidR="00157325">
        <w:rPr>
          <w:rFonts w:ascii="Fighter" w:hAnsi="Fighter"/>
        </w:rPr>
        <w:t>kationer i ind- og udland, og du</w:t>
      </w:r>
      <w:r w:rsidRPr="00F06C2A">
        <w:rPr>
          <w:rFonts w:ascii="Fighter" w:hAnsi="Fighter"/>
        </w:rPr>
        <w:t xml:space="preserve"> kan få automatiske påmindelser, når dagens uv-indeks i din favorit</w:t>
      </w:r>
      <w:r w:rsidR="00157325">
        <w:rPr>
          <w:rFonts w:ascii="Fighter" w:hAnsi="Fighter"/>
        </w:rPr>
        <w:t xml:space="preserve"> </w:t>
      </w:r>
      <w:r w:rsidRPr="00F06C2A">
        <w:rPr>
          <w:rFonts w:ascii="Fighter" w:hAnsi="Fighter"/>
        </w:rPr>
        <w:t>b</w:t>
      </w:r>
      <w:r w:rsidR="007A35E6" w:rsidRPr="00F06C2A">
        <w:rPr>
          <w:rFonts w:ascii="Fighter" w:hAnsi="Fighter"/>
        </w:rPr>
        <w:t>y bliver 3 eller derover. Uv-</w:t>
      </w:r>
      <w:r w:rsidRPr="00F06C2A">
        <w:rPr>
          <w:rFonts w:ascii="Fighter" w:hAnsi="Fighter"/>
        </w:rPr>
        <w:t>app’en er gratis</w:t>
      </w:r>
      <w:r w:rsidR="00922D6F">
        <w:rPr>
          <w:rFonts w:ascii="Fighter" w:hAnsi="Fighter"/>
        </w:rPr>
        <w:t>,</w:t>
      </w:r>
      <w:r w:rsidRPr="00F06C2A">
        <w:rPr>
          <w:rFonts w:ascii="Fighter" w:hAnsi="Fighter"/>
        </w:rPr>
        <w:t xml:space="preserve"> og</w:t>
      </w:r>
      <w:r w:rsidR="00157325">
        <w:rPr>
          <w:rFonts w:ascii="Fighter" w:hAnsi="Fighter"/>
        </w:rPr>
        <w:t xml:space="preserve"> hentes der hvor du finder dine apps</w:t>
      </w:r>
      <w:r w:rsidR="007A35E6" w:rsidRPr="00F06C2A">
        <w:rPr>
          <w:rFonts w:ascii="Fighter" w:hAnsi="Fighter"/>
        </w:rPr>
        <w:t>. Søg på ”U</w:t>
      </w:r>
      <w:r w:rsidRPr="00F06C2A">
        <w:rPr>
          <w:rFonts w:ascii="Fighter" w:hAnsi="Fighter"/>
        </w:rPr>
        <w:t>v-indeks”.</w:t>
      </w:r>
    </w:p>
    <w:p w14:paraId="6AD88B73" w14:textId="7EF11A17" w:rsidR="002672F3" w:rsidRDefault="00157325" w:rsidP="00927B19">
      <w:pPr>
        <w:rPr>
          <w:rFonts w:ascii="Fighter" w:hAnsi="Fighter"/>
        </w:rPr>
      </w:pPr>
      <w:r>
        <w:rPr>
          <w:rFonts w:ascii="Fighter" w:hAnsi="Fighter"/>
        </w:rPr>
        <w:t>Vi anbefaler, at I</w:t>
      </w:r>
      <w:r w:rsidR="003679F3" w:rsidRPr="00F06C2A">
        <w:rPr>
          <w:rFonts w:ascii="Fighter" w:hAnsi="Fighter"/>
        </w:rPr>
        <w:t xml:space="preserve"> downloader app’en, så I har det aktuelle uv-indeks lige ved hånden, og at I opfordrer gæsterne til at gøre det samme.</w:t>
      </w:r>
    </w:p>
    <w:p w14:paraId="1750D731" w14:textId="77777777" w:rsidR="00927B19" w:rsidRPr="00927B19" w:rsidRDefault="00927B19" w:rsidP="00927B19">
      <w:pPr>
        <w:rPr>
          <w:rStyle w:val="Overskrift4Tegn"/>
          <w:rFonts w:ascii="Fighter" w:hAnsi="Fighter"/>
          <w:b w:val="0"/>
          <w:bCs w:val="0"/>
          <w:color w:val="000000"/>
          <w:spacing w:val="0"/>
          <w:sz w:val="22"/>
          <w:szCs w:val="22"/>
        </w:rPr>
      </w:pPr>
    </w:p>
    <w:p w14:paraId="68E30A87" w14:textId="16E88A21" w:rsidR="00462E27" w:rsidRDefault="00462E27" w:rsidP="00254F2B">
      <w:pPr>
        <w:pStyle w:val="Ingenafstand"/>
        <w:spacing w:line="276" w:lineRule="auto"/>
        <w:rPr>
          <w:rStyle w:val="Overskrift4Tegn"/>
          <w:rFonts w:ascii="Fighter" w:hAnsi="Fighter"/>
          <w:color w:val="auto"/>
          <w:sz w:val="22"/>
          <w:szCs w:val="22"/>
        </w:rPr>
      </w:pPr>
    </w:p>
    <w:p w14:paraId="7E305DC9" w14:textId="77777777" w:rsidR="00F85F2C" w:rsidRDefault="00F85F2C" w:rsidP="00254F2B">
      <w:pPr>
        <w:pStyle w:val="Ingenafstand"/>
        <w:spacing w:line="276" w:lineRule="auto"/>
        <w:rPr>
          <w:rStyle w:val="Overskrift4Tegn"/>
          <w:rFonts w:ascii="Fighter" w:hAnsi="Fighter"/>
          <w:color w:val="auto"/>
          <w:sz w:val="22"/>
          <w:szCs w:val="22"/>
        </w:rPr>
      </w:pPr>
    </w:p>
    <w:p w14:paraId="106ABBBB" w14:textId="18807175" w:rsidR="002672F3" w:rsidRDefault="00556F3A" w:rsidP="00254F2B">
      <w:pPr>
        <w:pStyle w:val="Ingenafstand"/>
        <w:spacing w:line="276" w:lineRule="auto"/>
        <w:rPr>
          <w:rFonts w:ascii="Fighter" w:hAnsi="Fighter"/>
        </w:rPr>
      </w:pPr>
      <w:r w:rsidRPr="00F06C2A">
        <w:rPr>
          <w:rStyle w:val="Overskrift4Tegn"/>
          <w:rFonts w:ascii="Fighter" w:hAnsi="Fighter"/>
          <w:color w:val="auto"/>
          <w:sz w:val="22"/>
          <w:szCs w:val="22"/>
        </w:rPr>
        <w:t xml:space="preserve">Vi har fået lov til at </w:t>
      </w:r>
      <w:r w:rsidR="007C3187" w:rsidRPr="00F06C2A">
        <w:rPr>
          <w:rStyle w:val="Overskrift4Tegn"/>
          <w:rFonts w:ascii="Fighter" w:hAnsi="Fighter"/>
          <w:color w:val="auto"/>
          <w:sz w:val="22"/>
          <w:szCs w:val="22"/>
        </w:rPr>
        <w:t>deltage</w:t>
      </w:r>
      <w:r w:rsidRPr="00F06C2A">
        <w:rPr>
          <w:rStyle w:val="Overskrift4Tegn"/>
          <w:rFonts w:ascii="Fighter" w:hAnsi="Fighter"/>
          <w:color w:val="auto"/>
          <w:sz w:val="22"/>
          <w:szCs w:val="22"/>
        </w:rPr>
        <w:t xml:space="preserve"> på</w:t>
      </w:r>
      <w:r w:rsidR="007A35E6" w:rsidRPr="00F06C2A">
        <w:rPr>
          <w:rStyle w:val="Overskrift4Tegn"/>
          <w:rFonts w:ascii="Fighter" w:hAnsi="Fighter"/>
          <w:color w:val="auto"/>
          <w:sz w:val="22"/>
          <w:szCs w:val="22"/>
        </w:rPr>
        <w:t xml:space="preserve"> en</w:t>
      </w:r>
      <w:r w:rsidR="00157325">
        <w:rPr>
          <w:rStyle w:val="Overskrift4Tegn"/>
          <w:rFonts w:ascii="Fighter" w:hAnsi="Fighter"/>
          <w:color w:val="auto"/>
          <w:sz w:val="22"/>
          <w:szCs w:val="22"/>
        </w:rPr>
        <w:t xml:space="preserve"> ældredag</w:t>
      </w:r>
      <w:r w:rsidR="00683AD0">
        <w:rPr>
          <w:rStyle w:val="Overskrift4Tegn"/>
          <w:rFonts w:ascii="Fighter" w:hAnsi="Fighter"/>
          <w:color w:val="auto"/>
          <w:sz w:val="22"/>
          <w:szCs w:val="22"/>
        </w:rPr>
        <w:t>.</w:t>
      </w:r>
      <w:r w:rsidR="00157325">
        <w:rPr>
          <w:rStyle w:val="Overskrift4Tegn"/>
          <w:rFonts w:ascii="Fighter" w:hAnsi="Fighter"/>
          <w:color w:val="auto"/>
          <w:sz w:val="22"/>
          <w:szCs w:val="22"/>
        </w:rPr>
        <w:t xml:space="preserve"> </w:t>
      </w:r>
      <w:r w:rsidR="00683AD0">
        <w:rPr>
          <w:rStyle w:val="Overskrift4Tegn"/>
          <w:rFonts w:ascii="Fighter" w:hAnsi="Fighter"/>
          <w:color w:val="auto"/>
          <w:sz w:val="22"/>
          <w:szCs w:val="22"/>
        </w:rPr>
        <w:t>K</w:t>
      </w:r>
      <w:r w:rsidR="00157325">
        <w:rPr>
          <w:rStyle w:val="Overskrift4Tegn"/>
          <w:rFonts w:ascii="Fighter" w:hAnsi="Fighter"/>
          <w:color w:val="auto"/>
          <w:sz w:val="22"/>
          <w:szCs w:val="22"/>
        </w:rPr>
        <w:t>an vi bruge S</w:t>
      </w:r>
      <w:r w:rsidR="00631463" w:rsidRPr="00F06C2A">
        <w:rPr>
          <w:rStyle w:val="Overskrift4Tegn"/>
          <w:rFonts w:ascii="Fighter" w:hAnsi="Fighter"/>
          <w:color w:val="auto"/>
          <w:sz w:val="22"/>
          <w:szCs w:val="22"/>
        </w:rPr>
        <w:t>kyggehygge</w:t>
      </w:r>
      <w:r w:rsidR="00157325">
        <w:rPr>
          <w:rStyle w:val="Overskrift4Tegn"/>
          <w:rFonts w:ascii="Fighter" w:hAnsi="Fighter"/>
          <w:color w:val="auto"/>
          <w:sz w:val="22"/>
          <w:szCs w:val="22"/>
        </w:rPr>
        <w:t>-</w:t>
      </w:r>
      <w:r w:rsidR="00631463" w:rsidRPr="00F06C2A">
        <w:rPr>
          <w:rStyle w:val="Overskrift4Tegn"/>
          <w:rFonts w:ascii="Fighter" w:hAnsi="Fighter"/>
          <w:color w:val="auto"/>
          <w:sz w:val="22"/>
          <w:szCs w:val="22"/>
        </w:rPr>
        <w:t>pakken</w:t>
      </w:r>
      <w:r w:rsidRPr="00F06C2A">
        <w:rPr>
          <w:rStyle w:val="Overskrift4Tegn"/>
          <w:rFonts w:ascii="Fighter" w:hAnsi="Fighter"/>
          <w:color w:val="auto"/>
          <w:sz w:val="22"/>
          <w:szCs w:val="22"/>
        </w:rPr>
        <w:t>?</w:t>
      </w:r>
      <w:r w:rsidRPr="00F06C2A">
        <w:rPr>
          <w:rFonts w:ascii="Fighter" w:hAnsi="Fighter"/>
        </w:rPr>
        <w:br/>
      </w:r>
      <w:r w:rsidR="00631463" w:rsidRPr="00F06C2A">
        <w:rPr>
          <w:rFonts w:ascii="Fighter" w:hAnsi="Fighter"/>
        </w:rPr>
        <w:t>Skyggehyggepakken</w:t>
      </w:r>
      <w:r w:rsidRPr="00F06C2A">
        <w:rPr>
          <w:rFonts w:ascii="Fighter" w:hAnsi="Fighter"/>
        </w:rPr>
        <w:t xml:space="preserve"> henvender sig primært til børnefamilier, og det er derfor ikke oplagt at bruge den på en ældredag. I så fald skal budskabet vinkles mod børnebørn, så de ældre kan videregive solrådene til familien. </w:t>
      </w:r>
      <w:bookmarkStart w:id="14" w:name="_Toc354652403"/>
    </w:p>
    <w:p w14:paraId="23090949" w14:textId="77777777" w:rsidR="00551501" w:rsidRPr="00551501" w:rsidRDefault="00551501" w:rsidP="00254F2B">
      <w:pPr>
        <w:pStyle w:val="Ingenafstand"/>
        <w:spacing w:line="276" w:lineRule="auto"/>
        <w:rPr>
          <w:rFonts w:ascii="Fighter" w:hAnsi="Fighter"/>
          <w:sz w:val="10"/>
          <w:szCs w:val="10"/>
        </w:rPr>
      </w:pPr>
    </w:p>
    <w:p w14:paraId="69B0BFA3" w14:textId="1470435A" w:rsidR="005F583D" w:rsidRPr="00F06C2A" w:rsidRDefault="005F583D" w:rsidP="007C2A26">
      <w:pPr>
        <w:pStyle w:val="Overskrift1"/>
        <w:rPr>
          <w:rFonts w:ascii="Fighter Overskrift" w:hAnsi="Fighter Overskrift"/>
        </w:rPr>
      </w:pPr>
      <w:bookmarkStart w:id="15" w:name="_Toc116289260"/>
      <w:r w:rsidRPr="00F06C2A">
        <w:rPr>
          <w:rFonts w:ascii="Fighter Overskrift" w:hAnsi="Fighter Overskrift"/>
        </w:rPr>
        <w:t>MARKEDSFØRING</w:t>
      </w:r>
      <w:bookmarkEnd w:id="14"/>
      <w:bookmarkEnd w:id="15"/>
    </w:p>
    <w:p w14:paraId="3CB4ADBA" w14:textId="4E97CD06" w:rsidR="005F583D" w:rsidRPr="00F06C2A" w:rsidRDefault="00FF79D7" w:rsidP="006A0D79">
      <w:pPr>
        <w:rPr>
          <w:rFonts w:ascii="Fighter" w:hAnsi="Fighter"/>
          <w:sz w:val="20"/>
        </w:rPr>
      </w:pPr>
      <w:r w:rsidRPr="00F06C2A">
        <w:rPr>
          <w:rFonts w:ascii="Fighter" w:hAnsi="Fighter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BB7883" wp14:editId="36A788E0">
                <wp:simplePos x="0" y="0"/>
                <wp:positionH relativeFrom="column">
                  <wp:posOffset>23495</wp:posOffset>
                </wp:positionH>
                <wp:positionV relativeFrom="paragraph">
                  <wp:posOffset>56515</wp:posOffset>
                </wp:positionV>
                <wp:extent cx="6019165" cy="0"/>
                <wp:effectExtent l="0" t="0" r="19685" b="19050"/>
                <wp:wrapNone/>
                <wp:docPr id="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9B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FACC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.85pt;margin-top:4.45pt;width:473.9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" strokecolor="#f9b000"/>
            </w:pict>
          </mc:Fallback>
        </mc:AlternateContent>
      </w:r>
    </w:p>
    <w:p w14:paraId="7A79866B" w14:textId="73C7D6AB" w:rsidR="00C60C57" w:rsidRPr="00F06C2A" w:rsidRDefault="005F583D" w:rsidP="006A0D79">
      <w:pPr>
        <w:pStyle w:val="Kommentartekst"/>
        <w:spacing w:line="276" w:lineRule="auto"/>
        <w:rPr>
          <w:rFonts w:ascii="Fighter" w:hAnsi="Fighter"/>
          <w:sz w:val="22"/>
          <w:szCs w:val="24"/>
        </w:rPr>
      </w:pPr>
      <w:r w:rsidRPr="00F06C2A">
        <w:rPr>
          <w:rFonts w:ascii="Fighter" w:hAnsi="Fighter"/>
          <w:sz w:val="22"/>
          <w:szCs w:val="24"/>
        </w:rPr>
        <w:t>Det er vigtigt, at I sikrer jer, at folk ved, at standen er der.</w:t>
      </w:r>
      <w:r w:rsidR="001F6CFA" w:rsidRPr="00F06C2A">
        <w:rPr>
          <w:rFonts w:ascii="Fighter" w:hAnsi="Fighter"/>
          <w:sz w:val="22"/>
          <w:szCs w:val="24"/>
        </w:rPr>
        <w:br/>
      </w:r>
      <w:r w:rsidRPr="00F06C2A">
        <w:rPr>
          <w:rFonts w:ascii="Fighter" w:hAnsi="Fighter"/>
          <w:sz w:val="22"/>
          <w:szCs w:val="24"/>
        </w:rPr>
        <w:t xml:space="preserve"> </w:t>
      </w:r>
    </w:p>
    <w:p w14:paraId="2326AC83" w14:textId="37C7D43C" w:rsidR="005F583D" w:rsidRPr="00F06C2A" w:rsidRDefault="005F583D" w:rsidP="006A0D79">
      <w:pPr>
        <w:pStyle w:val="Kommentartekst"/>
        <w:spacing w:line="276" w:lineRule="auto"/>
        <w:rPr>
          <w:rFonts w:ascii="Fighter" w:hAnsi="Fighter"/>
          <w:sz w:val="22"/>
          <w:szCs w:val="24"/>
        </w:rPr>
      </w:pPr>
      <w:r w:rsidRPr="00F06C2A">
        <w:rPr>
          <w:rFonts w:ascii="Fighter" w:hAnsi="Fighter"/>
          <w:sz w:val="22"/>
          <w:szCs w:val="24"/>
        </w:rPr>
        <w:t>Det kan I gøre ved at:</w:t>
      </w:r>
    </w:p>
    <w:p w14:paraId="1DB4D7F6" w14:textId="4F16408F" w:rsidR="005F583D" w:rsidRPr="00F06C2A" w:rsidRDefault="005F583D" w:rsidP="006A0D79">
      <w:pPr>
        <w:pStyle w:val="Kommentartekst"/>
        <w:numPr>
          <w:ilvl w:val="0"/>
          <w:numId w:val="38"/>
        </w:numPr>
        <w:spacing w:line="276" w:lineRule="auto"/>
        <w:rPr>
          <w:rFonts w:ascii="Fighter" w:hAnsi="Fighter"/>
          <w:sz w:val="22"/>
          <w:szCs w:val="24"/>
        </w:rPr>
      </w:pPr>
      <w:r w:rsidRPr="00F06C2A">
        <w:rPr>
          <w:rFonts w:ascii="Fighter" w:hAnsi="Fighter"/>
          <w:sz w:val="22"/>
          <w:szCs w:val="24"/>
        </w:rPr>
        <w:t>Få omtale i lokalavisen</w:t>
      </w:r>
    </w:p>
    <w:p w14:paraId="3DCDBEF3" w14:textId="77777777" w:rsidR="005F583D" w:rsidRPr="00F06C2A" w:rsidRDefault="005F583D" w:rsidP="006A0D79">
      <w:pPr>
        <w:pStyle w:val="Kommentartekst"/>
        <w:numPr>
          <w:ilvl w:val="0"/>
          <w:numId w:val="38"/>
        </w:numPr>
        <w:spacing w:line="276" w:lineRule="auto"/>
        <w:rPr>
          <w:rFonts w:ascii="Fighter" w:hAnsi="Fighter"/>
          <w:sz w:val="22"/>
          <w:szCs w:val="24"/>
        </w:rPr>
      </w:pPr>
      <w:r w:rsidRPr="00F06C2A">
        <w:rPr>
          <w:rFonts w:ascii="Fighter" w:hAnsi="Fighter"/>
          <w:sz w:val="22"/>
          <w:szCs w:val="24"/>
        </w:rPr>
        <w:t>Få omtale i radioen</w:t>
      </w:r>
    </w:p>
    <w:p w14:paraId="19234E2A" w14:textId="6AFFC9CB" w:rsidR="005F583D" w:rsidRPr="00F06C2A" w:rsidRDefault="00C15B68" w:rsidP="006A0D79">
      <w:pPr>
        <w:pStyle w:val="Kommentartekst"/>
        <w:numPr>
          <w:ilvl w:val="0"/>
          <w:numId w:val="38"/>
        </w:numPr>
        <w:spacing w:line="276" w:lineRule="auto"/>
        <w:rPr>
          <w:rFonts w:ascii="Fighter" w:hAnsi="Fighter"/>
          <w:sz w:val="22"/>
          <w:szCs w:val="24"/>
        </w:rPr>
      </w:pPr>
      <w:r w:rsidRPr="00F06C2A">
        <w:rPr>
          <w:rFonts w:ascii="Fighter" w:hAnsi="Fighter"/>
          <w:sz w:val="22"/>
          <w:szCs w:val="24"/>
        </w:rPr>
        <w:t xml:space="preserve">Få omtale </w:t>
      </w:r>
      <w:r w:rsidR="00CA3429" w:rsidRPr="00F06C2A">
        <w:rPr>
          <w:rFonts w:ascii="Fighter" w:hAnsi="Fighter"/>
          <w:sz w:val="22"/>
          <w:szCs w:val="24"/>
        </w:rPr>
        <w:t>gennem k</w:t>
      </w:r>
      <w:r w:rsidR="00A44030" w:rsidRPr="00F06C2A">
        <w:rPr>
          <w:rFonts w:ascii="Fighter" w:hAnsi="Fighter"/>
          <w:sz w:val="22"/>
          <w:szCs w:val="24"/>
        </w:rPr>
        <w:t>ommunens nyhedsbreve og kalender</w:t>
      </w:r>
      <w:r w:rsidR="005F583D" w:rsidRPr="00F06C2A">
        <w:rPr>
          <w:rFonts w:ascii="Fighter" w:hAnsi="Fighter"/>
          <w:sz w:val="22"/>
          <w:szCs w:val="24"/>
        </w:rPr>
        <w:t xml:space="preserve"> </w:t>
      </w:r>
    </w:p>
    <w:p w14:paraId="7A7A6B95" w14:textId="6C929F3B" w:rsidR="00CA3429" w:rsidRPr="00F06C2A" w:rsidRDefault="005F583D" w:rsidP="00CA3429">
      <w:pPr>
        <w:pStyle w:val="Kommentartekst"/>
        <w:numPr>
          <w:ilvl w:val="0"/>
          <w:numId w:val="38"/>
        </w:numPr>
        <w:spacing w:line="276" w:lineRule="auto"/>
        <w:rPr>
          <w:rFonts w:ascii="Fighter" w:hAnsi="Fighter"/>
          <w:sz w:val="22"/>
          <w:szCs w:val="24"/>
        </w:rPr>
      </w:pPr>
      <w:r w:rsidRPr="00F06C2A">
        <w:rPr>
          <w:rFonts w:ascii="Fighter" w:hAnsi="Fighter"/>
          <w:sz w:val="22"/>
          <w:szCs w:val="24"/>
        </w:rPr>
        <w:t xml:space="preserve">Få omtale </w:t>
      </w:r>
      <w:r w:rsidR="001F6CFA" w:rsidRPr="00F06C2A">
        <w:rPr>
          <w:rFonts w:ascii="Fighter" w:hAnsi="Fighter"/>
          <w:sz w:val="22"/>
          <w:szCs w:val="24"/>
        </w:rPr>
        <w:t>på</w:t>
      </w:r>
      <w:r w:rsidRPr="00F06C2A">
        <w:rPr>
          <w:rFonts w:ascii="Fighter" w:hAnsi="Fighter"/>
          <w:sz w:val="22"/>
          <w:szCs w:val="24"/>
        </w:rPr>
        <w:t xml:space="preserve"> bibliotekets hjemmeside og/eller </w:t>
      </w:r>
      <w:r w:rsidR="001F6CFA" w:rsidRPr="00F06C2A">
        <w:rPr>
          <w:rFonts w:ascii="Fighter" w:hAnsi="Fighter"/>
          <w:sz w:val="22"/>
          <w:szCs w:val="24"/>
        </w:rPr>
        <w:t xml:space="preserve">i deres </w:t>
      </w:r>
      <w:r w:rsidRPr="00F06C2A">
        <w:rPr>
          <w:rFonts w:ascii="Fighter" w:hAnsi="Fighter"/>
          <w:sz w:val="22"/>
          <w:szCs w:val="24"/>
        </w:rPr>
        <w:t>kalender</w:t>
      </w:r>
    </w:p>
    <w:p w14:paraId="457E3A86" w14:textId="4C2EA4B0" w:rsidR="00CA3429" w:rsidRPr="00F06C2A" w:rsidRDefault="00CA3429" w:rsidP="00CA3429">
      <w:pPr>
        <w:pStyle w:val="Kommentartekst"/>
        <w:numPr>
          <w:ilvl w:val="0"/>
          <w:numId w:val="38"/>
        </w:numPr>
        <w:spacing w:line="276" w:lineRule="auto"/>
        <w:rPr>
          <w:rFonts w:ascii="Fighter" w:hAnsi="Fighter"/>
          <w:sz w:val="22"/>
          <w:szCs w:val="24"/>
        </w:rPr>
      </w:pPr>
      <w:r w:rsidRPr="00F06C2A">
        <w:rPr>
          <w:rFonts w:ascii="Fighter" w:hAnsi="Fighter"/>
          <w:sz w:val="22"/>
          <w:szCs w:val="24"/>
        </w:rPr>
        <w:t xml:space="preserve">Hænge plakater eller flyers op i supermarkeder og </w:t>
      </w:r>
      <w:r w:rsidR="007A35E6" w:rsidRPr="00F06C2A">
        <w:rPr>
          <w:rFonts w:ascii="Fighter" w:hAnsi="Fighter"/>
          <w:sz w:val="22"/>
          <w:szCs w:val="24"/>
        </w:rPr>
        <w:t xml:space="preserve">i </w:t>
      </w:r>
      <w:r w:rsidRPr="00F06C2A">
        <w:rPr>
          <w:rFonts w:ascii="Fighter" w:hAnsi="Fighter"/>
          <w:sz w:val="22"/>
          <w:szCs w:val="24"/>
        </w:rPr>
        <w:t>forretninger</w:t>
      </w:r>
    </w:p>
    <w:p w14:paraId="16980937" w14:textId="4C298ED1" w:rsidR="001F6CFA" w:rsidRPr="00F06C2A" w:rsidRDefault="00CA3429" w:rsidP="007C2A26">
      <w:pPr>
        <w:pStyle w:val="Kommentartekst"/>
        <w:numPr>
          <w:ilvl w:val="0"/>
          <w:numId w:val="38"/>
        </w:numPr>
        <w:spacing w:line="276" w:lineRule="auto"/>
        <w:rPr>
          <w:rFonts w:ascii="Fighter" w:hAnsi="Fighter"/>
          <w:sz w:val="22"/>
          <w:szCs w:val="24"/>
        </w:rPr>
      </w:pPr>
      <w:r w:rsidRPr="00F06C2A">
        <w:rPr>
          <w:rFonts w:ascii="Fighter" w:hAnsi="Fighter"/>
          <w:sz w:val="22"/>
          <w:szCs w:val="24"/>
        </w:rPr>
        <w:t>Spred</w:t>
      </w:r>
      <w:r w:rsidR="007A35E6" w:rsidRPr="00F06C2A">
        <w:rPr>
          <w:rFonts w:ascii="Fighter" w:hAnsi="Fighter"/>
          <w:sz w:val="22"/>
          <w:szCs w:val="24"/>
        </w:rPr>
        <w:t>e</w:t>
      </w:r>
      <w:r w:rsidRPr="00F06C2A">
        <w:rPr>
          <w:rFonts w:ascii="Fighter" w:hAnsi="Fighter"/>
          <w:sz w:val="22"/>
          <w:szCs w:val="24"/>
        </w:rPr>
        <w:t xml:space="preserve"> budskabet </w:t>
      </w:r>
      <w:bookmarkStart w:id="16" w:name="_Toc354652404"/>
      <w:r w:rsidR="00EB7771">
        <w:rPr>
          <w:rFonts w:ascii="Fighter" w:hAnsi="Fighter"/>
          <w:sz w:val="22"/>
          <w:szCs w:val="24"/>
        </w:rPr>
        <w:t>ansigt til ansigt</w:t>
      </w:r>
    </w:p>
    <w:p w14:paraId="61A630FC" w14:textId="136A9AAE" w:rsidR="005F583D" w:rsidRPr="00F06C2A" w:rsidRDefault="005F583D" w:rsidP="005B1C51">
      <w:pPr>
        <w:pStyle w:val="Overskrift2"/>
        <w:rPr>
          <w:rFonts w:ascii="Fighter" w:hAnsi="Fighter"/>
        </w:rPr>
      </w:pPr>
      <w:bookmarkStart w:id="17" w:name="_Toc116289261"/>
      <w:r w:rsidRPr="00F06C2A">
        <w:rPr>
          <w:rFonts w:ascii="Fighter" w:hAnsi="Fighter"/>
        </w:rPr>
        <w:t>Synlighed i lokalpressen</w:t>
      </w:r>
      <w:bookmarkEnd w:id="6"/>
      <w:bookmarkEnd w:id="16"/>
      <w:bookmarkEnd w:id="17"/>
    </w:p>
    <w:p w14:paraId="3FB2219E" w14:textId="77777777" w:rsidR="005F583D" w:rsidRPr="00F06C2A" w:rsidRDefault="00D934FB" w:rsidP="006A2B80">
      <w:pPr>
        <w:pStyle w:val="Overskrift4"/>
        <w:rPr>
          <w:rFonts w:ascii="Fighter" w:hAnsi="Fighter"/>
          <w:color w:val="auto"/>
        </w:rPr>
      </w:pPr>
      <w:r w:rsidRPr="00F06C2A">
        <w:rPr>
          <w:rFonts w:ascii="Fighter" w:hAnsi="Fighter"/>
          <w:color w:val="auto"/>
        </w:rPr>
        <w:t>Orientér pressen og invité</w:t>
      </w:r>
      <w:r w:rsidR="005F583D" w:rsidRPr="00F06C2A">
        <w:rPr>
          <w:rFonts w:ascii="Fighter" w:hAnsi="Fighter"/>
          <w:color w:val="auto"/>
        </w:rPr>
        <w:t>r en journalist med</w:t>
      </w:r>
      <w:r w:rsidR="008C7F10" w:rsidRPr="00F06C2A">
        <w:rPr>
          <w:rFonts w:ascii="Fighter" w:hAnsi="Fighter"/>
          <w:color w:val="auto"/>
        </w:rPr>
        <w:t xml:space="preserve"> </w:t>
      </w:r>
    </w:p>
    <w:p w14:paraId="2FC07DB8" w14:textId="49EE2527" w:rsidR="005F583D" w:rsidRPr="00F06C2A" w:rsidRDefault="005F583D" w:rsidP="006A2B80">
      <w:pPr>
        <w:rPr>
          <w:rFonts w:ascii="Fighter" w:hAnsi="Fighter" w:cs="Arial"/>
          <w:b/>
        </w:rPr>
      </w:pPr>
      <w:r w:rsidRPr="00F06C2A">
        <w:rPr>
          <w:rFonts w:ascii="Fighter" w:hAnsi="Fighter" w:cs="Arial"/>
        </w:rPr>
        <w:t>F</w:t>
      </w:r>
      <w:r w:rsidR="00275B5F" w:rsidRPr="00F06C2A">
        <w:rPr>
          <w:rFonts w:ascii="Fighter" w:hAnsi="Fighter" w:cs="Arial"/>
        </w:rPr>
        <w:t>or at nå længere ud med</w:t>
      </w:r>
      <w:r w:rsidRPr="00F06C2A">
        <w:rPr>
          <w:rFonts w:ascii="Fighter" w:hAnsi="Fighter" w:cs="Arial"/>
        </w:rPr>
        <w:t xml:space="preserve"> budskab</w:t>
      </w:r>
      <w:r w:rsidR="00275B5F" w:rsidRPr="00F06C2A">
        <w:rPr>
          <w:rFonts w:ascii="Fighter" w:hAnsi="Fighter" w:cs="Arial"/>
        </w:rPr>
        <w:t>erne</w:t>
      </w:r>
      <w:r w:rsidRPr="00F06C2A">
        <w:rPr>
          <w:rFonts w:ascii="Fighter" w:hAnsi="Fighter" w:cs="Arial"/>
        </w:rPr>
        <w:t xml:space="preserve"> og gøre kommunen, virksomheder </w:t>
      </w:r>
      <w:r w:rsidR="00275B5F" w:rsidRPr="00F06C2A">
        <w:rPr>
          <w:rFonts w:ascii="Fighter" w:hAnsi="Fighter" w:cs="Arial"/>
        </w:rPr>
        <w:t xml:space="preserve">og borgere opmærksomme på jeres </w:t>
      </w:r>
      <w:r w:rsidRPr="00F06C2A">
        <w:rPr>
          <w:rFonts w:ascii="Fighter" w:hAnsi="Fighter" w:cs="Arial"/>
        </w:rPr>
        <w:t>indsats,</w:t>
      </w:r>
      <w:r w:rsidR="007C3187" w:rsidRPr="00F06C2A">
        <w:rPr>
          <w:rFonts w:ascii="Fighter" w:hAnsi="Fighter" w:cs="Arial"/>
        </w:rPr>
        <w:t xml:space="preserve"> kan det være en god idé</w:t>
      </w:r>
      <w:r w:rsidRPr="00F06C2A">
        <w:rPr>
          <w:rFonts w:ascii="Fighter" w:hAnsi="Fighter" w:cs="Arial"/>
        </w:rPr>
        <w:t xml:space="preserve"> at orientere pre</w:t>
      </w:r>
      <w:r w:rsidR="00275B5F" w:rsidRPr="00F06C2A">
        <w:rPr>
          <w:rFonts w:ascii="Fighter" w:hAnsi="Fighter" w:cs="Arial"/>
        </w:rPr>
        <w:t>ssen om jeres arrangement og eventuelt</w:t>
      </w:r>
      <w:r w:rsidRPr="00F06C2A">
        <w:rPr>
          <w:rFonts w:ascii="Fighter" w:hAnsi="Fighter" w:cs="Arial"/>
        </w:rPr>
        <w:t xml:space="preserve"> invitere en lokal journalist med ud på jeres </w:t>
      </w:r>
      <w:r w:rsidR="00516BB7" w:rsidRPr="00F06C2A">
        <w:rPr>
          <w:rFonts w:ascii="Fighter" w:hAnsi="Fighter" w:cs="Arial"/>
        </w:rPr>
        <w:t>skyggestand</w:t>
      </w:r>
      <w:r w:rsidRPr="00F06C2A">
        <w:rPr>
          <w:rFonts w:ascii="Fighter" w:hAnsi="Fighter" w:cs="Arial"/>
        </w:rPr>
        <w:t xml:space="preserve">. </w:t>
      </w:r>
    </w:p>
    <w:p w14:paraId="7382479D" w14:textId="15E90C0F" w:rsidR="00927B19" w:rsidRPr="00927B19" w:rsidRDefault="00396D5E" w:rsidP="00927B19">
      <w:pPr>
        <w:autoSpaceDE w:val="0"/>
        <w:autoSpaceDN w:val="0"/>
        <w:rPr>
          <w:rFonts w:ascii="Fighter" w:hAnsi="Fighter"/>
        </w:rPr>
      </w:pPr>
      <w:r w:rsidRPr="00F06C2A">
        <w:rPr>
          <w:rFonts w:ascii="Fighter" w:hAnsi="Fighter"/>
        </w:rPr>
        <w:t>Hvis I</w:t>
      </w:r>
      <w:r w:rsidR="005F583D" w:rsidRPr="00F06C2A">
        <w:rPr>
          <w:rFonts w:ascii="Fighter" w:hAnsi="Fighter"/>
        </w:rPr>
        <w:t xml:space="preserve"> vil have lokalavisen til at bringe e</w:t>
      </w:r>
      <w:r w:rsidRPr="00F06C2A">
        <w:rPr>
          <w:rFonts w:ascii="Fighter" w:hAnsi="Fighter"/>
        </w:rPr>
        <w:t>n artikel, er det vigtigt, at I</w:t>
      </w:r>
      <w:r w:rsidR="005F583D" w:rsidRPr="00F06C2A">
        <w:rPr>
          <w:rFonts w:ascii="Fighter" w:hAnsi="Fighter"/>
        </w:rPr>
        <w:t xml:space="preserve"> ringer og taler med en journalist eller redaktør på redaktionen. Det er ikke nok blot at sende </w:t>
      </w:r>
      <w:r w:rsidR="00D934FB" w:rsidRPr="00F06C2A">
        <w:rPr>
          <w:rFonts w:ascii="Fighter" w:hAnsi="Fighter"/>
        </w:rPr>
        <w:t xml:space="preserve">en </w:t>
      </w:r>
      <w:r w:rsidR="005F583D" w:rsidRPr="00F06C2A">
        <w:rPr>
          <w:rFonts w:ascii="Fighter" w:hAnsi="Fighter"/>
        </w:rPr>
        <w:t>pressemeddele</w:t>
      </w:r>
      <w:r w:rsidR="00D934FB" w:rsidRPr="00F06C2A">
        <w:rPr>
          <w:rFonts w:ascii="Fighter" w:hAnsi="Fighter"/>
        </w:rPr>
        <w:t>lse</w:t>
      </w:r>
      <w:r w:rsidR="005F583D" w:rsidRPr="00F06C2A">
        <w:rPr>
          <w:rFonts w:ascii="Fighter" w:hAnsi="Fighter"/>
        </w:rPr>
        <w:t xml:space="preserve"> til avisen. </w:t>
      </w:r>
      <w:bookmarkStart w:id="18" w:name="_Toc354652405"/>
    </w:p>
    <w:p w14:paraId="67973726" w14:textId="7DFA3D95" w:rsidR="005F583D" w:rsidRPr="00F06C2A" w:rsidRDefault="005F583D" w:rsidP="005B1C51">
      <w:pPr>
        <w:pStyle w:val="Overskrift2"/>
        <w:rPr>
          <w:rFonts w:ascii="Fighter" w:hAnsi="Fighter" w:cs="Arial"/>
          <w:sz w:val="20"/>
          <w:szCs w:val="22"/>
        </w:rPr>
      </w:pPr>
      <w:bookmarkStart w:id="19" w:name="_Toc116289262"/>
      <w:r w:rsidRPr="00F06C2A">
        <w:rPr>
          <w:rFonts w:ascii="Fighter" w:hAnsi="Fighter"/>
        </w:rPr>
        <w:t>Sponsorstøtte</w:t>
      </w:r>
      <w:bookmarkEnd w:id="18"/>
      <w:bookmarkEnd w:id="19"/>
    </w:p>
    <w:p w14:paraId="2F2B9E66" w14:textId="38864CBA" w:rsidR="005F583D" w:rsidRPr="00F06C2A" w:rsidRDefault="005F583D" w:rsidP="006A2B80">
      <w:pPr>
        <w:rPr>
          <w:rFonts w:ascii="Fighter" w:hAnsi="Fighter"/>
        </w:rPr>
      </w:pPr>
      <w:r w:rsidRPr="00F06C2A">
        <w:rPr>
          <w:rFonts w:ascii="Fighter" w:hAnsi="Fighter"/>
        </w:rPr>
        <w:t>Laver I et større arrangement, hvor I kommer i kontakt med mange borgere, kan</w:t>
      </w:r>
      <w:r w:rsidR="00396D5E" w:rsidRPr="00F06C2A">
        <w:rPr>
          <w:rFonts w:ascii="Fighter" w:hAnsi="Fighter"/>
        </w:rPr>
        <w:t xml:space="preserve"> I</w:t>
      </w:r>
      <w:r w:rsidRPr="00F06C2A">
        <w:rPr>
          <w:rFonts w:ascii="Fighter" w:hAnsi="Fighter"/>
        </w:rPr>
        <w:t xml:space="preserve"> søge om sponsorstøtte hos lokale virksomheder eller forretninger. </w:t>
      </w:r>
    </w:p>
    <w:p w14:paraId="3768709E" w14:textId="69BDF54F" w:rsidR="005F583D" w:rsidRPr="00F06C2A" w:rsidRDefault="005F583D" w:rsidP="006A2B80">
      <w:pPr>
        <w:rPr>
          <w:rFonts w:ascii="Fighter" w:hAnsi="Fighter"/>
        </w:rPr>
      </w:pPr>
      <w:r w:rsidRPr="00F06C2A">
        <w:rPr>
          <w:rFonts w:ascii="Fighter" w:hAnsi="Fighter"/>
        </w:rPr>
        <w:t>Det kan f</w:t>
      </w:r>
      <w:r w:rsidR="00510260" w:rsidRPr="00F06C2A">
        <w:rPr>
          <w:rFonts w:ascii="Fighter" w:hAnsi="Fighter"/>
        </w:rPr>
        <w:t>.eks.</w:t>
      </w:r>
      <w:r w:rsidRPr="00F06C2A">
        <w:rPr>
          <w:rFonts w:ascii="Fighter" w:hAnsi="Fighter"/>
        </w:rPr>
        <w:t xml:space="preserve"> være, hvis I:</w:t>
      </w:r>
    </w:p>
    <w:p w14:paraId="3CB534C4" w14:textId="16CD3666" w:rsidR="005F583D" w:rsidRPr="00F06C2A" w:rsidRDefault="00275B5F" w:rsidP="006A2B80">
      <w:pPr>
        <w:numPr>
          <w:ilvl w:val="0"/>
          <w:numId w:val="37"/>
        </w:numPr>
        <w:spacing w:after="0" w:line="240" w:lineRule="auto"/>
        <w:rPr>
          <w:rFonts w:ascii="Fighter" w:hAnsi="Fighter"/>
        </w:rPr>
      </w:pPr>
      <w:r w:rsidRPr="00F06C2A">
        <w:rPr>
          <w:rFonts w:ascii="Fighter" w:hAnsi="Fighter"/>
        </w:rPr>
        <w:t>Gerne vil udlove en</w:t>
      </w:r>
      <w:r w:rsidR="007C3187" w:rsidRPr="00F06C2A">
        <w:rPr>
          <w:rFonts w:ascii="Fighter" w:hAnsi="Fighter"/>
        </w:rPr>
        <w:t xml:space="preserve"> præmie til en solkonkurrence eller </w:t>
      </w:r>
      <w:r w:rsidR="00510260" w:rsidRPr="00F06C2A">
        <w:rPr>
          <w:rFonts w:ascii="Fighter" w:hAnsi="Fighter"/>
        </w:rPr>
        <w:t>-</w:t>
      </w:r>
      <w:r w:rsidR="005F583D" w:rsidRPr="00F06C2A">
        <w:rPr>
          <w:rFonts w:ascii="Fighter" w:hAnsi="Fighter"/>
        </w:rPr>
        <w:t>quiz</w:t>
      </w:r>
    </w:p>
    <w:p w14:paraId="0EB6151A" w14:textId="77777777" w:rsidR="005F583D" w:rsidRPr="00F06C2A" w:rsidRDefault="005F583D" w:rsidP="006A2B80">
      <w:pPr>
        <w:numPr>
          <w:ilvl w:val="0"/>
          <w:numId w:val="37"/>
        </w:numPr>
        <w:spacing w:after="0" w:line="240" w:lineRule="auto"/>
        <w:rPr>
          <w:rFonts w:ascii="Fighter" w:hAnsi="Fighter"/>
        </w:rPr>
      </w:pPr>
      <w:r w:rsidRPr="00F06C2A">
        <w:rPr>
          <w:rFonts w:ascii="Fighter" w:hAnsi="Fighter"/>
        </w:rPr>
        <w:t xml:space="preserve">Vil </w:t>
      </w:r>
      <w:r w:rsidR="00B10750" w:rsidRPr="00F06C2A">
        <w:rPr>
          <w:rFonts w:ascii="Fighter" w:hAnsi="Fighter"/>
        </w:rPr>
        <w:t>ud</w:t>
      </w:r>
      <w:r w:rsidRPr="00F06C2A">
        <w:rPr>
          <w:rFonts w:ascii="Fighter" w:hAnsi="Fighter"/>
        </w:rPr>
        <w:t>dele gratis f</w:t>
      </w:r>
      <w:r w:rsidR="00B10750" w:rsidRPr="00F06C2A">
        <w:rPr>
          <w:rFonts w:ascii="Fighter" w:hAnsi="Fighter"/>
        </w:rPr>
        <w:t>rugt eller andre sunde snacks</w:t>
      </w:r>
    </w:p>
    <w:p w14:paraId="7A544E60" w14:textId="226089C6" w:rsidR="005F583D" w:rsidRPr="00F06C2A" w:rsidRDefault="005F583D" w:rsidP="006A2B80">
      <w:pPr>
        <w:numPr>
          <w:ilvl w:val="0"/>
          <w:numId w:val="37"/>
        </w:numPr>
        <w:spacing w:after="0" w:line="240" w:lineRule="auto"/>
        <w:rPr>
          <w:rFonts w:ascii="Fighter" w:hAnsi="Fighter"/>
        </w:rPr>
      </w:pPr>
      <w:r w:rsidRPr="00F06C2A">
        <w:rPr>
          <w:rFonts w:ascii="Fighter" w:hAnsi="Fighter"/>
        </w:rPr>
        <w:t xml:space="preserve">Vil </w:t>
      </w:r>
      <w:r w:rsidR="00B10750" w:rsidRPr="00F06C2A">
        <w:rPr>
          <w:rFonts w:ascii="Fighter" w:hAnsi="Fighter"/>
        </w:rPr>
        <w:t>ud</w:t>
      </w:r>
      <w:r w:rsidRPr="00F06C2A">
        <w:rPr>
          <w:rFonts w:ascii="Fighter" w:hAnsi="Fighter"/>
        </w:rPr>
        <w:t>dele solhatte</w:t>
      </w:r>
      <w:r w:rsidR="00F04475" w:rsidRPr="00F06C2A">
        <w:rPr>
          <w:rFonts w:ascii="Fighter" w:hAnsi="Fighter"/>
        </w:rPr>
        <w:t xml:space="preserve"> eller andre </w:t>
      </w:r>
      <w:r w:rsidR="00B10750" w:rsidRPr="00F06C2A">
        <w:rPr>
          <w:rFonts w:ascii="Fighter" w:hAnsi="Fighter"/>
        </w:rPr>
        <w:t>materialer</w:t>
      </w:r>
      <w:r w:rsidRPr="00F06C2A">
        <w:rPr>
          <w:rFonts w:ascii="Fighter" w:hAnsi="Fighter"/>
        </w:rPr>
        <w:t xml:space="preserve">, </w:t>
      </w:r>
      <w:r w:rsidR="00B10750" w:rsidRPr="00F06C2A">
        <w:rPr>
          <w:rFonts w:ascii="Fighter" w:hAnsi="Fighter"/>
        </w:rPr>
        <w:t>hvor der kan være</w:t>
      </w:r>
      <w:r w:rsidR="00275B5F" w:rsidRPr="00F06C2A">
        <w:rPr>
          <w:rFonts w:ascii="Fighter" w:hAnsi="Fighter"/>
        </w:rPr>
        <w:t xml:space="preserve"> en udgift forbundet </w:t>
      </w:r>
    </w:p>
    <w:p w14:paraId="0F4FA11B" w14:textId="0F801811" w:rsidR="005F583D" w:rsidRPr="00F06C2A" w:rsidRDefault="005F583D" w:rsidP="006A2B80">
      <w:pPr>
        <w:numPr>
          <w:ilvl w:val="0"/>
          <w:numId w:val="37"/>
        </w:numPr>
        <w:spacing w:line="240" w:lineRule="auto"/>
        <w:rPr>
          <w:rFonts w:ascii="Fighter" w:hAnsi="Fighter"/>
        </w:rPr>
      </w:pPr>
      <w:r w:rsidRPr="00F06C2A">
        <w:rPr>
          <w:rFonts w:ascii="Fighter" w:hAnsi="Fighter"/>
        </w:rPr>
        <w:t xml:space="preserve">Vil </w:t>
      </w:r>
      <w:r w:rsidR="00B10750" w:rsidRPr="00F06C2A">
        <w:rPr>
          <w:rFonts w:ascii="Fighter" w:hAnsi="Fighter"/>
        </w:rPr>
        <w:t>uddele solcremeprøver</w:t>
      </w:r>
    </w:p>
    <w:p w14:paraId="0193F9CC" w14:textId="77777777" w:rsidR="005E78F5" w:rsidRDefault="005E78F5" w:rsidP="006A2B80">
      <w:pPr>
        <w:rPr>
          <w:rFonts w:ascii="Fighter" w:hAnsi="Fighter"/>
        </w:rPr>
      </w:pPr>
    </w:p>
    <w:p w14:paraId="58FB246F" w14:textId="1EC12434" w:rsidR="005F583D" w:rsidRPr="00F06C2A" w:rsidRDefault="005F583D" w:rsidP="005B1C51">
      <w:pPr>
        <w:pStyle w:val="Overskrift2"/>
        <w:rPr>
          <w:rFonts w:ascii="Fighter" w:hAnsi="Fighter"/>
        </w:rPr>
      </w:pPr>
      <w:bookmarkStart w:id="20" w:name="_Toc354652406"/>
      <w:bookmarkStart w:id="21" w:name="_Toc116289263"/>
      <w:r w:rsidRPr="00F06C2A">
        <w:rPr>
          <w:rFonts w:ascii="Fighter" w:hAnsi="Fighter"/>
        </w:rPr>
        <w:lastRenderedPageBreak/>
        <w:t>Bemanding</w:t>
      </w:r>
      <w:bookmarkEnd w:id="20"/>
      <w:bookmarkEnd w:id="21"/>
    </w:p>
    <w:p w14:paraId="5907059C" w14:textId="6CBEE02A" w:rsidR="00254F2B" w:rsidRPr="00F06C2A" w:rsidRDefault="007C3187" w:rsidP="002672F3">
      <w:pPr>
        <w:rPr>
          <w:rFonts w:ascii="Fighter" w:hAnsi="Fighter"/>
        </w:rPr>
      </w:pPr>
      <w:r w:rsidRPr="00F06C2A">
        <w:rPr>
          <w:rFonts w:ascii="Fighter" w:hAnsi="Fighter"/>
        </w:rPr>
        <w:t>Arrangementets størrelse afgør,</w:t>
      </w:r>
      <w:r w:rsidR="00396D5E" w:rsidRPr="00F06C2A">
        <w:rPr>
          <w:rFonts w:ascii="Fighter" w:hAnsi="Fighter"/>
        </w:rPr>
        <w:t xml:space="preserve"> hvor mange </w:t>
      </w:r>
      <w:r w:rsidR="00CF17A0">
        <w:rPr>
          <w:rFonts w:ascii="Fighter" w:hAnsi="Fighter"/>
        </w:rPr>
        <w:t>I</w:t>
      </w:r>
      <w:r w:rsidR="00396D5E" w:rsidRPr="00F06C2A">
        <w:rPr>
          <w:rFonts w:ascii="Fighter" w:hAnsi="Fighter"/>
        </w:rPr>
        <w:t xml:space="preserve"> skal</w:t>
      </w:r>
      <w:r w:rsidR="00CF17A0">
        <w:rPr>
          <w:rFonts w:ascii="Fighter" w:hAnsi="Fighter"/>
        </w:rPr>
        <w:t xml:space="preserve"> være</w:t>
      </w:r>
      <w:r w:rsidR="00396D5E" w:rsidRPr="00F06C2A">
        <w:rPr>
          <w:rFonts w:ascii="Fighter" w:hAnsi="Fighter"/>
        </w:rPr>
        <w:t xml:space="preserve"> for at bemande en stand. </w:t>
      </w:r>
      <w:r w:rsidR="005F583D" w:rsidRPr="00F06C2A">
        <w:rPr>
          <w:rFonts w:ascii="Fighter" w:hAnsi="Fighter"/>
        </w:rPr>
        <w:t xml:space="preserve">Som hovedregel </w:t>
      </w:r>
      <w:r w:rsidR="00CF17A0">
        <w:rPr>
          <w:rFonts w:ascii="Fighter" w:hAnsi="Fighter"/>
        </w:rPr>
        <w:t>er det en god idé at være to</w:t>
      </w:r>
      <w:r w:rsidR="00D45801">
        <w:rPr>
          <w:rFonts w:ascii="Fighter" w:hAnsi="Fighter"/>
        </w:rPr>
        <w:t xml:space="preserve">. </w:t>
      </w:r>
      <w:r w:rsidR="00CF17A0">
        <w:rPr>
          <w:rFonts w:ascii="Fighter" w:hAnsi="Fighter"/>
        </w:rPr>
        <w:t>På den</w:t>
      </w:r>
      <w:r w:rsidR="005F583D" w:rsidRPr="00F06C2A">
        <w:rPr>
          <w:rFonts w:ascii="Fighter" w:hAnsi="Fighter"/>
        </w:rPr>
        <w:t xml:space="preserve"> måde er I flere til at snakke med borgerne</w:t>
      </w:r>
      <w:r w:rsidR="000A2B89" w:rsidRPr="00F06C2A">
        <w:rPr>
          <w:rFonts w:ascii="Fighter" w:hAnsi="Fighter"/>
        </w:rPr>
        <w:t xml:space="preserve"> og fordele arbejdet. Derudover kan I </w:t>
      </w:r>
      <w:r w:rsidRPr="00F06C2A">
        <w:rPr>
          <w:rFonts w:ascii="Fighter" w:hAnsi="Fighter"/>
        </w:rPr>
        <w:t>supplere og få hjælp af hinanden</w:t>
      </w:r>
      <w:r w:rsidR="00CF17A0">
        <w:rPr>
          <w:rFonts w:ascii="Fighter" w:hAnsi="Fighter"/>
        </w:rPr>
        <w:t xml:space="preserve"> - </w:t>
      </w:r>
      <w:r w:rsidR="00157325">
        <w:rPr>
          <w:rFonts w:ascii="Fighter" w:hAnsi="Fighter"/>
        </w:rPr>
        <w:t xml:space="preserve">og det er sikkert også sjovere at </w:t>
      </w:r>
      <w:r w:rsidR="009E7192">
        <w:rPr>
          <w:rFonts w:ascii="Fighter" w:hAnsi="Fighter"/>
        </w:rPr>
        <w:t>være afsted så</w:t>
      </w:r>
      <w:r w:rsidR="00CF17A0">
        <w:rPr>
          <w:rFonts w:ascii="Fighter" w:hAnsi="Fighter"/>
        </w:rPr>
        <w:t xml:space="preserve"> </w:t>
      </w:r>
      <w:r w:rsidR="00CF17A0" w:rsidRPr="00CF17A0">
        <w:rPr>
          <w:rFonts w:ascii="Fighter" w:hAnsi="Fighter"/>
          <w:noProof/>
        </w:rPr>
        <w:sym w:font="Wingdings" w:char="F04A"/>
      </w:r>
      <w:r w:rsidR="00CF17A0">
        <w:rPr>
          <w:rFonts w:ascii="Fighter" w:hAnsi="Fighter"/>
          <w:noProof/>
        </w:rPr>
        <w:t xml:space="preserve"> </w:t>
      </w:r>
    </w:p>
    <w:p w14:paraId="7D6F0D28" w14:textId="2B306354" w:rsidR="005F583D" w:rsidRPr="00F06C2A" w:rsidRDefault="005F583D" w:rsidP="002F7E2C">
      <w:pPr>
        <w:pStyle w:val="Overskrift4"/>
        <w:rPr>
          <w:rFonts w:ascii="Fighter" w:hAnsi="Fighter"/>
          <w:color w:val="auto"/>
          <w:szCs w:val="22"/>
        </w:rPr>
      </w:pPr>
      <w:r w:rsidRPr="00F06C2A">
        <w:rPr>
          <w:rFonts w:ascii="Fighter" w:hAnsi="Fighter"/>
          <w:color w:val="auto"/>
          <w:szCs w:val="22"/>
        </w:rPr>
        <w:t>Vær solsikker</w:t>
      </w:r>
    </w:p>
    <w:p w14:paraId="2858AF6B" w14:textId="23C14E36" w:rsidR="00254F2B" w:rsidRPr="00F06C2A" w:rsidRDefault="00F04475" w:rsidP="00014D70">
      <w:pPr>
        <w:spacing w:after="0"/>
        <w:rPr>
          <w:rFonts w:ascii="Fighter" w:hAnsi="Fighter"/>
        </w:rPr>
      </w:pPr>
      <w:r w:rsidRPr="00F06C2A">
        <w:rPr>
          <w:rFonts w:ascii="Fighter" w:hAnsi="Fighter"/>
        </w:rPr>
        <w:t>Som frivillig på Solkampagnen er I Kræftens Bekæ</w:t>
      </w:r>
      <w:r w:rsidR="00FE017E" w:rsidRPr="00F06C2A">
        <w:rPr>
          <w:rFonts w:ascii="Fighter" w:hAnsi="Fighter"/>
        </w:rPr>
        <w:t xml:space="preserve">mpelses </w:t>
      </w:r>
      <w:r w:rsidRPr="00F06C2A">
        <w:rPr>
          <w:rFonts w:ascii="Fighter" w:hAnsi="Fighter"/>
        </w:rPr>
        <w:t>ansigt udadtil og kommer i kontakt med mange mennesker, der ser jer som rollemodeller. I skal derfor være opmærksomme på, hvad I signalerer.</w:t>
      </w:r>
      <w:r w:rsidR="00254F2B" w:rsidRPr="00F06C2A">
        <w:rPr>
          <w:rFonts w:ascii="Fighter" w:hAnsi="Fighter"/>
        </w:rPr>
        <w:br/>
      </w:r>
    </w:p>
    <w:p w14:paraId="6D4E6752" w14:textId="2C9E129B" w:rsidR="005F583D" w:rsidRPr="00F06C2A" w:rsidRDefault="00396D5E" w:rsidP="001369B2">
      <w:pPr>
        <w:pStyle w:val="Listeafsnit"/>
        <w:spacing w:line="276" w:lineRule="auto"/>
        <w:ind w:left="0"/>
        <w:rPr>
          <w:rFonts w:ascii="Fighter" w:hAnsi="Fighter"/>
          <w:color w:val="000000"/>
          <w:sz w:val="22"/>
        </w:rPr>
      </w:pPr>
      <w:r w:rsidRPr="00F06C2A">
        <w:rPr>
          <w:rFonts w:ascii="Fighter" w:hAnsi="Fighter"/>
          <w:color w:val="000000"/>
          <w:sz w:val="22"/>
        </w:rPr>
        <w:t>Vigtigst af alt er, at I</w:t>
      </w:r>
      <w:r w:rsidR="005F583D" w:rsidRPr="00F06C2A">
        <w:rPr>
          <w:rFonts w:ascii="Fighter" w:hAnsi="Fighter"/>
          <w:color w:val="000000"/>
          <w:sz w:val="22"/>
        </w:rPr>
        <w:t xml:space="preserve"> er smilende og imødekommende </w:t>
      </w:r>
      <w:r w:rsidRPr="00F06C2A">
        <w:rPr>
          <w:rFonts w:ascii="Fighter" w:hAnsi="Fighter"/>
          <w:color w:val="000000"/>
          <w:sz w:val="22"/>
        </w:rPr>
        <w:t>og møder folk på en måde, som I</w:t>
      </w:r>
      <w:r w:rsidR="005F583D" w:rsidRPr="00F06C2A">
        <w:rPr>
          <w:rFonts w:ascii="Fighter" w:hAnsi="Fighter"/>
          <w:color w:val="000000"/>
          <w:sz w:val="22"/>
        </w:rPr>
        <w:t xml:space="preserve"> gerne selv vil mødes. Langt de fleste familier bliver glade</w:t>
      </w:r>
      <w:r w:rsidR="000A2B89" w:rsidRPr="00F06C2A">
        <w:rPr>
          <w:rFonts w:ascii="Fighter" w:hAnsi="Fighter"/>
          <w:color w:val="000000"/>
          <w:sz w:val="22"/>
        </w:rPr>
        <w:t xml:space="preserve">, når de møder Solkampagnen rundt om </w:t>
      </w:r>
      <w:r w:rsidR="005F583D" w:rsidRPr="00F06C2A">
        <w:rPr>
          <w:rFonts w:ascii="Fighter" w:hAnsi="Fighter"/>
          <w:color w:val="000000"/>
          <w:sz w:val="22"/>
        </w:rPr>
        <w:t>i landet</w:t>
      </w:r>
      <w:r w:rsidR="00772ADD">
        <w:rPr>
          <w:rFonts w:ascii="Fighter" w:hAnsi="Fighter"/>
          <w:color w:val="000000"/>
          <w:sz w:val="22"/>
        </w:rPr>
        <w:t xml:space="preserve">, og husk på, at det ikke er afgørende, at I ved </w:t>
      </w:r>
      <w:r w:rsidR="00772ADD" w:rsidRPr="00772ADD">
        <w:rPr>
          <w:rFonts w:ascii="Fighter" w:hAnsi="Fighter"/>
          <w:color w:val="000000"/>
          <w:sz w:val="22"/>
          <w:u w:val="single"/>
        </w:rPr>
        <w:t>alt</w:t>
      </w:r>
      <w:r w:rsidR="00A0318C">
        <w:rPr>
          <w:rFonts w:ascii="Fighter" w:hAnsi="Fighter"/>
          <w:color w:val="000000"/>
          <w:sz w:val="22"/>
        </w:rPr>
        <w:t xml:space="preserve"> om sol</w:t>
      </w:r>
      <w:r w:rsidR="00772ADD">
        <w:rPr>
          <w:rFonts w:ascii="Fighter" w:hAnsi="Fighter"/>
          <w:color w:val="000000"/>
          <w:sz w:val="22"/>
        </w:rPr>
        <w:t xml:space="preserve">. Hvis der er spørgsmål, som I ikke kan svare på, henviser vi til </w:t>
      </w:r>
      <w:r w:rsidR="006E6731">
        <w:rPr>
          <w:rFonts w:ascii="Fighter" w:hAnsi="Fighter"/>
          <w:color w:val="000000"/>
          <w:sz w:val="22"/>
        </w:rPr>
        <w:t xml:space="preserve">solfolderen eller </w:t>
      </w:r>
      <w:r w:rsidR="00772ADD">
        <w:rPr>
          <w:rFonts w:ascii="Fighter" w:hAnsi="Fighter"/>
          <w:color w:val="000000"/>
          <w:sz w:val="22"/>
        </w:rPr>
        <w:t xml:space="preserve">Solkampagnens FAQ, der kan findes på </w:t>
      </w:r>
      <w:hyperlink r:id="rId15" w:history="1">
        <w:r w:rsidR="00772ADD">
          <w:rPr>
            <w:rStyle w:val="Hyperlink"/>
            <w:rFonts w:ascii="Fighter" w:hAnsi="Fighter"/>
            <w:sz w:val="22"/>
            <w:szCs w:val="22"/>
          </w:rPr>
          <w:t>cancer.dk/solkampagnen/Faq-sol/</w:t>
        </w:r>
      </w:hyperlink>
    </w:p>
    <w:p w14:paraId="73DEB19E" w14:textId="6EEB854B" w:rsidR="005F583D" w:rsidRPr="00F06C2A" w:rsidRDefault="005F583D" w:rsidP="001369B2">
      <w:pPr>
        <w:pStyle w:val="Listeafsnit"/>
        <w:spacing w:line="276" w:lineRule="auto"/>
        <w:ind w:left="0"/>
        <w:rPr>
          <w:rFonts w:ascii="Fighter" w:hAnsi="Fighter"/>
          <w:color w:val="000000"/>
          <w:sz w:val="22"/>
        </w:rPr>
      </w:pPr>
    </w:p>
    <w:p w14:paraId="4150EBEA" w14:textId="281F3934" w:rsidR="005F583D" w:rsidRPr="00F06C2A" w:rsidRDefault="00396D5E" w:rsidP="001369B2">
      <w:pPr>
        <w:pStyle w:val="Listeafsnit"/>
        <w:spacing w:line="276" w:lineRule="auto"/>
        <w:ind w:left="0"/>
        <w:rPr>
          <w:rFonts w:ascii="Fighter" w:hAnsi="Fighter"/>
          <w:color w:val="000000"/>
          <w:sz w:val="22"/>
        </w:rPr>
      </w:pPr>
      <w:r w:rsidRPr="00F06C2A">
        <w:rPr>
          <w:rFonts w:ascii="Fighter" w:hAnsi="Fighter"/>
          <w:color w:val="000000"/>
          <w:sz w:val="22"/>
        </w:rPr>
        <w:t xml:space="preserve">Det er vigtigt, at I </w:t>
      </w:r>
      <w:r w:rsidR="00CF17A0">
        <w:rPr>
          <w:rFonts w:ascii="Fighter" w:hAnsi="Fighter"/>
          <w:color w:val="000000"/>
          <w:sz w:val="22"/>
        </w:rPr>
        <w:t xml:space="preserve">selv </w:t>
      </w:r>
      <w:r w:rsidRPr="00F06C2A">
        <w:rPr>
          <w:rFonts w:ascii="Fighter" w:hAnsi="Fighter"/>
          <w:color w:val="000000"/>
          <w:sz w:val="22"/>
        </w:rPr>
        <w:t>er solsikre.</w:t>
      </w:r>
      <w:r w:rsidR="005F583D" w:rsidRPr="00F06C2A">
        <w:rPr>
          <w:rFonts w:ascii="Fighter" w:hAnsi="Fighter"/>
          <w:color w:val="000000"/>
          <w:sz w:val="22"/>
        </w:rPr>
        <w:t xml:space="preserve"> </w:t>
      </w:r>
      <w:r w:rsidR="001D7C61" w:rsidRPr="00F06C2A">
        <w:rPr>
          <w:rFonts w:ascii="Fighter" w:hAnsi="Fighter"/>
          <w:color w:val="000000"/>
          <w:sz w:val="22"/>
        </w:rPr>
        <w:t xml:space="preserve">Det er I ved </w:t>
      </w:r>
      <w:r w:rsidR="00B3101E" w:rsidRPr="00F06C2A">
        <w:rPr>
          <w:rFonts w:ascii="Fighter" w:hAnsi="Fighter"/>
          <w:color w:val="000000"/>
          <w:sz w:val="22"/>
        </w:rPr>
        <w:t>at være iført kampagnebluse</w:t>
      </w:r>
      <w:r w:rsidR="005F583D" w:rsidRPr="00F06C2A">
        <w:rPr>
          <w:rFonts w:ascii="Fighter" w:hAnsi="Fighter"/>
          <w:color w:val="000000"/>
          <w:sz w:val="22"/>
        </w:rPr>
        <w:t>, hat og brug</w:t>
      </w:r>
      <w:r w:rsidR="00510260" w:rsidRPr="00F06C2A">
        <w:rPr>
          <w:rFonts w:ascii="Fighter" w:hAnsi="Fighter"/>
          <w:color w:val="000000"/>
          <w:sz w:val="22"/>
        </w:rPr>
        <w:t>e</w:t>
      </w:r>
      <w:r w:rsidR="005F583D" w:rsidRPr="00F06C2A">
        <w:rPr>
          <w:rFonts w:ascii="Fighter" w:hAnsi="Fighter"/>
          <w:color w:val="000000"/>
          <w:sz w:val="22"/>
        </w:rPr>
        <w:t xml:space="preserve"> solcreme.</w:t>
      </w:r>
      <w:r w:rsidR="00D45801">
        <w:rPr>
          <w:rFonts w:ascii="Fighter" w:hAnsi="Fighter"/>
          <w:color w:val="000000"/>
          <w:sz w:val="22"/>
        </w:rPr>
        <w:t xml:space="preserve"> Som sol-frivillige kan</w:t>
      </w:r>
      <w:r w:rsidR="00B757E5" w:rsidRPr="00F06C2A">
        <w:rPr>
          <w:rFonts w:ascii="Fighter" w:hAnsi="Fighter"/>
          <w:color w:val="000000"/>
          <w:sz w:val="22"/>
        </w:rPr>
        <w:t xml:space="preserve"> man</w:t>
      </w:r>
      <w:r w:rsidR="00D45801">
        <w:rPr>
          <w:rFonts w:ascii="Fighter" w:hAnsi="Fighter"/>
          <w:color w:val="000000"/>
          <w:sz w:val="22"/>
        </w:rPr>
        <w:t xml:space="preserve"> få</w:t>
      </w:r>
      <w:r w:rsidR="00B757E5" w:rsidRPr="00F06C2A">
        <w:rPr>
          <w:rFonts w:ascii="Fighter" w:hAnsi="Fighter"/>
          <w:color w:val="000000"/>
          <w:sz w:val="22"/>
        </w:rPr>
        <w:t xml:space="preserve"> en gratis solkampagne</w:t>
      </w:r>
      <w:r w:rsidR="00F95676">
        <w:rPr>
          <w:rFonts w:ascii="Fighter" w:hAnsi="Fighter"/>
          <w:color w:val="000000"/>
          <w:sz w:val="22"/>
        </w:rPr>
        <w:t xml:space="preserve"> t-shirt</w:t>
      </w:r>
      <w:r w:rsidR="00B757E5" w:rsidRPr="00F06C2A">
        <w:rPr>
          <w:rFonts w:ascii="Fighter" w:hAnsi="Fighter"/>
          <w:color w:val="000000"/>
          <w:sz w:val="22"/>
        </w:rPr>
        <w:t xml:space="preserve">. Hvis ikke man allerede har en, kan de bestilles </w:t>
      </w:r>
      <w:r w:rsidR="00B757E5" w:rsidRPr="00F06C2A">
        <w:rPr>
          <w:rFonts w:ascii="Fighter" w:hAnsi="Fighter"/>
          <w:color w:val="000000"/>
          <w:sz w:val="22"/>
          <w:szCs w:val="22"/>
        </w:rPr>
        <w:t>på</w:t>
      </w:r>
      <w:r w:rsidR="00131FF7" w:rsidRPr="00F06C2A">
        <w:rPr>
          <w:rFonts w:ascii="Fighter" w:hAnsi="Fighter"/>
          <w:color w:val="000000"/>
          <w:sz w:val="22"/>
          <w:szCs w:val="22"/>
        </w:rPr>
        <w:t xml:space="preserve"> </w:t>
      </w:r>
      <w:hyperlink r:id="rId16" w:history="1">
        <w:r w:rsidR="00131FF7" w:rsidRPr="00F06C2A">
          <w:rPr>
            <w:rStyle w:val="Hyperlink"/>
            <w:rFonts w:ascii="Fighter" w:hAnsi="Fighter"/>
            <w:sz w:val="22"/>
            <w:szCs w:val="22"/>
          </w:rPr>
          <w:t>frivillig.dk</w:t>
        </w:r>
      </w:hyperlink>
      <w:r w:rsidR="00157325">
        <w:rPr>
          <w:rFonts w:ascii="Fighter" w:hAnsi="Fighter"/>
          <w:color w:val="000000"/>
          <w:sz w:val="22"/>
          <w:szCs w:val="22"/>
        </w:rPr>
        <w:t xml:space="preserve">. </w:t>
      </w:r>
      <w:r w:rsidR="005F583D" w:rsidRPr="00F06C2A">
        <w:rPr>
          <w:rFonts w:ascii="Fighter" w:hAnsi="Fighter"/>
          <w:color w:val="000000"/>
          <w:sz w:val="22"/>
        </w:rPr>
        <w:t xml:space="preserve">Derudover er </w:t>
      </w:r>
      <w:r w:rsidR="007C3187" w:rsidRPr="00F06C2A">
        <w:rPr>
          <w:rFonts w:ascii="Fighter" w:hAnsi="Fighter"/>
          <w:color w:val="000000"/>
          <w:sz w:val="22"/>
        </w:rPr>
        <w:t>det også en god idé</w:t>
      </w:r>
      <w:r w:rsidR="005F583D" w:rsidRPr="00F06C2A">
        <w:rPr>
          <w:rFonts w:ascii="Fighter" w:hAnsi="Fighter"/>
          <w:color w:val="000000"/>
          <w:sz w:val="22"/>
        </w:rPr>
        <w:t xml:space="preserve"> at have bukser</w:t>
      </w:r>
      <w:r w:rsidR="008E2FDA">
        <w:rPr>
          <w:rFonts w:ascii="Fighter" w:hAnsi="Fighter"/>
          <w:color w:val="000000"/>
          <w:sz w:val="22"/>
        </w:rPr>
        <w:t>,</w:t>
      </w:r>
      <w:r w:rsidR="005F583D" w:rsidRPr="00F06C2A">
        <w:rPr>
          <w:rFonts w:ascii="Fighter" w:hAnsi="Fighter"/>
          <w:color w:val="000000"/>
          <w:sz w:val="22"/>
        </w:rPr>
        <w:t xml:space="preserve"> der dækker knæ, således </w:t>
      </w:r>
      <w:r w:rsidR="00B3101E" w:rsidRPr="00F06C2A">
        <w:rPr>
          <w:rFonts w:ascii="Fighter" w:hAnsi="Fighter"/>
          <w:color w:val="000000"/>
          <w:sz w:val="22"/>
        </w:rPr>
        <w:t xml:space="preserve">I </w:t>
      </w:r>
      <w:r w:rsidR="007C3187" w:rsidRPr="00F06C2A">
        <w:rPr>
          <w:rFonts w:ascii="Fighter" w:hAnsi="Fighter"/>
          <w:color w:val="000000"/>
          <w:sz w:val="22"/>
        </w:rPr>
        <w:t>lever op til solrådet ”solhat”</w:t>
      </w:r>
      <w:r w:rsidR="000A2B89" w:rsidRPr="00F06C2A">
        <w:rPr>
          <w:rFonts w:ascii="Fighter" w:hAnsi="Fighter"/>
          <w:color w:val="000000"/>
          <w:sz w:val="22"/>
        </w:rPr>
        <w:t>,</w:t>
      </w:r>
      <w:r w:rsidR="007C3187" w:rsidRPr="00F06C2A">
        <w:rPr>
          <w:rFonts w:ascii="Fighter" w:hAnsi="Fighter"/>
          <w:color w:val="000000"/>
          <w:sz w:val="22"/>
        </w:rPr>
        <w:t xml:space="preserve"> </w:t>
      </w:r>
      <w:r w:rsidR="000A2B89" w:rsidRPr="00F06C2A">
        <w:rPr>
          <w:rFonts w:ascii="Fighter" w:hAnsi="Fighter"/>
          <w:color w:val="000000"/>
          <w:sz w:val="22"/>
        </w:rPr>
        <w:t>om at bære tøj</w:t>
      </w:r>
      <w:r w:rsidR="005F583D" w:rsidRPr="00F06C2A">
        <w:rPr>
          <w:rFonts w:ascii="Fighter" w:hAnsi="Fighter"/>
          <w:color w:val="000000"/>
          <w:sz w:val="22"/>
        </w:rPr>
        <w:t xml:space="preserve"> der dækker albuer og knæ.</w:t>
      </w:r>
    </w:p>
    <w:p w14:paraId="60E461E9" w14:textId="575E76CA" w:rsidR="00551501" w:rsidRPr="00C646A1" w:rsidRDefault="00551501" w:rsidP="00C646A1">
      <w:pPr>
        <w:spacing w:after="0" w:line="240" w:lineRule="auto"/>
        <w:rPr>
          <w:rFonts w:ascii="Fighter" w:hAnsi="Fighter"/>
          <w:b/>
          <w:bCs/>
          <w:color w:val="F9B000"/>
          <w:spacing w:val="20"/>
          <w:sz w:val="24"/>
          <w:szCs w:val="24"/>
        </w:rPr>
      </w:pPr>
      <w:bookmarkStart w:id="22" w:name="_Toc354652407"/>
    </w:p>
    <w:p w14:paraId="0D5172C3" w14:textId="53BAB1F8" w:rsidR="005F583D" w:rsidRPr="00F06C2A" w:rsidRDefault="005F583D" w:rsidP="00CA0C4D">
      <w:pPr>
        <w:pStyle w:val="Overskrift2"/>
        <w:rPr>
          <w:rFonts w:ascii="Fighter Overskrift" w:hAnsi="Fighter Overskrift"/>
        </w:rPr>
      </w:pPr>
      <w:bookmarkStart w:id="23" w:name="_Toc116289264"/>
      <w:r w:rsidRPr="00F06C2A">
        <w:rPr>
          <w:rFonts w:ascii="Fighter Overskrift" w:hAnsi="Fighter Overskrift"/>
        </w:rPr>
        <w:t>GODT RUSTET TIL AT FO</w:t>
      </w:r>
      <w:bookmarkEnd w:id="22"/>
      <w:r w:rsidR="00927B19">
        <w:rPr>
          <w:rFonts w:ascii="Fighter Overskrift" w:hAnsi="Fighter Overskrift"/>
        </w:rPr>
        <w:t xml:space="preserve">RMIDLE </w:t>
      </w:r>
      <w:r w:rsidR="00146EE5">
        <w:rPr>
          <w:rFonts w:ascii="Fighter Overskrift" w:hAnsi="Fighter Overskrift"/>
        </w:rPr>
        <w:t>SOLKAMPAGNENS BUDSKABER</w:t>
      </w:r>
      <w:bookmarkEnd w:id="23"/>
    </w:p>
    <w:p w14:paraId="08AC4862" w14:textId="56A05748" w:rsidR="00251EF6" w:rsidRPr="00F06C2A" w:rsidRDefault="008E2FDA" w:rsidP="00251EF6">
      <w:pPr>
        <w:rPr>
          <w:rFonts w:ascii="Fighter" w:hAnsi="Fighter"/>
        </w:rPr>
      </w:pPr>
      <w:r w:rsidRPr="00F06C2A">
        <w:rPr>
          <w:rFonts w:ascii="Fighter" w:hAnsi="Fighter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0801FD" wp14:editId="44D7EEC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19165" cy="0"/>
                <wp:effectExtent l="0" t="0" r="19685" b="19050"/>
                <wp:wrapNone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9B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8FE5A" id="AutoShape 30" o:spid="_x0000_s1026" type="#_x0000_t32" style="position:absolute;margin-left:0;margin-top:-.05pt;width:473.9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" strokecolor="#f9b000"/>
            </w:pict>
          </mc:Fallback>
        </mc:AlternateContent>
      </w:r>
    </w:p>
    <w:p w14:paraId="7BD948B3" w14:textId="1DF21066" w:rsidR="003953F5" w:rsidRPr="00B54FD5" w:rsidRDefault="003953F5" w:rsidP="00B54FD5">
      <w:pPr>
        <w:pStyle w:val="Listeafsnit"/>
        <w:numPr>
          <w:ilvl w:val="0"/>
          <w:numId w:val="47"/>
        </w:numPr>
        <w:rPr>
          <w:rFonts w:ascii="Fighter" w:eastAsiaTheme="minorHAnsi" w:hAnsi="Fighter"/>
          <w:sz w:val="22"/>
          <w:szCs w:val="22"/>
          <w:lang w:eastAsia="en-US"/>
        </w:rPr>
      </w:pPr>
      <w:r w:rsidRPr="003953F5">
        <w:rPr>
          <w:rFonts w:ascii="Fighter" w:hAnsi="Fighter" w:cs="Arial"/>
          <w:sz w:val="22"/>
          <w:szCs w:val="22"/>
        </w:rPr>
        <w:t>Solk</w:t>
      </w:r>
      <w:r w:rsidR="00157325">
        <w:rPr>
          <w:rFonts w:ascii="Fighter" w:hAnsi="Fighter" w:cs="Arial"/>
          <w:sz w:val="22"/>
          <w:szCs w:val="22"/>
        </w:rPr>
        <w:t>ampagnen er iværksat for at bid</w:t>
      </w:r>
      <w:r w:rsidRPr="003953F5">
        <w:rPr>
          <w:rFonts w:ascii="Fighter" w:hAnsi="Fighter" w:cs="Arial"/>
          <w:sz w:val="22"/>
          <w:szCs w:val="22"/>
        </w:rPr>
        <w:t>rage til at nedbringe antallet af tilfælde af kræft i huden blandt danskerne, gennem oplysning om fornuftig soladfærd.</w:t>
      </w:r>
    </w:p>
    <w:p w14:paraId="7D268DB9" w14:textId="77777777" w:rsidR="00B54FD5" w:rsidRPr="00B54FD5" w:rsidRDefault="00B54FD5" w:rsidP="00157325">
      <w:pPr>
        <w:pStyle w:val="Listeafsnit"/>
        <w:rPr>
          <w:rFonts w:ascii="Fighter" w:eastAsiaTheme="minorHAnsi" w:hAnsi="Fighter"/>
          <w:sz w:val="22"/>
          <w:szCs w:val="22"/>
          <w:lang w:eastAsia="en-US"/>
        </w:rPr>
      </w:pPr>
    </w:p>
    <w:p w14:paraId="59C6F9A8" w14:textId="0B705404" w:rsidR="003953F5" w:rsidRPr="003953F5" w:rsidRDefault="003953F5" w:rsidP="00157325">
      <w:pPr>
        <w:pStyle w:val="NormalWeb"/>
        <w:numPr>
          <w:ilvl w:val="0"/>
          <w:numId w:val="47"/>
        </w:numPr>
        <w:spacing w:before="0" w:beforeAutospacing="0" w:after="225" w:afterAutospacing="0" w:line="270" w:lineRule="atLeast"/>
        <w:textAlignment w:val="baseline"/>
        <w:rPr>
          <w:rFonts w:ascii="Fighter" w:hAnsi="Fighter" w:cs="Arial"/>
          <w:sz w:val="22"/>
          <w:szCs w:val="22"/>
        </w:rPr>
      </w:pPr>
      <w:r w:rsidRPr="003953F5">
        <w:rPr>
          <w:rFonts w:ascii="Fighter" w:hAnsi="Fighter" w:cs="Arial"/>
          <w:sz w:val="22"/>
          <w:szCs w:val="22"/>
        </w:rPr>
        <w:t>Kræft i huden er den hyppigste kræftdiagnose i Danmark. Betegnelsen dækker over to typer kræft - almindelig hudkræft og modermærkekræft. Op imod 90% af disse kræfttilfælde kan forebygges med fornuftig soladfærd, da størstedelen af alle tilfælde af kræft i huden skyldes for store doser af uv-stråling fra solen eller solarier.</w:t>
      </w:r>
    </w:p>
    <w:p w14:paraId="4B352656" w14:textId="6555055B" w:rsidR="00C646A1" w:rsidRPr="00CF17A0" w:rsidRDefault="00157325" w:rsidP="00CF17A0">
      <w:pPr>
        <w:pStyle w:val="Listeafsnit"/>
        <w:numPr>
          <w:ilvl w:val="0"/>
          <w:numId w:val="47"/>
        </w:numPr>
        <w:rPr>
          <w:rFonts w:ascii="Fighter" w:hAnsi="Fighter"/>
          <w:sz w:val="22"/>
          <w:szCs w:val="22"/>
        </w:rPr>
      </w:pPr>
      <w:r>
        <w:rPr>
          <w:rFonts w:ascii="Fighter" w:hAnsi="Fighter"/>
          <w:sz w:val="22"/>
          <w:szCs w:val="22"/>
        </w:rPr>
        <w:t>Solkampagnen har 3</w:t>
      </w:r>
      <w:r w:rsidR="003953F5" w:rsidRPr="003953F5">
        <w:rPr>
          <w:rFonts w:ascii="Fighter" w:hAnsi="Fighter"/>
          <w:sz w:val="22"/>
          <w:szCs w:val="22"/>
        </w:rPr>
        <w:t xml:space="preserve"> solråd</w:t>
      </w:r>
      <w:r>
        <w:rPr>
          <w:rFonts w:ascii="Fighter" w:hAnsi="Fighter"/>
          <w:sz w:val="22"/>
          <w:szCs w:val="22"/>
        </w:rPr>
        <w:t xml:space="preserve"> -</w:t>
      </w:r>
      <w:r w:rsidR="003953F5" w:rsidRPr="003953F5">
        <w:rPr>
          <w:rFonts w:ascii="Fighter" w:hAnsi="Fighter"/>
          <w:sz w:val="22"/>
          <w:szCs w:val="22"/>
        </w:rPr>
        <w:t xml:space="preserve"> i prioriteret rækkefølge: Skygge, solhat og solcreme. </w:t>
      </w:r>
      <w:r w:rsidR="00040EF5">
        <w:rPr>
          <w:rFonts w:ascii="Fighter" w:hAnsi="Fighter"/>
          <w:sz w:val="22"/>
          <w:szCs w:val="22"/>
        </w:rPr>
        <w:t xml:space="preserve">Solkampagnen anbefaler faktor 30 eller derover. </w:t>
      </w:r>
      <w:r w:rsidR="003953F5" w:rsidRPr="003953F5">
        <w:rPr>
          <w:rFonts w:ascii="Fighter" w:hAnsi="Fighter" w:cs="Arial"/>
          <w:sz w:val="22"/>
          <w:szCs w:val="22"/>
        </w:rPr>
        <w:t>Ved at følge solrådene</w:t>
      </w:r>
      <w:r>
        <w:rPr>
          <w:rFonts w:ascii="Fighter" w:hAnsi="Fighter" w:cs="Arial"/>
          <w:sz w:val="22"/>
          <w:szCs w:val="22"/>
        </w:rPr>
        <w:t>,</w:t>
      </w:r>
      <w:r w:rsidR="003953F5" w:rsidRPr="003953F5">
        <w:rPr>
          <w:rFonts w:ascii="Fighter" w:hAnsi="Fighter" w:cs="Arial"/>
          <w:sz w:val="22"/>
          <w:szCs w:val="22"/>
        </w:rPr>
        <w:t xml:space="preserve"> og desuden helt undgå solarium</w:t>
      </w:r>
      <w:r>
        <w:rPr>
          <w:rFonts w:ascii="Fighter" w:hAnsi="Fighter" w:cs="Arial"/>
          <w:sz w:val="22"/>
          <w:szCs w:val="22"/>
        </w:rPr>
        <w:t>,</w:t>
      </w:r>
      <w:r w:rsidR="003953F5" w:rsidRPr="003953F5">
        <w:rPr>
          <w:rFonts w:ascii="Fighter" w:hAnsi="Fighter" w:cs="Arial"/>
          <w:sz w:val="22"/>
          <w:szCs w:val="22"/>
        </w:rPr>
        <w:t xml:space="preserve"> er det muligt at forebygge kræft i huden. </w:t>
      </w:r>
    </w:p>
    <w:p w14:paraId="00BCCA4F" w14:textId="77777777" w:rsidR="00CF17A0" w:rsidRPr="00CF17A0" w:rsidRDefault="00CF17A0" w:rsidP="00CF17A0">
      <w:pPr>
        <w:pStyle w:val="Listeafsnit"/>
        <w:rPr>
          <w:rFonts w:ascii="Fighter" w:hAnsi="Fighter"/>
          <w:sz w:val="22"/>
          <w:szCs w:val="22"/>
        </w:rPr>
      </w:pPr>
    </w:p>
    <w:p w14:paraId="78417B46" w14:textId="63928E84" w:rsidR="003953F5" w:rsidRPr="003953F5" w:rsidRDefault="003953F5" w:rsidP="00157325">
      <w:pPr>
        <w:pStyle w:val="Listeafsnit"/>
        <w:numPr>
          <w:ilvl w:val="0"/>
          <w:numId w:val="47"/>
        </w:numPr>
        <w:rPr>
          <w:rFonts w:ascii="Fighter" w:hAnsi="Fighter"/>
          <w:sz w:val="22"/>
          <w:szCs w:val="22"/>
        </w:rPr>
      </w:pPr>
      <w:r w:rsidRPr="003953F5">
        <w:rPr>
          <w:rFonts w:ascii="Fighter" w:hAnsi="Fighter" w:cs="Arial"/>
          <w:sz w:val="22"/>
          <w:szCs w:val="22"/>
        </w:rPr>
        <w:t>I Danmark er uv-indekset højst 1 på en vinterdag og højst 7 på en sommerdag. Når uv-indekset er 3 eller mere, anbefaler Solkampagnen, at man besk</w:t>
      </w:r>
      <w:r w:rsidR="00157325">
        <w:rPr>
          <w:rFonts w:ascii="Fighter" w:hAnsi="Fighter" w:cs="Arial"/>
          <w:sz w:val="22"/>
          <w:szCs w:val="22"/>
        </w:rPr>
        <w:t>ytter sig mod solens uv-stråler</w:t>
      </w:r>
      <w:r w:rsidRPr="003953F5">
        <w:rPr>
          <w:rFonts w:ascii="Fighter" w:hAnsi="Fighter" w:cs="Arial"/>
          <w:sz w:val="22"/>
          <w:szCs w:val="22"/>
        </w:rPr>
        <w:t>. Ca. halvdelen af dagens samlede uv-stråling falder mellem kl. 12 &amp; 15. Derfor skal man være særlig opmærksom på at beskytte sig i dette tidsrum.</w:t>
      </w:r>
    </w:p>
    <w:p w14:paraId="03231C87" w14:textId="1F0A78AD" w:rsidR="003953F5" w:rsidRPr="003953F5" w:rsidRDefault="003953F5" w:rsidP="00157325">
      <w:pPr>
        <w:pStyle w:val="Listeafsnit"/>
        <w:rPr>
          <w:rFonts w:ascii="Fighter" w:hAnsi="Fighter"/>
          <w:sz w:val="22"/>
          <w:szCs w:val="22"/>
        </w:rPr>
      </w:pPr>
    </w:p>
    <w:p w14:paraId="750A1053" w14:textId="1E186A49" w:rsidR="003953F5" w:rsidRPr="003953F5" w:rsidRDefault="003953F5" w:rsidP="00157325">
      <w:pPr>
        <w:pStyle w:val="NormalWeb"/>
        <w:numPr>
          <w:ilvl w:val="0"/>
          <w:numId w:val="47"/>
        </w:numPr>
        <w:spacing w:before="0" w:beforeAutospacing="0" w:after="225" w:afterAutospacing="0" w:line="270" w:lineRule="atLeast"/>
        <w:textAlignment w:val="baseline"/>
        <w:rPr>
          <w:rFonts w:ascii="Fighter" w:hAnsi="Fighter" w:cs="Arial"/>
          <w:sz w:val="22"/>
          <w:szCs w:val="22"/>
        </w:rPr>
      </w:pPr>
      <w:r w:rsidRPr="003953F5">
        <w:rPr>
          <w:rFonts w:ascii="Fighter" w:hAnsi="Fighter" w:cs="Arial"/>
          <w:sz w:val="22"/>
          <w:szCs w:val="22"/>
        </w:rPr>
        <w:t>Som frivillig kan du med fordel opfordre de danskere, du kommer i kontakt med i dit arbejde for Solkampagnen, til at downloade "Uv-indeks"-app'en.</w:t>
      </w:r>
    </w:p>
    <w:p w14:paraId="37B78911" w14:textId="0212BFBB" w:rsidR="00E7285B" w:rsidRDefault="003953F5" w:rsidP="00E7285B">
      <w:pPr>
        <w:pStyle w:val="NormalWeb"/>
        <w:numPr>
          <w:ilvl w:val="0"/>
          <w:numId w:val="47"/>
        </w:numPr>
        <w:spacing w:before="0" w:beforeAutospacing="0" w:after="0" w:afterAutospacing="0" w:line="270" w:lineRule="atLeast"/>
        <w:textAlignment w:val="baseline"/>
        <w:rPr>
          <w:rFonts w:ascii="Fighter" w:hAnsi="Fighter" w:cs="Arial"/>
          <w:sz w:val="22"/>
          <w:szCs w:val="22"/>
        </w:rPr>
      </w:pPr>
      <w:r w:rsidRPr="003953F5">
        <w:rPr>
          <w:rStyle w:val="Strk"/>
          <w:rFonts w:ascii="Fighter" w:hAnsi="Fighter" w:cs="Arial"/>
          <w:color w:val="auto"/>
          <w:szCs w:val="22"/>
          <w:bdr w:val="none" w:sz="0" w:space="0" w:color="auto" w:frame="1"/>
        </w:rPr>
        <w:t>Husk</w:t>
      </w:r>
      <w:r w:rsidRPr="003953F5">
        <w:rPr>
          <w:rFonts w:ascii="Fighter" w:hAnsi="Fighter" w:cs="Arial"/>
          <w:sz w:val="22"/>
          <w:szCs w:val="22"/>
        </w:rPr>
        <w:t>, at du som frivillig aldrig må udtale dig om, hvorvidt en person har, eller er ved, at udvikle kræft i huden. I stedet skal du opfordre personen til at opsøge læge, hvis vedkommende er i tvivl om modermærker og hudforandringer.</w:t>
      </w:r>
    </w:p>
    <w:p w14:paraId="24522C12" w14:textId="0D8FCB72" w:rsidR="00E7285B" w:rsidRDefault="00E7285B" w:rsidP="00E7285B">
      <w:pPr>
        <w:pStyle w:val="NormalWeb"/>
        <w:spacing w:before="0" w:beforeAutospacing="0" w:after="0" w:afterAutospacing="0" w:line="270" w:lineRule="atLeast"/>
        <w:textAlignment w:val="baseline"/>
        <w:rPr>
          <w:rFonts w:ascii="Fighter" w:hAnsi="Fighter" w:cs="Arial"/>
          <w:sz w:val="22"/>
          <w:szCs w:val="22"/>
        </w:rPr>
      </w:pPr>
    </w:p>
    <w:p w14:paraId="607C8E42" w14:textId="1FD8DE86" w:rsidR="00E7285B" w:rsidRPr="00E7285B" w:rsidRDefault="00E7285B" w:rsidP="00E7285B">
      <w:pPr>
        <w:pStyle w:val="NormalWeb"/>
        <w:numPr>
          <w:ilvl w:val="0"/>
          <w:numId w:val="47"/>
        </w:numPr>
        <w:spacing w:before="0" w:beforeAutospacing="0" w:after="0" w:afterAutospacing="0" w:line="270" w:lineRule="atLeast"/>
        <w:textAlignment w:val="baseline"/>
        <w:rPr>
          <w:rFonts w:ascii="Fighter" w:hAnsi="Fighter" w:cs="Arial"/>
          <w:sz w:val="22"/>
          <w:szCs w:val="22"/>
        </w:rPr>
      </w:pPr>
      <w:r>
        <w:rPr>
          <w:rFonts w:ascii="Fighter" w:hAnsi="Fighter" w:cs="Arial"/>
          <w:sz w:val="22"/>
          <w:szCs w:val="22"/>
        </w:rPr>
        <w:t xml:space="preserve">Du kan </w:t>
      </w:r>
      <w:r w:rsidR="009E7192">
        <w:rPr>
          <w:rFonts w:ascii="Fighter" w:hAnsi="Fighter" w:cs="Arial"/>
          <w:sz w:val="22"/>
          <w:szCs w:val="22"/>
        </w:rPr>
        <w:t>også orientere dig i folderen ”D</w:t>
      </w:r>
      <w:r>
        <w:rPr>
          <w:rFonts w:ascii="Fighter" w:hAnsi="Fighter" w:cs="Arial"/>
          <w:sz w:val="22"/>
          <w:szCs w:val="22"/>
        </w:rPr>
        <w:t xml:space="preserve">in guide til solbeskyttelse”, som er vedlagt pakken til uddeling, for at have flere gode råd til solbeskyttelse, når du taler med folk i jeres stand. </w:t>
      </w:r>
    </w:p>
    <w:p w14:paraId="06F87355" w14:textId="7B7CFBE2" w:rsidR="003953F5" w:rsidRDefault="003953F5" w:rsidP="00157325">
      <w:pPr>
        <w:rPr>
          <w:rFonts w:ascii="Fighter" w:hAnsi="Fighter" w:cs="Arial"/>
        </w:rPr>
      </w:pPr>
    </w:p>
    <w:p w14:paraId="04D814E0" w14:textId="77777777" w:rsidR="00C646A1" w:rsidRDefault="00C646A1" w:rsidP="00B0378D">
      <w:pPr>
        <w:rPr>
          <w:rFonts w:ascii="Fighter" w:hAnsi="Fighter" w:cs="Arial"/>
        </w:rPr>
      </w:pPr>
    </w:p>
    <w:p w14:paraId="304AED78" w14:textId="11B4B2FC" w:rsidR="00254F2B" w:rsidRDefault="00282096" w:rsidP="00282096">
      <w:pPr>
        <w:rPr>
          <w:rFonts w:ascii="Fighter" w:hAnsi="Fighter" w:cs="Arial"/>
          <w:b/>
          <w:color w:val="FFC000"/>
          <w:u w:val="single"/>
        </w:rPr>
      </w:pPr>
      <w:r w:rsidRPr="00F06C2A">
        <w:rPr>
          <w:rFonts w:ascii="Fighter" w:hAnsi="Fighter"/>
          <w:noProof/>
          <w:color w:val="auto"/>
          <w:lang w:eastAsia="da-DK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CBCEB2B" wp14:editId="4A9C956C">
                <wp:simplePos x="0" y="0"/>
                <wp:positionH relativeFrom="column">
                  <wp:posOffset>3924935</wp:posOffset>
                </wp:positionH>
                <wp:positionV relativeFrom="paragraph">
                  <wp:posOffset>33655</wp:posOffset>
                </wp:positionV>
                <wp:extent cx="2134235" cy="1818005"/>
                <wp:effectExtent l="19050" t="19050" r="37465" b="48895"/>
                <wp:wrapTight wrapText="bothSides">
                  <wp:wrapPolygon edited="0">
                    <wp:start x="-193" y="-226"/>
                    <wp:lineTo x="-193" y="21955"/>
                    <wp:lineTo x="21786" y="21955"/>
                    <wp:lineTo x="21786" y="-226"/>
                    <wp:lineTo x="-193" y="-226"/>
                  </wp:wrapPolygon>
                </wp:wrapTight>
                <wp:docPr id="3" name="Tekstbok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818005"/>
                        </a:xfrm>
                        <a:prstGeom prst="rect">
                          <a:avLst/>
                        </a:prstGeom>
                        <a:solidFill>
                          <a:srgbClr val="FFEE00"/>
                        </a:solidFill>
                        <a:ln w="38100">
                          <a:solidFill>
                            <a:srgbClr val="FFEE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tx1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660E2C6" w14:textId="1C15AC3A" w:rsidR="00282096" w:rsidRPr="00CC0CBF" w:rsidRDefault="00282096" w:rsidP="00282096">
                            <w:pPr>
                              <w:rPr>
                                <w:rFonts w:ascii="Fighter" w:hAnsi="Fighter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C0CBF">
                              <w:rPr>
                                <w:rFonts w:ascii="Fighter" w:hAnsi="Fighter"/>
                                <w:color w:val="auto"/>
                                <w:sz w:val="18"/>
                                <w:szCs w:val="18"/>
                              </w:rPr>
                              <w:t xml:space="preserve">Hvis ikke du allerede har en profil på </w:t>
                            </w:r>
                            <w:r w:rsidRPr="00CC0CBF">
                              <w:rPr>
                                <w:rFonts w:ascii="Fighter" w:hAnsi="Fighter"/>
                                <w:b/>
                                <w:color w:val="auto"/>
                                <w:sz w:val="18"/>
                                <w:szCs w:val="18"/>
                              </w:rPr>
                              <w:t>Frivillig.dk</w:t>
                            </w:r>
                            <w:r w:rsidRPr="00CC0CBF">
                              <w:rPr>
                                <w:rFonts w:ascii="Fighter" w:hAnsi="Fighter"/>
                                <w:color w:val="auto"/>
                                <w:sz w:val="18"/>
                                <w:szCs w:val="18"/>
                              </w:rPr>
                              <w:t xml:space="preserve">, er det en god idé at oprette en. Meld dig ind i gruppen </w:t>
                            </w:r>
                            <w:r w:rsidRPr="00CC0CBF">
                              <w:rPr>
                                <w:rFonts w:ascii="Fighter" w:hAnsi="Fighter"/>
                                <w:b/>
                                <w:color w:val="auto"/>
                                <w:sz w:val="18"/>
                                <w:szCs w:val="18"/>
                              </w:rPr>
                              <w:t>”Skyggestande og events”,</w:t>
                            </w:r>
                            <w:r w:rsidRPr="00CC0CBF">
                              <w:rPr>
                                <w:rFonts w:ascii="Fighter" w:hAnsi="Fighter"/>
                                <w:color w:val="auto"/>
                                <w:sz w:val="18"/>
                                <w:szCs w:val="18"/>
                              </w:rPr>
                              <w:t xml:space="preserve"> hvorfra du kan bestille materiale til aktiviteter samt holde dig opdateret</w:t>
                            </w:r>
                            <w:r w:rsidR="003767EA">
                              <w:rPr>
                                <w:rFonts w:ascii="Fighter" w:hAnsi="Fighter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C0CBF">
                              <w:rPr>
                                <w:rFonts w:ascii="Fighter" w:hAnsi="Fighter"/>
                                <w:color w:val="auto"/>
                                <w:sz w:val="18"/>
                                <w:szCs w:val="18"/>
                              </w:rPr>
                              <w:t>(</w:t>
                            </w:r>
                            <w:r w:rsidR="003767EA">
                              <w:rPr>
                                <w:rFonts w:ascii="Fighter" w:hAnsi="Fighter"/>
                                <w:color w:val="auto"/>
                                <w:sz w:val="18"/>
                                <w:szCs w:val="18"/>
                              </w:rPr>
                              <w:t>g</w:t>
                            </w:r>
                            <w:r w:rsidRPr="00CC0CBF">
                              <w:rPr>
                                <w:rFonts w:ascii="Fighter" w:hAnsi="Fighter"/>
                                <w:color w:val="auto"/>
                                <w:sz w:val="18"/>
                                <w:szCs w:val="18"/>
                              </w:rPr>
                              <w:t>rundet GDPR-retningslinjer, skal din tilmelding godkendes, dette kan tage 1-2 dage)</w:t>
                            </w:r>
                            <w:r w:rsidR="003767EA">
                              <w:rPr>
                                <w:rFonts w:ascii="Fighter" w:hAnsi="Fighter"/>
                                <w:color w:val="auto"/>
                                <w:sz w:val="18"/>
                                <w:szCs w:val="18"/>
                              </w:rPr>
                              <w:t>.</w:t>
                            </w:r>
                            <w:r w:rsidRPr="00CC0CBF">
                              <w:rPr>
                                <w:rFonts w:ascii="Fighter" w:hAnsi="Fighter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2AD156F" w14:textId="77777777" w:rsidR="00157325" w:rsidRPr="00C81E41" w:rsidRDefault="00157325" w:rsidP="00282096">
                            <w:pPr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EB2B" id="Tekstboks 3" o:spid="_x0000_s1027" type="#_x0000_t202" style="position:absolute;margin-left:309.05pt;margin-top:2.65pt;width:168.05pt;height:143.15pt;z-index:-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" fillcolor="#fe0" strokecolor="#fe0" strokeweight="3pt">
                <v:shadow on="t" color="black [3213]" opacity=".5" offset="1pt"/>
                <v:textbox>
                  <w:txbxContent>
                    <w:p w14:paraId="1660E2C6" w14:textId="1C15AC3A" w:rsidR="00282096" w:rsidRPr="00CC0CBF" w:rsidRDefault="00282096" w:rsidP="00282096">
                      <w:pPr>
                        <w:rPr>
                          <w:rFonts w:ascii="Fighter" w:hAnsi="Fighter"/>
                          <w:color w:val="auto"/>
                          <w:sz w:val="18"/>
                          <w:szCs w:val="18"/>
                        </w:rPr>
                      </w:pPr>
                      <w:r w:rsidRPr="00CC0CBF">
                        <w:rPr>
                          <w:rFonts w:ascii="Fighter" w:hAnsi="Fighter"/>
                          <w:color w:val="auto"/>
                          <w:sz w:val="18"/>
                          <w:szCs w:val="18"/>
                        </w:rPr>
                        <w:t xml:space="preserve">Hvis ikke du allerede har en profil på </w:t>
                      </w:r>
                      <w:r w:rsidRPr="00CC0CBF">
                        <w:rPr>
                          <w:rFonts w:ascii="Fighter" w:hAnsi="Fighter"/>
                          <w:b/>
                          <w:color w:val="auto"/>
                          <w:sz w:val="18"/>
                          <w:szCs w:val="18"/>
                        </w:rPr>
                        <w:t>Frivillig.dk</w:t>
                      </w:r>
                      <w:r w:rsidRPr="00CC0CBF">
                        <w:rPr>
                          <w:rFonts w:ascii="Fighter" w:hAnsi="Fighter"/>
                          <w:color w:val="auto"/>
                          <w:sz w:val="18"/>
                          <w:szCs w:val="18"/>
                        </w:rPr>
                        <w:t xml:space="preserve">, er det en god idé at oprette en. Meld dig ind i gruppen </w:t>
                      </w:r>
                      <w:r w:rsidRPr="00CC0CBF">
                        <w:rPr>
                          <w:rFonts w:ascii="Fighter" w:hAnsi="Fighter"/>
                          <w:b/>
                          <w:color w:val="auto"/>
                          <w:sz w:val="18"/>
                          <w:szCs w:val="18"/>
                        </w:rPr>
                        <w:t>”Skyggestande og events”,</w:t>
                      </w:r>
                      <w:r w:rsidRPr="00CC0CBF">
                        <w:rPr>
                          <w:rFonts w:ascii="Fighter" w:hAnsi="Fighter"/>
                          <w:color w:val="auto"/>
                          <w:sz w:val="18"/>
                          <w:szCs w:val="18"/>
                        </w:rPr>
                        <w:t xml:space="preserve"> hvorfra du kan bestille materiale til aktiviteter samt holde dig opdateret</w:t>
                      </w:r>
                      <w:r w:rsidR="003767EA">
                        <w:rPr>
                          <w:rFonts w:ascii="Fighter" w:hAnsi="Fighter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CC0CBF">
                        <w:rPr>
                          <w:rFonts w:ascii="Fighter" w:hAnsi="Fighter"/>
                          <w:color w:val="auto"/>
                          <w:sz w:val="18"/>
                          <w:szCs w:val="18"/>
                        </w:rPr>
                        <w:t>(</w:t>
                      </w:r>
                      <w:r w:rsidR="003767EA">
                        <w:rPr>
                          <w:rFonts w:ascii="Fighter" w:hAnsi="Fighter"/>
                          <w:color w:val="auto"/>
                          <w:sz w:val="18"/>
                          <w:szCs w:val="18"/>
                        </w:rPr>
                        <w:t>g</w:t>
                      </w:r>
                      <w:r w:rsidRPr="00CC0CBF">
                        <w:rPr>
                          <w:rFonts w:ascii="Fighter" w:hAnsi="Fighter"/>
                          <w:color w:val="auto"/>
                          <w:sz w:val="18"/>
                          <w:szCs w:val="18"/>
                        </w:rPr>
                        <w:t>rundet GDPR-retningslinjer, skal din tilmelding godkendes, dette kan tage 1-2 dage)</w:t>
                      </w:r>
                      <w:r w:rsidR="003767EA">
                        <w:rPr>
                          <w:rFonts w:ascii="Fighter" w:hAnsi="Fighter"/>
                          <w:color w:val="auto"/>
                          <w:sz w:val="18"/>
                          <w:szCs w:val="18"/>
                        </w:rPr>
                        <w:t>.</w:t>
                      </w:r>
                      <w:r w:rsidRPr="00CC0CBF">
                        <w:rPr>
                          <w:rFonts w:ascii="Fighter" w:hAnsi="Fighter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2AD156F" w14:textId="77777777" w:rsidR="00157325" w:rsidRPr="00C81E41" w:rsidRDefault="00157325" w:rsidP="00282096">
                      <w:pPr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94325">
        <w:rPr>
          <w:rFonts w:ascii="Fighter" w:hAnsi="Fighter" w:cs="Arial"/>
        </w:rPr>
        <w:t>Læs</w:t>
      </w:r>
      <w:r w:rsidR="008D3AE9" w:rsidRPr="00F06C2A">
        <w:rPr>
          <w:rFonts w:ascii="Fighter" w:hAnsi="Fighter" w:cs="Arial"/>
        </w:rPr>
        <w:t xml:space="preserve"> mere om </w:t>
      </w:r>
      <w:r w:rsidR="00D94325">
        <w:rPr>
          <w:rFonts w:ascii="Fighter" w:hAnsi="Fighter" w:cs="Arial"/>
        </w:rPr>
        <w:t>Solk</w:t>
      </w:r>
      <w:r w:rsidR="008D3AE9" w:rsidRPr="00F06C2A">
        <w:rPr>
          <w:rFonts w:ascii="Fighter" w:hAnsi="Fighter" w:cs="Arial"/>
        </w:rPr>
        <w:t>ampagnen</w:t>
      </w:r>
      <w:r w:rsidR="00D94325">
        <w:rPr>
          <w:rFonts w:ascii="Fighter" w:hAnsi="Fighter" w:cs="Arial"/>
        </w:rPr>
        <w:t>s anbefalinger</w:t>
      </w:r>
      <w:r w:rsidR="008D3AE9" w:rsidRPr="00F06C2A">
        <w:rPr>
          <w:rFonts w:ascii="Fighter" w:hAnsi="Fighter" w:cs="Arial"/>
        </w:rPr>
        <w:t xml:space="preserve"> </w:t>
      </w:r>
      <w:r w:rsidR="00CC0CBF" w:rsidRPr="00F06C2A">
        <w:rPr>
          <w:rFonts w:ascii="Fighter" w:hAnsi="Fighter" w:cs="Arial"/>
        </w:rPr>
        <w:t xml:space="preserve">på </w:t>
      </w:r>
      <w:r w:rsidR="00CC0CBF">
        <w:rPr>
          <w:rFonts w:ascii="Fighter" w:hAnsi="Fighter" w:cs="Arial"/>
        </w:rPr>
        <w:t>hjemmesiden</w:t>
      </w:r>
      <w:r w:rsidR="00D45801">
        <w:rPr>
          <w:rFonts w:ascii="Fighter" w:hAnsi="Fighter" w:cs="Arial"/>
        </w:rPr>
        <w:t xml:space="preserve"> </w:t>
      </w:r>
      <w:hyperlink r:id="rId17" w:history="1">
        <w:r w:rsidR="00D94325" w:rsidRPr="00EF7541">
          <w:rPr>
            <w:rStyle w:val="Hyperlink"/>
            <w:rFonts w:ascii="Fighter" w:hAnsi="Fighter" w:cs="Arial"/>
            <w:b/>
          </w:rPr>
          <w:t>www.cancer.dk/solkampagnen</w:t>
        </w:r>
      </w:hyperlink>
      <w:r w:rsidR="00D94325">
        <w:rPr>
          <w:rFonts w:ascii="Fighter" w:hAnsi="Fighter" w:cs="Arial"/>
          <w:b/>
          <w:color w:val="FFC000"/>
          <w:u w:val="single"/>
        </w:rPr>
        <w:t>,</w:t>
      </w:r>
      <w:r w:rsidR="00D94325" w:rsidRPr="00D94325">
        <w:rPr>
          <w:rFonts w:ascii="Fighter" w:hAnsi="Fighter" w:cs="Arial"/>
        </w:rPr>
        <w:t xml:space="preserve"> </w:t>
      </w:r>
      <w:r w:rsidR="00D94325">
        <w:rPr>
          <w:rFonts w:ascii="Fighter" w:hAnsi="Fighter" w:cs="Arial"/>
        </w:rPr>
        <w:t>og bliv endnu bedre rustet til at tale om solbeskyttelse.</w:t>
      </w:r>
    </w:p>
    <w:p w14:paraId="3149BA69" w14:textId="1802C4FE" w:rsidR="00D94325" w:rsidRPr="00F06C2A" w:rsidRDefault="00D94325" w:rsidP="00B0378D">
      <w:pPr>
        <w:rPr>
          <w:rFonts w:ascii="Fighter" w:hAnsi="Fighter"/>
        </w:rPr>
      </w:pPr>
    </w:p>
    <w:p w14:paraId="4584E332" w14:textId="4EDDC31A" w:rsidR="005F583D" w:rsidRDefault="005F583D">
      <w:pPr>
        <w:spacing w:after="0" w:line="240" w:lineRule="auto"/>
        <w:rPr>
          <w:rFonts w:ascii="Fighter" w:hAnsi="Fighter"/>
          <w:b/>
          <w:bCs/>
          <w:color w:val="DF1B2E"/>
          <w:spacing w:val="20"/>
          <w:sz w:val="28"/>
          <w:szCs w:val="28"/>
        </w:rPr>
      </w:pPr>
      <w:bookmarkStart w:id="24" w:name="_Toc254646890"/>
    </w:p>
    <w:p w14:paraId="2C92A4F9" w14:textId="0DC5C679" w:rsidR="00927B19" w:rsidRDefault="00927B19">
      <w:pPr>
        <w:spacing w:after="0" w:line="240" w:lineRule="auto"/>
        <w:rPr>
          <w:rFonts w:ascii="Fighter" w:hAnsi="Fighter"/>
          <w:b/>
          <w:bCs/>
          <w:color w:val="DF1B2E"/>
          <w:spacing w:val="20"/>
          <w:sz w:val="28"/>
          <w:szCs w:val="28"/>
        </w:rPr>
      </w:pPr>
    </w:p>
    <w:p w14:paraId="775BD1F7" w14:textId="77777777" w:rsidR="00282096" w:rsidRDefault="00282096">
      <w:pPr>
        <w:spacing w:after="0" w:line="240" w:lineRule="auto"/>
        <w:rPr>
          <w:rFonts w:ascii="Fighter" w:hAnsi="Fighter"/>
          <w:b/>
          <w:bCs/>
          <w:color w:val="DF1B2E"/>
          <w:spacing w:val="20"/>
          <w:sz w:val="28"/>
          <w:szCs w:val="28"/>
        </w:rPr>
      </w:pPr>
    </w:p>
    <w:p w14:paraId="4C30C047" w14:textId="4952B881" w:rsidR="00927B19" w:rsidRDefault="00927B19">
      <w:pPr>
        <w:spacing w:after="0" w:line="240" w:lineRule="auto"/>
        <w:rPr>
          <w:rFonts w:ascii="Fighter" w:hAnsi="Fighter"/>
          <w:b/>
          <w:bCs/>
          <w:color w:val="DF1B2E"/>
          <w:spacing w:val="20"/>
          <w:sz w:val="28"/>
          <w:szCs w:val="28"/>
        </w:rPr>
      </w:pPr>
    </w:p>
    <w:p w14:paraId="012C4C32" w14:textId="3CD5489E" w:rsidR="00C646A1" w:rsidRPr="00F06C2A" w:rsidRDefault="00C646A1">
      <w:pPr>
        <w:spacing w:after="0" w:line="240" w:lineRule="auto"/>
        <w:rPr>
          <w:rFonts w:ascii="Fighter" w:hAnsi="Fighter"/>
          <w:b/>
          <w:bCs/>
          <w:color w:val="DF1B2E"/>
          <w:spacing w:val="20"/>
          <w:sz w:val="28"/>
          <w:szCs w:val="28"/>
        </w:rPr>
      </w:pPr>
    </w:p>
    <w:p w14:paraId="160CBD66" w14:textId="66B29F76" w:rsidR="00F06C2A" w:rsidRDefault="005F583D" w:rsidP="007C2A26">
      <w:pPr>
        <w:pStyle w:val="Overskrift1"/>
        <w:rPr>
          <w:rFonts w:ascii="Fighter Overskrift" w:hAnsi="Fighter Overskrift"/>
        </w:rPr>
      </w:pPr>
      <w:bookmarkStart w:id="25" w:name="_Toc354652409"/>
      <w:bookmarkStart w:id="26" w:name="_Toc116289265"/>
      <w:bookmarkEnd w:id="24"/>
      <w:r w:rsidRPr="00F06C2A">
        <w:rPr>
          <w:rFonts w:ascii="Fighter Overskrift" w:hAnsi="Fighter Overskrift"/>
        </w:rPr>
        <w:t>ANDRE MAT</w:t>
      </w:r>
      <w:r w:rsidRPr="00D45801">
        <w:rPr>
          <w:rFonts w:ascii="Fighter Overskrift" w:hAnsi="Fighter Overskrift"/>
          <w:color w:val="FFC000"/>
        </w:rPr>
        <w:t>ERIALER</w:t>
      </w:r>
      <w:bookmarkEnd w:id="25"/>
      <w:bookmarkEnd w:id="26"/>
      <w:r w:rsidRPr="00D45801">
        <w:rPr>
          <w:rFonts w:ascii="Fighter Overskrift" w:hAnsi="Fighter Overskrift"/>
          <w:color w:val="FFC000"/>
        </w:rPr>
        <w:t xml:space="preserve"> </w:t>
      </w:r>
    </w:p>
    <w:bookmarkStart w:id="27" w:name="_Toc116289266"/>
    <w:p w14:paraId="56D29D5A" w14:textId="7CE1FB86" w:rsidR="00F06C2A" w:rsidRPr="008B2C3F" w:rsidRDefault="008E2FDA" w:rsidP="005C3753">
      <w:pPr>
        <w:pStyle w:val="Overskrift1"/>
        <w:rPr>
          <w:rFonts w:ascii="Fighter" w:hAnsi="Fighter" w:cs="Arial"/>
          <w:bCs w:val="0"/>
          <w:color w:val="000000" w:themeColor="text1"/>
          <w:sz w:val="24"/>
          <w:szCs w:val="24"/>
        </w:rPr>
      </w:pPr>
      <w:r w:rsidRPr="008B2C3F">
        <w:rPr>
          <w:rFonts w:ascii="Fighter" w:hAnsi="Fighter"/>
          <w:bCs w:val="0"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D6720E" wp14:editId="11E266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19165" cy="0"/>
                <wp:effectExtent l="0" t="0" r="19685" b="19050"/>
                <wp:wrapNone/>
                <wp:docPr id="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9B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A16EC" id="AutoShape 30" o:spid="_x0000_s1026" type="#_x0000_t32" style="position:absolute;margin-left:0;margin-top:0;width:473.9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" strokecolor="#f9b000"/>
            </w:pict>
          </mc:Fallback>
        </mc:AlternateContent>
      </w:r>
      <w:r w:rsidR="00B3101E" w:rsidRPr="008B2C3F">
        <w:rPr>
          <w:rFonts w:ascii="Fighter" w:hAnsi="Fighter" w:cs="Arial"/>
          <w:bCs w:val="0"/>
          <w:color w:val="000000" w:themeColor="text1"/>
          <w:sz w:val="24"/>
          <w:szCs w:val="24"/>
        </w:rPr>
        <w:t xml:space="preserve">Hvis I skal lave en </w:t>
      </w:r>
      <w:r w:rsidR="00516BB7" w:rsidRPr="008B2C3F">
        <w:rPr>
          <w:rFonts w:ascii="Fighter" w:hAnsi="Fighter" w:cs="Arial"/>
          <w:bCs w:val="0"/>
          <w:color w:val="000000" w:themeColor="text1"/>
          <w:sz w:val="24"/>
          <w:szCs w:val="24"/>
        </w:rPr>
        <w:t>skyggestand</w:t>
      </w:r>
      <w:r w:rsidR="00B3101E" w:rsidRPr="008B2C3F">
        <w:rPr>
          <w:rFonts w:ascii="Fighter" w:hAnsi="Fighter" w:cs="Arial"/>
          <w:bCs w:val="0"/>
          <w:color w:val="000000" w:themeColor="text1"/>
          <w:sz w:val="24"/>
          <w:szCs w:val="24"/>
        </w:rPr>
        <w:t xml:space="preserve"> til et større arrangement</w:t>
      </w:r>
      <w:r w:rsidR="00D75009" w:rsidRPr="008B2C3F">
        <w:rPr>
          <w:rFonts w:ascii="Fighter" w:hAnsi="Fighter" w:cs="Arial"/>
          <w:bCs w:val="0"/>
          <w:color w:val="000000" w:themeColor="text1"/>
          <w:sz w:val="24"/>
          <w:szCs w:val="24"/>
        </w:rPr>
        <w:t>,</w:t>
      </w:r>
      <w:r w:rsidR="00B3101E" w:rsidRPr="008B2C3F">
        <w:rPr>
          <w:rFonts w:ascii="Fighter" w:hAnsi="Fighter" w:cs="Arial"/>
          <w:bCs w:val="0"/>
          <w:color w:val="000000" w:themeColor="text1"/>
          <w:sz w:val="24"/>
          <w:szCs w:val="24"/>
        </w:rPr>
        <w:t xml:space="preserve"> </w:t>
      </w:r>
      <w:r w:rsidR="00B03F9D" w:rsidRPr="008B2C3F">
        <w:rPr>
          <w:rFonts w:ascii="Fighter" w:hAnsi="Fighter" w:cs="Arial"/>
          <w:bCs w:val="0"/>
          <w:color w:val="000000" w:themeColor="text1"/>
          <w:sz w:val="24"/>
          <w:szCs w:val="24"/>
        </w:rPr>
        <w:t>eller over flere dage</w:t>
      </w:r>
      <w:r w:rsidR="000853B9" w:rsidRPr="008B2C3F">
        <w:rPr>
          <w:rFonts w:ascii="Fighter" w:hAnsi="Fighter" w:cs="Arial"/>
          <w:bCs w:val="0"/>
          <w:color w:val="000000" w:themeColor="text1"/>
          <w:sz w:val="24"/>
          <w:szCs w:val="24"/>
        </w:rPr>
        <w:t>,</w:t>
      </w:r>
      <w:r w:rsidR="00B03F9D" w:rsidRPr="008B2C3F">
        <w:rPr>
          <w:rFonts w:ascii="Fighter" w:hAnsi="Fighter" w:cs="Arial"/>
          <w:bCs w:val="0"/>
          <w:color w:val="000000" w:themeColor="text1"/>
          <w:sz w:val="24"/>
          <w:szCs w:val="24"/>
        </w:rPr>
        <w:t xml:space="preserve"> </w:t>
      </w:r>
      <w:r w:rsidR="00B3101E" w:rsidRPr="008B2C3F">
        <w:rPr>
          <w:rFonts w:ascii="Fighter" w:hAnsi="Fighter" w:cs="Arial"/>
          <w:bCs w:val="0"/>
          <w:color w:val="000000" w:themeColor="text1"/>
          <w:sz w:val="24"/>
          <w:szCs w:val="24"/>
        </w:rPr>
        <w:t>kan det være en idé at udvide med ekstra materialer. I kan se mulighederne herunder.</w:t>
      </w:r>
      <w:bookmarkEnd w:id="27"/>
      <w:r w:rsidR="00B3101E" w:rsidRPr="008B2C3F">
        <w:rPr>
          <w:rFonts w:ascii="Fighter" w:hAnsi="Fighter" w:cs="Arial"/>
          <w:bCs w:val="0"/>
          <w:color w:val="000000" w:themeColor="text1"/>
          <w:sz w:val="24"/>
          <w:szCs w:val="24"/>
        </w:rPr>
        <w:t xml:space="preserve"> </w:t>
      </w:r>
      <w:r w:rsidR="005C3753" w:rsidRPr="008B2C3F">
        <w:rPr>
          <w:rFonts w:ascii="Fighter" w:hAnsi="Fighter" w:cs="Arial"/>
          <w:bCs w:val="0"/>
          <w:color w:val="000000" w:themeColor="text1"/>
          <w:sz w:val="24"/>
          <w:szCs w:val="24"/>
        </w:rPr>
        <w:br/>
      </w:r>
    </w:p>
    <w:p w14:paraId="1C523371" w14:textId="284F93B7" w:rsidR="00551501" w:rsidRDefault="000853B9" w:rsidP="004B319D">
      <w:pPr>
        <w:rPr>
          <w:rFonts w:ascii="Fighter" w:hAnsi="Fighter" w:cs="Arial"/>
        </w:rPr>
      </w:pPr>
      <w:r w:rsidRPr="00F06C2A">
        <w:rPr>
          <w:rFonts w:ascii="Fighter" w:hAnsi="Fighter" w:cs="Arial"/>
        </w:rPr>
        <w:t>Lån af visse materialer</w:t>
      </w:r>
      <w:r w:rsidR="00B3101E" w:rsidRPr="00F06C2A">
        <w:rPr>
          <w:rFonts w:ascii="Fighter" w:hAnsi="Fighter" w:cs="Arial"/>
        </w:rPr>
        <w:t xml:space="preserve"> kræver, at I giver et estimat på, hvor mange </w:t>
      </w:r>
      <w:r w:rsidR="00A44030" w:rsidRPr="00F06C2A">
        <w:rPr>
          <w:rFonts w:ascii="Fighter" w:hAnsi="Fighter" w:cs="Arial"/>
        </w:rPr>
        <w:t>besøgende</w:t>
      </w:r>
      <w:r w:rsidR="00B3101E" w:rsidRPr="00F06C2A">
        <w:rPr>
          <w:rFonts w:ascii="Fighter" w:hAnsi="Fighter" w:cs="Arial"/>
        </w:rPr>
        <w:t xml:space="preserve"> I regner med at komme i kontakt</w:t>
      </w:r>
      <w:r w:rsidR="00E82074" w:rsidRPr="00F06C2A">
        <w:rPr>
          <w:rFonts w:ascii="Fighter" w:hAnsi="Fighter" w:cs="Arial"/>
        </w:rPr>
        <w:t xml:space="preserve"> med, samt hvor mange der vil se </w:t>
      </w:r>
      <w:r w:rsidR="00B3101E" w:rsidRPr="00F06C2A">
        <w:rPr>
          <w:rFonts w:ascii="Fighter" w:hAnsi="Fighter" w:cs="Arial"/>
        </w:rPr>
        <w:t xml:space="preserve">jeres stand. </w:t>
      </w:r>
    </w:p>
    <w:p w14:paraId="0FE2A528" w14:textId="729D6D34" w:rsidR="005E78F5" w:rsidRDefault="005E78F5" w:rsidP="004B319D">
      <w:pPr>
        <w:rPr>
          <w:rFonts w:ascii="Fighter" w:hAnsi="Fighter" w:cs="Arial"/>
        </w:rPr>
      </w:pPr>
    </w:p>
    <w:p w14:paraId="1C735350" w14:textId="42E0EDDE" w:rsidR="005E78F5" w:rsidRDefault="005E78F5" w:rsidP="004B319D">
      <w:pPr>
        <w:rPr>
          <w:rFonts w:ascii="Fighter" w:hAnsi="Fighter" w:cs="Arial"/>
        </w:rPr>
      </w:pPr>
    </w:p>
    <w:p w14:paraId="4A123D2F" w14:textId="6914A281" w:rsidR="005E78F5" w:rsidRDefault="005E78F5" w:rsidP="004B319D">
      <w:pPr>
        <w:rPr>
          <w:rFonts w:ascii="Fighter" w:hAnsi="Fighter" w:cs="Arial"/>
        </w:rPr>
      </w:pPr>
    </w:p>
    <w:p w14:paraId="58A7E9B8" w14:textId="68BDFA85" w:rsidR="005E78F5" w:rsidRDefault="005E78F5" w:rsidP="004B319D">
      <w:pPr>
        <w:rPr>
          <w:rFonts w:ascii="Fighter" w:hAnsi="Fighter" w:cs="Arial"/>
        </w:rPr>
      </w:pPr>
    </w:p>
    <w:p w14:paraId="5B40BCC5" w14:textId="77777777" w:rsidR="006436E0" w:rsidRDefault="006436E0" w:rsidP="004B319D">
      <w:pPr>
        <w:rPr>
          <w:rFonts w:ascii="Fighter" w:hAnsi="Fighter" w:cs="Arial"/>
        </w:rPr>
      </w:pPr>
    </w:p>
    <w:p w14:paraId="2C137409" w14:textId="77777777" w:rsidR="005E78F5" w:rsidRPr="00F06C2A" w:rsidRDefault="005E78F5" w:rsidP="004B319D">
      <w:pPr>
        <w:rPr>
          <w:rFonts w:ascii="Fighter" w:hAnsi="Fighter" w:cs="Arial"/>
        </w:rPr>
      </w:pPr>
    </w:p>
    <w:p w14:paraId="26F3E7DE" w14:textId="77777777" w:rsidR="00A70000" w:rsidRDefault="00A70000" w:rsidP="00344931">
      <w:pPr>
        <w:pStyle w:val="Overskrift4"/>
        <w:rPr>
          <w:rFonts w:ascii="Fighter" w:hAnsi="Fighter"/>
          <w:color w:val="auto"/>
          <w:sz w:val="24"/>
        </w:rPr>
      </w:pPr>
    </w:p>
    <w:p w14:paraId="2B0D18CE" w14:textId="465BC054" w:rsidR="005F583D" w:rsidRDefault="00B3101E" w:rsidP="00344931">
      <w:pPr>
        <w:pStyle w:val="Overskrift4"/>
        <w:rPr>
          <w:rFonts w:ascii="Fighter" w:hAnsi="Fighter"/>
          <w:color w:val="auto"/>
          <w:sz w:val="24"/>
        </w:rPr>
      </w:pPr>
      <w:r w:rsidRPr="00F06C2A">
        <w:rPr>
          <w:rFonts w:ascii="Fighter" w:hAnsi="Fighter"/>
          <w:color w:val="auto"/>
          <w:sz w:val="24"/>
        </w:rPr>
        <w:lastRenderedPageBreak/>
        <w:t>I</w:t>
      </w:r>
      <w:r w:rsidR="005F583D" w:rsidRPr="00F06C2A">
        <w:rPr>
          <w:rFonts w:ascii="Fighter" w:hAnsi="Fighter"/>
          <w:color w:val="auto"/>
          <w:sz w:val="24"/>
        </w:rPr>
        <w:t xml:space="preserve"> kan bestille følgende</w:t>
      </w:r>
      <w:r w:rsidR="00715C14" w:rsidRPr="00F06C2A">
        <w:rPr>
          <w:rFonts w:ascii="Fighter" w:hAnsi="Fighter"/>
          <w:color w:val="auto"/>
          <w:sz w:val="24"/>
        </w:rPr>
        <w:t xml:space="preserve"> materialer til udlån</w:t>
      </w:r>
      <w:r w:rsidR="005F583D" w:rsidRPr="00F06C2A">
        <w:rPr>
          <w:rFonts w:ascii="Fighter" w:hAnsi="Fighter"/>
          <w:color w:val="auto"/>
          <w:sz w:val="24"/>
        </w:rPr>
        <w:t>:</w:t>
      </w:r>
    </w:p>
    <w:p w14:paraId="5272FD98" w14:textId="453C457B" w:rsidR="00F85F2C" w:rsidRPr="00F85F2C" w:rsidRDefault="00F85F2C" w:rsidP="00F85F2C"/>
    <w:p w14:paraId="307D6237" w14:textId="1002D7E0" w:rsidR="005F583D" w:rsidRPr="00F06C2A" w:rsidRDefault="005F583D" w:rsidP="00344931">
      <w:pPr>
        <w:pStyle w:val="Listeafsnit"/>
        <w:ind w:left="0"/>
        <w:rPr>
          <w:rFonts w:ascii="Fighter" w:hAnsi="Fighter"/>
        </w:rPr>
      </w:pPr>
    </w:p>
    <w:p w14:paraId="552DA77A" w14:textId="5FD73A10" w:rsidR="002362F8" w:rsidRPr="00F06C2A" w:rsidRDefault="002D3058" w:rsidP="002362F8">
      <w:pPr>
        <w:spacing w:line="240" w:lineRule="auto"/>
        <w:ind w:left="2410"/>
        <w:rPr>
          <w:rFonts w:ascii="Fighter" w:hAnsi="Fighter"/>
          <w:sz w:val="16"/>
          <w:szCs w:val="16"/>
        </w:rPr>
      </w:pPr>
      <w:r>
        <w:rPr>
          <w:rFonts w:ascii="Fighter" w:hAnsi="Fighter"/>
          <w:noProof/>
        </w:rPr>
        <w:drawing>
          <wp:anchor distT="0" distB="0" distL="114300" distR="114300" simplePos="0" relativeHeight="251731968" behindDoc="1" locked="0" layoutInCell="1" allowOverlap="1" wp14:anchorId="641C9862" wp14:editId="79E3E807">
            <wp:simplePos x="0" y="0"/>
            <wp:positionH relativeFrom="column">
              <wp:posOffset>56575</wp:posOffset>
            </wp:positionH>
            <wp:positionV relativeFrom="paragraph">
              <wp:posOffset>74631</wp:posOffset>
            </wp:positionV>
            <wp:extent cx="1172845" cy="1172845"/>
            <wp:effectExtent l="0" t="0" r="8255" b="8255"/>
            <wp:wrapTight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ight>
            <wp:docPr id="1958800209" name="Billede 2" descr="Et billede, der indeholder hjul, dæk, transport, køre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00209" name="Billede 2" descr="Et billede, der indeholder hjul, dæk, transport, køretøj&#10;&#10;Automatisk generere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83D" w:rsidRPr="00F06C2A">
        <w:rPr>
          <w:rFonts w:ascii="Fighter" w:hAnsi="Fighter"/>
          <w:b/>
        </w:rPr>
        <w:t xml:space="preserve">Solcykel: </w:t>
      </w:r>
      <w:r w:rsidR="00C576E7" w:rsidRPr="00F06C2A">
        <w:rPr>
          <w:rFonts w:ascii="Fighter" w:hAnsi="Fighter"/>
        </w:rPr>
        <w:t xml:space="preserve">En </w:t>
      </w:r>
      <w:r w:rsidR="001B056B" w:rsidRPr="00F06C2A">
        <w:rPr>
          <w:rFonts w:ascii="Fighter" w:hAnsi="Fighter"/>
        </w:rPr>
        <w:t xml:space="preserve">gul </w:t>
      </w:r>
      <w:r w:rsidR="00C576E7" w:rsidRPr="00F06C2A">
        <w:rPr>
          <w:rFonts w:ascii="Fighter" w:hAnsi="Fighter"/>
        </w:rPr>
        <w:t>ombygget ladcykel med S</w:t>
      </w:r>
      <w:r w:rsidR="005F583D" w:rsidRPr="00F06C2A">
        <w:rPr>
          <w:rFonts w:ascii="Fighter" w:hAnsi="Fighter"/>
        </w:rPr>
        <w:t>olkampagnens</w:t>
      </w:r>
      <w:r w:rsidR="002362F8" w:rsidRPr="00F06C2A">
        <w:rPr>
          <w:rFonts w:ascii="Fighter" w:hAnsi="Fighter"/>
        </w:rPr>
        <w:t xml:space="preserve"> logo</w:t>
      </w:r>
      <w:r w:rsidR="00C646A1">
        <w:rPr>
          <w:rFonts w:ascii="Fighter" w:hAnsi="Fighter"/>
        </w:rPr>
        <w:t xml:space="preserve">. </w:t>
      </w:r>
    </w:p>
    <w:p w14:paraId="537EE8CF" w14:textId="775EF8DC" w:rsidR="00E82074" w:rsidRPr="00F06C2A" w:rsidRDefault="005F583D" w:rsidP="002362F8">
      <w:pPr>
        <w:spacing w:line="240" w:lineRule="auto"/>
        <w:ind w:left="2410"/>
        <w:rPr>
          <w:rFonts w:ascii="Fighter" w:hAnsi="Fighter"/>
          <w:sz w:val="16"/>
          <w:szCs w:val="16"/>
        </w:rPr>
      </w:pPr>
      <w:r w:rsidRPr="00F06C2A">
        <w:rPr>
          <w:rFonts w:ascii="Fighter" w:hAnsi="Fighter"/>
        </w:rPr>
        <w:t>Der er en udgift forbundet med forsendelse af solcyklen</w:t>
      </w:r>
      <w:r w:rsidR="00156C4F" w:rsidRPr="00F06C2A">
        <w:rPr>
          <w:rFonts w:ascii="Fighter" w:hAnsi="Fighter"/>
        </w:rPr>
        <w:t>,</w:t>
      </w:r>
      <w:r w:rsidRPr="00F06C2A">
        <w:rPr>
          <w:rFonts w:ascii="Fighter" w:hAnsi="Fighter"/>
        </w:rPr>
        <w:t xml:space="preserve"> og derfor </w:t>
      </w:r>
      <w:r w:rsidR="00156C4F" w:rsidRPr="00F06C2A">
        <w:rPr>
          <w:rFonts w:ascii="Fighter" w:hAnsi="Fighter"/>
        </w:rPr>
        <w:t>har</w:t>
      </w:r>
      <w:r w:rsidRPr="00F06C2A">
        <w:rPr>
          <w:rFonts w:ascii="Fighter" w:hAnsi="Fighter"/>
        </w:rPr>
        <w:t xml:space="preserve"> vi opstille</w:t>
      </w:r>
      <w:r w:rsidR="00156C4F" w:rsidRPr="00F06C2A">
        <w:rPr>
          <w:rFonts w:ascii="Fighter" w:hAnsi="Fighter"/>
        </w:rPr>
        <w:t>t</w:t>
      </w:r>
      <w:r w:rsidRPr="00F06C2A">
        <w:rPr>
          <w:rFonts w:ascii="Fighter" w:hAnsi="Fighter"/>
        </w:rPr>
        <w:t xml:space="preserve"> nogle kriterier for lån: </w:t>
      </w:r>
      <w:r w:rsidR="00E82074" w:rsidRPr="00F06C2A">
        <w:rPr>
          <w:rFonts w:ascii="Fighter" w:hAnsi="Fighter"/>
        </w:rPr>
        <w:t>1.</w:t>
      </w:r>
      <w:r w:rsidR="00157325">
        <w:rPr>
          <w:rFonts w:ascii="Fighter" w:hAnsi="Fighter"/>
        </w:rPr>
        <w:t>)</w:t>
      </w:r>
      <w:r w:rsidR="00E82074" w:rsidRPr="00F06C2A">
        <w:rPr>
          <w:rFonts w:ascii="Fighter" w:hAnsi="Fighter"/>
        </w:rPr>
        <w:t xml:space="preserve"> Målgruppen er børnefamilier. 2.</w:t>
      </w:r>
      <w:r w:rsidR="00157325">
        <w:rPr>
          <w:rFonts w:ascii="Fighter" w:hAnsi="Fighter"/>
        </w:rPr>
        <w:t>)</w:t>
      </w:r>
      <w:r w:rsidR="00E82074" w:rsidRPr="00F06C2A">
        <w:rPr>
          <w:rFonts w:ascii="Fighter" w:hAnsi="Fighter"/>
        </w:rPr>
        <w:t xml:space="preserve"> D</w:t>
      </w:r>
      <w:r w:rsidRPr="00F06C2A">
        <w:rPr>
          <w:rFonts w:ascii="Fighter" w:hAnsi="Fighter"/>
        </w:rPr>
        <w:t>er forventes personlig kontakt</w:t>
      </w:r>
      <w:r w:rsidR="00E82074" w:rsidRPr="00F06C2A">
        <w:rPr>
          <w:rFonts w:ascii="Fighter" w:hAnsi="Fighter"/>
        </w:rPr>
        <w:t xml:space="preserve"> med mindst 50 borgere pr. dag. 3.</w:t>
      </w:r>
      <w:r w:rsidR="00157325">
        <w:rPr>
          <w:rFonts w:ascii="Fighter" w:hAnsi="Fighter"/>
        </w:rPr>
        <w:t>)</w:t>
      </w:r>
      <w:r w:rsidR="00E82074" w:rsidRPr="00F06C2A">
        <w:rPr>
          <w:rFonts w:ascii="Fighter" w:hAnsi="Fighter"/>
        </w:rPr>
        <w:t xml:space="preserve"> S</w:t>
      </w:r>
      <w:r w:rsidRPr="00F06C2A">
        <w:rPr>
          <w:rFonts w:ascii="Fighter" w:hAnsi="Fighter"/>
        </w:rPr>
        <w:t>tanden forventes at blive set</w:t>
      </w:r>
      <w:r w:rsidR="00E13FD0" w:rsidRPr="00F06C2A">
        <w:rPr>
          <w:rFonts w:ascii="Fighter" w:hAnsi="Fighter"/>
        </w:rPr>
        <w:t xml:space="preserve"> af mindst 200 borgere pr. dag. </w:t>
      </w:r>
    </w:p>
    <w:p w14:paraId="46B61FD8" w14:textId="5F8F8C68" w:rsidR="005F583D" w:rsidRDefault="00E13FD0" w:rsidP="00E82074">
      <w:pPr>
        <w:spacing w:line="240" w:lineRule="auto"/>
        <w:ind w:left="2410"/>
        <w:rPr>
          <w:rFonts w:ascii="Fighter" w:hAnsi="Fighter"/>
        </w:rPr>
      </w:pPr>
      <w:r w:rsidRPr="00F06C2A">
        <w:rPr>
          <w:rFonts w:ascii="Fighter" w:hAnsi="Fighter"/>
        </w:rPr>
        <w:t>A</w:t>
      </w:r>
      <w:r w:rsidR="005F583D" w:rsidRPr="00F06C2A">
        <w:rPr>
          <w:rFonts w:ascii="Fighter" w:hAnsi="Fighter"/>
        </w:rPr>
        <w:t>ll</w:t>
      </w:r>
      <w:r w:rsidRPr="00F06C2A">
        <w:rPr>
          <w:rFonts w:ascii="Fighter" w:hAnsi="Fighter"/>
        </w:rPr>
        <w:t>e kriterierne skal være opfyldt</w:t>
      </w:r>
      <w:r w:rsidR="00FE5F5F" w:rsidRPr="00F06C2A">
        <w:rPr>
          <w:rFonts w:ascii="Fighter" w:hAnsi="Fighter"/>
        </w:rPr>
        <w:t xml:space="preserve"> for at kunne låne cyklen</w:t>
      </w:r>
      <w:r w:rsidRPr="00F06C2A">
        <w:rPr>
          <w:rFonts w:ascii="Fighter" w:hAnsi="Fighter"/>
        </w:rPr>
        <w:t>.</w:t>
      </w:r>
    </w:p>
    <w:p w14:paraId="53F088B8" w14:textId="210A4E05" w:rsidR="005F583D" w:rsidRPr="00F06C2A" w:rsidRDefault="002D3058" w:rsidP="00B52D5F">
      <w:pPr>
        <w:pStyle w:val="Listeafsnit"/>
        <w:spacing w:line="276" w:lineRule="auto"/>
        <w:ind w:left="2410"/>
        <w:rPr>
          <w:rFonts w:ascii="Fighter" w:hAnsi="Fighter"/>
          <w:sz w:val="22"/>
          <w:szCs w:val="22"/>
        </w:rPr>
      </w:pPr>
      <w:r>
        <w:rPr>
          <w:rFonts w:ascii="Fighter" w:hAnsi="Fighter"/>
          <w:noProof/>
        </w:rPr>
        <w:drawing>
          <wp:anchor distT="0" distB="0" distL="114300" distR="114300" simplePos="0" relativeHeight="251732992" behindDoc="1" locked="0" layoutInCell="1" allowOverlap="1" wp14:anchorId="4450A980" wp14:editId="37495ABE">
            <wp:simplePos x="0" y="0"/>
            <wp:positionH relativeFrom="column">
              <wp:posOffset>99695</wp:posOffset>
            </wp:positionH>
            <wp:positionV relativeFrom="paragraph">
              <wp:posOffset>123190</wp:posOffset>
            </wp:positionV>
            <wp:extent cx="1127125" cy="1127125"/>
            <wp:effectExtent l="0" t="0" r="0" b="0"/>
            <wp:wrapTight wrapText="bothSides">
              <wp:wrapPolygon edited="0">
                <wp:start x="0" y="0"/>
                <wp:lineTo x="0" y="21174"/>
                <wp:lineTo x="21174" y="21174"/>
                <wp:lineTo x="21174" y="0"/>
                <wp:lineTo x="0" y="0"/>
              </wp:wrapPolygon>
            </wp:wrapTight>
            <wp:docPr id="1198875129" name="Billede 3" descr="Et billede, der indeholder jord, tekst, flag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75129" name="Billede 3" descr="Et billede, der indeholder jord, tekst, flag, udendørs&#10;&#10;Automatisk genereret beskrivels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9E039" w14:textId="7011F938" w:rsidR="005F583D" w:rsidRPr="00F06C2A" w:rsidRDefault="005F583D" w:rsidP="00B52D5F">
      <w:pPr>
        <w:ind w:left="2410"/>
        <w:rPr>
          <w:rFonts w:ascii="Fighter" w:hAnsi="Fighter"/>
        </w:rPr>
      </w:pPr>
      <w:proofErr w:type="spellStart"/>
      <w:r w:rsidRPr="00F06C2A">
        <w:rPr>
          <w:rFonts w:ascii="Fighter" w:hAnsi="Fighter"/>
          <w:b/>
        </w:rPr>
        <w:t>Beachflag</w:t>
      </w:r>
      <w:proofErr w:type="spellEnd"/>
      <w:r w:rsidRPr="00F06C2A">
        <w:rPr>
          <w:rFonts w:ascii="Fighter" w:hAnsi="Fighter"/>
          <w:b/>
        </w:rPr>
        <w:t>:</w:t>
      </w:r>
      <w:r w:rsidR="005A0C43" w:rsidRPr="00F06C2A">
        <w:rPr>
          <w:rFonts w:ascii="Fighter" w:hAnsi="Fighter"/>
        </w:rPr>
        <w:t xml:space="preserve"> M</w:t>
      </w:r>
      <w:r w:rsidR="00C576E7" w:rsidRPr="00F06C2A">
        <w:rPr>
          <w:rFonts w:ascii="Fighter" w:hAnsi="Fighter"/>
        </w:rPr>
        <w:t xml:space="preserve">ed </w:t>
      </w:r>
      <w:proofErr w:type="spellStart"/>
      <w:r w:rsidR="00C576E7" w:rsidRPr="00F06C2A">
        <w:rPr>
          <w:rFonts w:ascii="Fighter" w:hAnsi="Fighter"/>
        </w:rPr>
        <w:t>S</w:t>
      </w:r>
      <w:r w:rsidR="001B056B" w:rsidRPr="00F06C2A">
        <w:rPr>
          <w:rFonts w:ascii="Fighter" w:hAnsi="Fighter"/>
        </w:rPr>
        <w:t>olkampagnens</w:t>
      </w:r>
      <w:proofErr w:type="spellEnd"/>
      <w:r w:rsidR="001B056B" w:rsidRPr="00F06C2A">
        <w:rPr>
          <w:rFonts w:ascii="Fighter" w:hAnsi="Fighter"/>
        </w:rPr>
        <w:t xml:space="preserve"> 3 solråd</w:t>
      </w:r>
      <w:r w:rsidR="00E82074" w:rsidRPr="00F06C2A">
        <w:rPr>
          <w:rFonts w:ascii="Fighter" w:hAnsi="Fighter"/>
        </w:rPr>
        <w:t xml:space="preserve">. Giver god synlighed og </w:t>
      </w:r>
      <w:r w:rsidRPr="00F06C2A">
        <w:rPr>
          <w:rFonts w:ascii="Fighter" w:hAnsi="Fighter"/>
        </w:rPr>
        <w:t xml:space="preserve">er lette at transportere og sætte op. De findes i to </w:t>
      </w:r>
      <w:r w:rsidR="00ED493E">
        <w:rPr>
          <w:rFonts w:ascii="Fighter" w:hAnsi="Fighter"/>
        </w:rPr>
        <w:t>farver</w:t>
      </w:r>
      <w:r w:rsidRPr="00F06C2A">
        <w:rPr>
          <w:rFonts w:ascii="Fighter" w:hAnsi="Fighter"/>
        </w:rPr>
        <w:t xml:space="preserve">: </w:t>
      </w:r>
      <w:r w:rsidR="00ED493E">
        <w:rPr>
          <w:rFonts w:ascii="Fighter" w:hAnsi="Fighter"/>
        </w:rPr>
        <w:t>gul og lyseblå, og er mellem 2,5-3,5 m. høje.</w:t>
      </w:r>
      <w:r w:rsidR="00E82074" w:rsidRPr="00F06C2A">
        <w:rPr>
          <w:rFonts w:ascii="Fighter" w:hAnsi="Fighter"/>
        </w:rPr>
        <w:t xml:space="preserve"> Bestil jordspyd,</w:t>
      </w:r>
      <w:r w:rsidRPr="00F06C2A">
        <w:rPr>
          <w:rFonts w:ascii="Fighter" w:hAnsi="Fighter"/>
        </w:rPr>
        <w:t xml:space="preserve"> hvis flagene skal stå udendørs i jord (</w:t>
      </w:r>
      <w:r w:rsidR="00757761" w:rsidRPr="00F06C2A">
        <w:rPr>
          <w:rFonts w:ascii="Fighter" w:hAnsi="Fighter"/>
        </w:rPr>
        <w:t xml:space="preserve">så </w:t>
      </w:r>
      <w:r w:rsidRPr="00F06C2A">
        <w:rPr>
          <w:rFonts w:ascii="Fighter" w:hAnsi="Fighter"/>
        </w:rPr>
        <w:t>står</w:t>
      </w:r>
      <w:r w:rsidR="00757761" w:rsidRPr="00F06C2A">
        <w:rPr>
          <w:rFonts w:ascii="Fighter" w:hAnsi="Fighter"/>
        </w:rPr>
        <w:t xml:space="preserve"> de</w:t>
      </w:r>
      <w:r w:rsidRPr="00F06C2A">
        <w:rPr>
          <w:rFonts w:ascii="Fighter" w:hAnsi="Fighter"/>
        </w:rPr>
        <w:t xml:space="preserve"> bedst fast) eller metalfødder, hvis de skal stå indendørs.</w:t>
      </w:r>
    </w:p>
    <w:p w14:paraId="5EA41F6E" w14:textId="599295D3" w:rsidR="003A12E9" w:rsidRPr="00F06C2A" w:rsidRDefault="003A12E9" w:rsidP="00B52D5F">
      <w:pPr>
        <w:pStyle w:val="Listeafsnit"/>
        <w:spacing w:line="276" w:lineRule="auto"/>
        <w:ind w:left="2410"/>
        <w:rPr>
          <w:rFonts w:ascii="Fighter" w:hAnsi="Fighter"/>
          <w:sz w:val="22"/>
          <w:szCs w:val="22"/>
        </w:rPr>
      </w:pPr>
    </w:p>
    <w:p w14:paraId="4455E85F" w14:textId="678AA913" w:rsidR="005F583D" w:rsidRPr="00F06C2A" w:rsidRDefault="003A12E9" w:rsidP="00F06C2A">
      <w:pPr>
        <w:pStyle w:val="Listeafsnit"/>
        <w:spacing w:line="276" w:lineRule="auto"/>
        <w:ind w:left="2410"/>
        <w:rPr>
          <w:rFonts w:ascii="Fighter" w:hAnsi="Fighter"/>
          <w:b/>
          <w:sz w:val="22"/>
          <w:szCs w:val="22"/>
        </w:rPr>
      </w:pPr>
      <w:r>
        <w:rPr>
          <w:rFonts w:ascii="Fighter" w:hAnsi="Fighter"/>
          <w:noProof/>
        </w:rPr>
        <w:drawing>
          <wp:anchor distT="0" distB="0" distL="114300" distR="114300" simplePos="0" relativeHeight="251734016" behindDoc="1" locked="0" layoutInCell="1" allowOverlap="1" wp14:anchorId="059D2581" wp14:editId="09312011">
            <wp:simplePos x="0" y="0"/>
            <wp:positionH relativeFrom="column">
              <wp:posOffset>-64135</wp:posOffset>
            </wp:positionH>
            <wp:positionV relativeFrom="paragraph">
              <wp:posOffset>60960</wp:posOffset>
            </wp:positionV>
            <wp:extent cx="128524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512464017" name="Billede 5" descr="Et billede, der indeholder paraply, accessories/tilbehør, indendørs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64017" name="Billede 5" descr="Et billede, der indeholder paraply, accessories/tilbehør, indendørs, loft&#10;&#10;Automatisk genereret beskrivels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83D" w:rsidRPr="00F06C2A">
        <w:rPr>
          <w:rFonts w:ascii="Fighter" w:hAnsi="Fighter"/>
          <w:b/>
          <w:sz w:val="22"/>
          <w:szCs w:val="22"/>
        </w:rPr>
        <w:t>Sol</w:t>
      </w:r>
      <w:r w:rsidR="006547B4" w:rsidRPr="00F06C2A">
        <w:rPr>
          <w:rFonts w:ascii="Fighter" w:hAnsi="Fighter"/>
          <w:b/>
          <w:sz w:val="22"/>
          <w:szCs w:val="22"/>
        </w:rPr>
        <w:t>parasol</w:t>
      </w:r>
      <w:r w:rsidR="005F583D" w:rsidRPr="00F06C2A">
        <w:rPr>
          <w:rFonts w:ascii="Fighter" w:hAnsi="Fighter"/>
          <w:b/>
          <w:sz w:val="22"/>
          <w:szCs w:val="22"/>
        </w:rPr>
        <w:t xml:space="preserve">: </w:t>
      </w:r>
      <w:r w:rsidR="005F583D" w:rsidRPr="00F06C2A">
        <w:rPr>
          <w:rStyle w:val="Strk"/>
          <w:rFonts w:ascii="Fighter" w:hAnsi="Fighter"/>
          <w:b w:val="0"/>
          <w:bCs/>
          <w:color w:val="auto"/>
          <w:szCs w:val="22"/>
        </w:rPr>
        <w:t>Giver skygge og god synlighed.</w:t>
      </w:r>
      <w:r w:rsidR="001B056B" w:rsidRPr="00F06C2A">
        <w:rPr>
          <w:rFonts w:ascii="Fighter" w:hAnsi="Fighter"/>
          <w:sz w:val="22"/>
          <w:szCs w:val="22"/>
        </w:rPr>
        <w:t xml:space="preserve"> Til parasollen skal der bestilles en parasolfod</w:t>
      </w:r>
      <w:r w:rsidR="006547B4" w:rsidRPr="00F06C2A">
        <w:rPr>
          <w:rFonts w:ascii="Fighter" w:hAnsi="Fighter"/>
          <w:sz w:val="22"/>
          <w:szCs w:val="22"/>
        </w:rPr>
        <w:t xml:space="preserve"> eller et jordspyd</w:t>
      </w:r>
      <w:r w:rsidR="001B056B" w:rsidRPr="00F06C2A">
        <w:rPr>
          <w:rFonts w:ascii="Fighter" w:hAnsi="Fighter"/>
          <w:sz w:val="22"/>
          <w:szCs w:val="22"/>
        </w:rPr>
        <w:t xml:space="preserve">. </w:t>
      </w:r>
    </w:p>
    <w:p w14:paraId="2EC04F37" w14:textId="4D78AFE4" w:rsidR="00452947" w:rsidRPr="00F06C2A" w:rsidRDefault="00452947" w:rsidP="00452947">
      <w:pPr>
        <w:rPr>
          <w:rFonts w:ascii="Fighter" w:hAnsi="Fighter"/>
          <w:b/>
          <w:color w:val="auto"/>
          <w:lang w:eastAsia="da-DK"/>
        </w:rPr>
      </w:pPr>
    </w:p>
    <w:p w14:paraId="22ABCE7E" w14:textId="77777777" w:rsidR="00E82074" w:rsidRPr="00F06C2A" w:rsidRDefault="00E82074" w:rsidP="00B30FE2">
      <w:pPr>
        <w:rPr>
          <w:rFonts w:ascii="Fighter" w:hAnsi="Fighter"/>
          <w:b/>
        </w:rPr>
      </w:pPr>
    </w:p>
    <w:p w14:paraId="341D85A0" w14:textId="77777777" w:rsidR="00F06C2A" w:rsidRDefault="00F06C2A" w:rsidP="00B30FE2">
      <w:pPr>
        <w:rPr>
          <w:rFonts w:ascii="Fighter" w:hAnsi="Fighter"/>
          <w:b/>
        </w:rPr>
      </w:pPr>
    </w:p>
    <w:p w14:paraId="313404E2" w14:textId="77777777" w:rsidR="002D3058" w:rsidRDefault="002D3058" w:rsidP="00E61D0D">
      <w:pPr>
        <w:pStyle w:val="Listeafsnit"/>
        <w:spacing w:line="276" w:lineRule="auto"/>
        <w:ind w:left="2410"/>
        <w:rPr>
          <w:rFonts w:ascii="Fighter" w:hAnsi="Fighter"/>
          <w:b/>
          <w:sz w:val="22"/>
          <w:szCs w:val="22"/>
        </w:rPr>
      </w:pPr>
    </w:p>
    <w:p w14:paraId="6D38C414" w14:textId="3CDDA4BE" w:rsidR="002D3058" w:rsidRDefault="002D3058" w:rsidP="00E61D0D">
      <w:pPr>
        <w:pStyle w:val="Listeafsnit"/>
        <w:spacing w:line="276" w:lineRule="auto"/>
        <w:ind w:left="2410"/>
        <w:rPr>
          <w:rFonts w:ascii="Fighter" w:hAnsi="Fighter"/>
          <w:b/>
          <w:sz w:val="22"/>
          <w:szCs w:val="22"/>
        </w:rPr>
      </w:pPr>
      <w:r>
        <w:rPr>
          <w:rFonts w:ascii="Fighter" w:hAnsi="Fighter"/>
          <w:noProof/>
        </w:rPr>
        <w:drawing>
          <wp:anchor distT="0" distB="0" distL="114300" distR="114300" simplePos="0" relativeHeight="251735040" behindDoc="1" locked="0" layoutInCell="1" allowOverlap="1" wp14:anchorId="4403F817" wp14:editId="4D7E10F6">
            <wp:simplePos x="0" y="0"/>
            <wp:positionH relativeFrom="column">
              <wp:posOffset>-67945</wp:posOffset>
            </wp:positionH>
            <wp:positionV relativeFrom="paragraph">
              <wp:posOffset>193040</wp:posOffset>
            </wp:positionV>
            <wp:extent cx="1293495" cy="1293495"/>
            <wp:effectExtent l="0" t="0" r="1905" b="1905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057096570" name="Billede 6" descr="Et billede, der indeholder tekst, møbel, bord, gu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96570" name="Billede 6" descr="Et billede, der indeholder tekst, møbel, bord, gul&#10;&#10;Automatisk genereret beskrivels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623A3" w14:textId="5D81099D" w:rsidR="002D3058" w:rsidRDefault="00E61D0D" w:rsidP="002D3058">
      <w:pPr>
        <w:pStyle w:val="Listeafsnit"/>
        <w:spacing w:line="276" w:lineRule="auto"/>
        <w:ind w:left="2410"/>
        <w:rPr>
          <w:rFonts w:ascii="Fighter" w:hAnsi="Fighter"/>
          <w:sz w:val="22"/>
          <w:szCs w:val="22"/>
        </w:rPr>
      </w:pPr>
      <w:r w:rsidRPr="00F06C2A">
        <w:rPr>
          <w:rFonts w:ascii="Fighter" w:hAnsi="Fighter"/>
          <w:b/>
          <w:sz w:val="22"/>
          <w:szCs w:val="22"/>
        </w:rPr>
        <w:t xml:space="preserve">Solkampagnedug: </w:t>
      </w:r>
      <w:r w:rsidRPr="00F06C2A">
        <w:rPr>
          <w:rFonts w:ascii="Fighter" w:hAnsi="Fighter"/>
          <w:sz w:val="22"/>
          <w:szCs w:val="22"/>
        </w:rPr>
        <w:t xml:space="preserve">Dugen pynter og giver flot blikfang. </w:t>
      </w:r>
      <w:r w:rsidR="002D3058">
        <w:rPr>
          <w:rFonts w:ascii="Fighter" w:hAnsi="Fighter"/>
          <w:sz w:val="22"/>
          <w:szCs w:val="22"/>
        </w:rPr>
        <w:t>Findes i både en gul og en blå udgave. Specifik farve kan ikke ønskes, den farve, som er tilgængelig, tilsendes.</w:t>
      </w:r>
    </w:p>
    <w:p w14:paraId="5837C5B9" w14:textId="77777777" w:rsidR="002D3058" w:rsidRDefault="002D3058" w:rsidP="002D3058">
      <w:pPr>
        <w:pStyle w:val="Listeafsnit"/>
        <w:spacing w:line="276" w:lineRule="auto"/>
        <w:ind w:left="2410"/>
        <w:rPr>
          <w:rFonts w:ascii="Fighter" w:hAnsi="Fighter"/>
          <w:b/>
        </w:rPr>
      </w:pPr>
    </w:p>
    <w:p w14:paraId="6A7F6A87" w14:textId="77777777" w:rsidR="002D3058" w:rsidRDefault="002D3058" w:rsidP="002D3058">
      <w:pPr>
        <w:pStyle w:val="Listeafsnit"/>
        <w:spacing w:line="276" w:lineRule="auto"/>
        <w:ind w:left="2410"/>
        <w:rPr>
          <w:rFonts w:ascii="Fighter" w:hAnsi="Fighter"/>
          <w:b/>
        </w:rPr>
      </w:pPr>
    </w:p>
    <w:p w14:paraId="42DB6062" w14:textId="77777777" w:rsidR="003A12E9" w:rsidRDefault="003A12E9" w:rsidP="002D3058">
      <w:pPr>
        <w:pStyle w:val="Listeafsnit"/>
        <w:spacing w:line="276" w:lineRule="auto"/>
        <w:ind w:left="2410"/>
        <w:rPr>
          <w:rFonts w:ascii="Fighter" w:hAnsi="Fighter"/>
          <w:b/>
        </w:rPr>
      </w:pPr>
    </w:p>
    <w:p w14:paraId="43386CEF" w14:textId="77777777" w:rsidR="003A12E9" w:rsidRDefault="003A12E9" w:rsidP="002D3058">
      <w:pPr>
        <w:pStyle w:val="Listeafsnit"/>
        <w:spacing w:line="276" w:lineRule="auto"/>
        <w:ind w:left="2410"/>
        <w:rPr>
          <w:rFonts w:ascii="Fighter" w:hAnsi="Fighter"/>
          <w:b/>
        </w:rPr>
      </w:pPr>
    </w:p>
    <w:p w14:paraId="492C172C" w14:textId="45DEBDD6" w:rsidR="00EE5861" w:rsidRPr="00CF17A0" w:rsidRDefault="003A12E9" w:rsidP="002D3058">
      <w:pPr>
        <w:ind w:left="2410"/>
        <w:rPr>
          <w:rFonts w:ascii="Fighter" w:hAnsi="Fighter"/>
          <w:b/>
          <w:sz w:val="16"/>
          <w:szCs w:val="16"/>
        </w:rPr>
      </w:pPr>
      <w:r>
        <w:rPr>
          <w:rFonts w:ascii="Fighter" w:hAnsi="Fighter"/>
          <w:b/>
          <w:noProof/>
          <w:lang w:eastAsia="da-DK"/>
        </w:rPr>
        <w:drawing>
          <wp:anchor distT="0" distB="0" distL="114300" distR="114300" simplePos="0" relativeHeight="251736064" behindDoc="1" locked="0" layoutInCell="1" allowOverlap="1" wp14:anchorId="04617523" wp14:editId="2D37562D">
            <wp:simplePos x="0" y="0"/>
            <wp:positionH relativeFrom="column">
              <wp:posOffset>-3810</wp:posOffset>
            </wp:positionH>
            <wp:positionV relativeFrom="paragraph">
              <wp:posOffset>242690</wp:posOffset>
            </wp:positionV>
            <wp:extent cx="1250315" cy="1250315"/>
            <wp:effectExtent l="0" t="0" r="6985" b="6985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1876119022" name="Billede 7" descr="Et billede, der indeholder blomst, plante, blomsterblad, gu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19022" name="Billede 7" descr="Et billede, der indeholder blomst, plante, blomsterblad, gul&#10;&#10;Automatisk genereret beskrivels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058">
        <w:rPr>
          <w:rFonts w:ascii="Fighter" w:hAnsi="Fighter"/>
          <w:b/>
        </w:rPr>
        <w:br/>
      </w:r>
      <w:r w:rsidR="00EE5861" w:rsidRPr="00F85F2C">
        <w:rPr>
          <w:rFonts w:ascii="Fighter" w:hAnsi="Fighter"/>
          <w:b/>
        </w:rPr>
        <w:t xml:space="preserve">Solsikker til pynt: </w:t>
      </w:r>
      <w:r w:rsidR="005E78F5" w:rsidRPr="00F85F2C">
        <w:rPr>
          <w:rFonts w:ascii="Fighter" w:hAnsi="Fighter"/>
        </w:rPr>
        <w:t>En zink-vase</w:t>
      </w:r>
      <w:r w:rsidR="00EE5861" w:rsidRPr="00F85F2C">
        <w:rPr>
          <w:rFonts w:ascii="Fighter" w:hAnsi="Fighter"/>
        </w:rPr>
        <w:t xml:space="preserve"> me</w:t>
      </w:r>
      <w:r w:rsidR="00E82074" w:rsidRPr="00F85F2C">
        <w:rPr>
          <w:rFonts w:ascii="Fighter" w:hAnsi="Fighter"/>
        </w:rPr>
        <w:t>d plastiksolsikker til pynt. De</w:t>
      </w:r>
      <w:r w:rsidR="00EE5861" w:rsidRPr="00F85F2C">
        <w:rPr>
          <w:rFonts w:ascii="Fighter" w:hAnsi="Fighter"/>
        </w:rPr>
        <w:t xml:space="preserve"> giver et flot blikfang </w:t>
      </w:r>
      <w:r w:rsidR="00E82074" w:rsidRPr="00F85F2C">
        <w:rPr>
          <w:rFonts w:ascii="Fighter" w:hAnsi="Fighter"/>
        </w:rPr>
        <w:t xml:space="preserve">og sætter farve på </w:t>
      </w:r>
      <w:r w:rsidR="00EE5861" w:rsidRPr="00F85F2C">
        <w:rPr>
          <w:rFonts w:ascii="Fighter" w:hAnsi="Fighter"/>
        </w:rPr>
        <w:t>standen.</w:t>
      </w:r>
      <w:r w:rsidR="00EE5861" w:rsidRPr="00F85F2C">
        <w:rPr>
          <w:rFonts w:ascii="Fighter" w:hAnsi="Fighter"/>
          <w:noProof/>
        </w:rPr>
        <w:t xml:space="preserve"> </w:t>
      </w:r>
    </w:p>
    <w:p w14:paraId="3B81C914" w14:textId="77777777" w:rsidR="00B52D5F" w:rsidRPr="00F06C2A" w:rsidRDefault="00B52D5F" w:rsidP="00B52D5F">
      <w:pPr>
        <w:pStyle w:val="Listeafsnit"/>
        <w:spacing w:line="276" w:lineRule="auto"/>
        <w:ind w:left="2410"/>
        <w:rPr>
          <w:rFonts w:ascii="Fighter" w:hAnsi="Fighter"/>
          <w:b/>
          <w:sz w:val="22"/>
          <w:szCs w:val="22"/>
        </w:rPr>
      </w:pPr>
    </w:p>
    <w:p w14:paraId="7D0BD2C9" w14:textId="2B2D2F6F" w:rsidR="00757761" w:rsidRPr="00F06C2A" w:rsidRDefault="00757761" w:rsidP="00E61D0D">
      <w:pPr>
        <w:rPr>
          <w:rFonts w:ascii="Fighter" w:hAnsi="Fighter"/>
          <w:b/>
        </w:rPr>
      </w:pPr>
    </w:p>
    <w:p w14:paraId="78BC69A8" w14:textId="2EEEE237" w:rsidR="00715C14" w:rsidRPr="00F06C2A" w:rsidRDefault="00715C14" w:rsidP="00715C14">
      <w:pPr>
        <w:rPr>
          <w:rFonts w:ascii="Fighter" w:hAnsi="Fighter"/>
          <w:b/>
        </w:rPr>
      </w:pPr>
    </w:p>
    <w:p w14:paraId="6F2E3B61" w14:textId="15933DE8" w:rsidR="005F583D" w:rsidRPr="00F06C2A" w:rsidRDefault="002D3058" w:rsidP="00B52D5F">
      <w:pPr>
        <w:pStyle w:val="Listeafsnit"/>
        <w:spacing w:line="276" w:lineRule="auto"/>
        <w:ind w:left="2410"/>
        <w:rPr>
          <w:rFonts w:ascii="Fighter" w:hAnsi="Fighter"/>
          <w:b/>
          <w:sz w:val="22"/>
          <w:szCs w:val="22"/>
        </w:rPr>
      </w:pPr>
      <w:r>
        <w:rPr>
          <w:rFonts w:ascii="Fighter" w:hAnsi="Fighter"/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73B2CBFF" wp14:editId="393AF55B">
            <wp:simplePos x="0" y="0"/>
            <wp:positionH relativeFrom="column">
              <wp:posOffset>64770</wp:posOffset>
            </wp:positionH>
            <wp:positionV relativeFrom="paragraph">
              <wp:posOffset>77206</wp:posOffset>
            </wp:positionV>
            <wp:extent cx="1302385" cy="1302385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1038200016" name="Billede 8" descr="Et billede, der indeholder tøj, person, mur, swea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00016" name="Billede 8" descr="Et billede, der indeholder tøj, person, mur, sweater&#10;&#10;Automatisk genereret beskrivels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83D" w:rsidRPr="00F06C2A">
        <w:rPr>
          <w:rFonts w:ascii="Fighter" w:hAnsi="Fighter"/>
          <w:b/>
          <w:sz w:val="22"/>
          <w:szCs w:val="22"/>
        </w:rPr>
        <w:t xml:space="preserve">Solcremebælter med solcreme: </w:t>
      </w:r>
      <w:r w:rsidR="005F583D" w:rsidRPr="00F06C2A">
        <w:rPr>
          <w:rFonts w:ascii="Fighter" w:hAnsi="Fighter"/>
          <w:sz w:val="22"/>
          <w:szCs w:val="22"/>
        </w:rPr>
        <w:t xml:space="preserve">Bæltet er et stort mavebælte med plads til foldere og solcreme. Det er en god måde at opbevare solcreme og foldere på, når </w:t>
      </w:r>
      <w:r w:rsidR="00B3101E" w:rsidRPr="00F06C2A">
        <w:rPr>
          <w:rFonts w:ascii="Fighter" w:hAnsi="Fighter"/>
          <w:sz w:val="22"/>
          <w:szCs w:val="22"/>
        </w:rPr>
        <w:t>I bevæger jer</w:t>
      </w:r>
      <w:r w:rsidR="005F583D" w:rsidRPr="00F06C2A">
        <w:rPr>
          <w:rFonts w:ascii="Fighter" w:hAnsi="Fighter"/>
          <w:sz w:val="22"/>
          <w:szCs w:val="22"/>
        </w:rPr>
        <w:t xml:space="preserve"> rundt</w:t>
      </w:r>
      <w:r w:rsidR="0084297D" w:rsidRPr="00F06C2A">
        <w:rPr>
          <w:rFonts w:ascii="Fighter" w:hAnsi="Fighter"/>
          <w:sz w:val="22"/>
          <w:szCs w:val="22"/>
        </w:rPr>
        <w:t>,</w:t>
      </w:r>
      <w:r w:rsidR="005F583D" w:rsidRPr="00F06C2A">
        <w:rPr>
          <w:rFonts w:ascii="Fighter" w:hAnsi="Fighter"/>
          <w:sz w:val="22"/>
          <w:szCs w:val="22"/>
        </w:rPr>
        <w:t xml:space="preserve"> og henvender </w:t>
      </w:r>
      <w:r w:rsidR="00B3101E" w:rsidRPr="00F06C2A">
        <w:rPr>
          <w:rFonts w:ascii="Fighter" w:hAnsi="Fighter"/>
          <w:sz w:val="22"/>
          <w:szCs w:val="22"/>
        </w:rPr>
        <w:t>jer</w:t>
      </w:r>
      <w:r w:rsidR="005F583D" w:rsidRPr="00F06C2A">
        <w:rPr>
          <w:rFonts w:ascii="Fighter" w:hAnsi="Fighter"/>
          <w:sz w:val="22"/>
          <w:szCs w:val="22"/>
        </w:rPr>
        <w:t xml:space="preserve"> til folk omkring standen.</w:t>
      </w:r>
      <w:r w:rsidR="009277C8">
        <w:rPr>
          <w:rFonts w:ascii="Fighter" w:hAnsi="Fighter"/>
          <w:sz w:val="22"/>
          <w:szCs w:val="22"/>
        </w:rPr>
        <w:t xml:space="preserve"> Der følger solcreme med Skyggehyggepakken og der kan bestilles solcreme løst på frivillig.dk, så længe lager haves.</w:t>
      </w:r>
      <w:r w:rsidR="005F583D" w:rsidRPr="00F06C2A">
        <w:rPr>
          <w:rFonts w:ascii="Fighter" w:hAnsi="Fighter"/>
          <w:sz w:val="22"/>
          <w:szCs w:val="22"/>
        </w:rPr>
        <w:t xml:space="preserve"> OBS: Solcremebæltet sendes kun, hvis der også bestilles andre materialer</w:t>
      </w:r>
      <w:r w:rsidR="00E82074" w:rsidRPr="00F06C2A">
        <w:rPr>
          <w:rFonts w:ascii="Fighter" w:hAnsi="Fighter"/>
          <w:sz w:val="22"/>
          <w:szCs w:val="22"/>
        </w:rPr>
        <w:t>.</w:t>
      </w:r>
    </w:p>
    <w:p w14:paraId="0DAC4D52" w14:textId="77777777" w:rsidR="003A12E9" w:rsidRDefault="003A12E9" w:rsidP="00715C14">
      <w:pPr>
        <w:rPr>
          <w:rFonts w:ascii="Fighter" w:hAnsi="Fighter"/>
          <w:b/>
        </w:rPr>
      </w:pPr>
    </w:p>
    <w:p w14:paraId="5BA8E110" w14:textId="3CA7D53D" w:rsidR="00715C14" w:rsidRPr="00F06C2A" w:rsidRDefault="002D3058" w:rsidP="00715C14">
      <w:pPr>
        <w:rPr>
          <w:rFonts w:ascii="Fighter" w:hAnsi="Fighter"/>
          <w:b/>
        </w:rPr>
      </w:pPr>
      <w:r>
        <w:rPr>
          <w:rFonts w:ascii="Fighter" w:hAnsi="Fighter"/>
          <w:b/>
          <w:noProof/>
          <w:color w:val="auto"/>
          <w:lang w:eastAsia="da-DK"/>
        </w:rPr>
        <w:drawing>
          <wp:anchor distT="0" distB="0" distL="114300" distR="114300" simplePos="0" relativeHeight="251739136" behindDoc="1" locked="0" layoutInCell="1" allowOverlap="1" wp14:anchorId="728C8964" wp14:editId="76C4E075">
            <wp:simplePos x="0" y="0"/>
            <wp:positionH relativeFrom="column">
              <wp:posOffset>323910</wp:posOffset>
            </wp:positionH>
            <wp:positionV relativeFrom="paragraph">
              <wp:posOffset>292591</wp:posOffset>
            </wp:positionV>
            <wp:extent cx="737235" cy="1682115"/>
            <wp:effectExtent l="0" t="0" r="5715" b="0"/>
            <wp:wrapTight wrapText="bothSides">
              <wp:wrapPolygon edited="0">
                <wp:start x="0" y="0"/>
                <wp:lineTo x="3349" y="19814"/>
                <wp:lineTo x="5023" y="20548"/>
                <wp:lineTo x="7814" y="21037"/>
                <wp:lineTo x="13953" y="21037"/>
                <wp:lineTo x="16186" y="20548"/>
                <wp:lineTo x="17302" y="19814"/>
                <wp:lineTo x="17860" y="15900"/>
                <wp:lineTo x="21209" y="489"/>
                <wp:lineTo x="20093" y="245"/>
                <wp:lineTo x="3907" y="0"/>
                <wp:lineTo x="0" y="0"/>
              </wp:wrapPolygon>
            </wp:wrapTight>
            <wp:docPr id="405170989" name="Billede 9" descr="Et billede, der indeholder tekst, toiletartikler, Hudpleje, hudcrem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70989" name="Billede 9" descr="Et billede, der indeholder tekst, toiletartikler, Hudpleje, hudcreme&#10;&#10;Automatisk genereret beskrivels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F0125" w14:textId="4F00EDCE" w:rsidR="00156C4F" w:rsidRPr="00F06C2A" w:rsidRDefault="005F583D" w:rsidP="00715C14">
      <w:pPr>
        <w:pStyle w:val="Listeafsnit"/>
        <w:spacing w:line="276" w:lineRule="auto"/>
        <w:ind w:left="2410"/>
        <w:rPr>
          <w:rFonts w:ascii="Fighter" w:hAnsi="Fighter"/>
          <w:sz w:val="22"/>
          <w:szCs w:val="22"/>
        </w:rPr>
      </w:pPr>
      <w:r w:rsidRPr="00F06C2A">
        <w:rPr>
          <w:rFonts w:ascii="Fighter" w:hAnsi="Fighter"/>
          <w:b/>
          <w:sz w:val="22"/>
          <w:szCs w:val="22"/>
        </w:rPr>
        <w:t>Solcreme:</w:t>
      </w:r>
      <w:r w:rsidR="000405C4" w:rsidRPr="00F06C2A">
        <w:rPr>
          <w:rFonts w:ascii="Fighter" w:hAnsi="Fighter"/>
          <w:b/>
          <w:sz w:val="22"/>
          <w:szCs w:val="22"/>
        </w:rPr>
        <w:t xml:space="preserve"> </w:t>
      </w:r>
      <w:r w:rsidRPr="00F06C2A">
        <w:rPr>
          <w:rFonts w:ascii="Fighter" w:hAnsi="Fighter"/>
          <w:sz w:val="22"/>
          <w:szCs w:val="22"/>
        </w:rPr>
        <w:t xml:space="preserve">Hvis I </w:t>
      </w:r>
      <w:r w:rsidR="00156C4F" w:rsidRPr="00F06C2A">
        <w:rPr>
          <w:rFonts w:ascii="Fighter" w:hAnsi="Fighter"/>
          <w:sz w:val="22"/>
          <w:szCs w:val="22"/>
        </w:rPr>
        <w:t xml:space="preserve">opstiller </w:t>
      </w:r>
      <w:r w:rsidRPr="00F06C2A">
        <w:rPr>
          <w:rFonts w:ascii="Fighter" w:hAnsi="Fighter"/>
          <w:sz w:val="22"/>
          <w:szCs w:val="22"/>
        </w:rPr>
        <w:t>en s</w:t>
      </w:r>
      <w:r w:rsidR="00D50381" w:rsidRPr="00F06C2A">
        <w:rPr>
          <w:rFonts w:ascii="Fighter" w:hAnsi="Fighter"/>
          <w:sz w:val="22"/>
          <w:szCs w:val="22"/>
        </w:rPr>
        <w:t xml:space="preserve">kyggestand </w:t>
      </w:r>
      <w:r w:rsidRPr="00F06C2A">
        <w:rPr>
          <w:rFonts w:ascii="Fighter" w:hAnsi="Fighter"/>
          <w:sz w:val="22"/>
          <w:szCs w:val="22"/>
        </w:rPr>
        <w:t xml:space="preserve">til et større arrangement, kan </w:t>
      </w:r>
      <w:r w:rsidR="00C576E7" w:rsidRPr="00F06C2A">
        <w:rPr>
          <w:rFonts w:ascii="Fighter" w:hAnsi="Fighter"/>
          <w:sz w:val="22"/>
          <w:szCs w:val="22"/>
        </w:rPr>
        <w:t>I</w:t>
      </w:r>
      <w:r w:rsidR="00D50381" w:rsidRPr="00F06C2A">
        <w:rPr>
          <w:rFonts w:ascii="Fighter" w:hAnsi="Fighter"/>
          <w:sz w:val="22"/>
          <w:szCs w:val="22"/>
        </w:rPr>
        <w:t xml:space="preserve"> bestille yderligere solcreme</w:t>
      </w:r>
      <w:r w:rsidR="009E7192">
        <w:rPr>
          <w:rFonts w:ascii="Fighter" w:hAnsi="Fighter"/>
          <w:sz w:val="22"/>
          <w:szCs w:val="22"/>
        </w:rPr>
        <w:t xml:space="preserve"> -</w:t>
      </w:r>
      <w:r w:rsidR="00D45801">
        <w:rPr>
          <w:rFonts w:ascii="Fighter" w:hAnsi="Fighter"/>
          <w:sz w:val="22"/>
          <w:szCs w:val="22"/>
        </w:rPr>
        <w:t xml:space="preserve"> så længe lager haves</w:t>
      </w:r>
      <w:r w:rsidR="000405C4" w:rsidRPr="00F06C2A">
        <w:rPr>
          <w:rFonts w:ascii="Fighter" w:hAnsi="Fighter"/>
          <w:sz w:val="22"/>
          <w:szCs w:val="22"/>
        </w:rPr>
        <w:t xml:space="preserve">. </w:t>
      </w:r>
      <w:r w:rsidRPr="00F06C2A">
        <w:rPr>
          <w:rFonts w:ascii="Fighter" w:hAnsi="Fighter"/>
          <w:sz w:val="22"/>
          <w:szCs w:val="22"/>
        </w:rPr>
        <w:t>Solcremen bruges til at dele ud til forbipasserende</w:t>
      </w:r>
      <w:r w:rsidR="006C290D">
        <w:rPr>
          <w:rFonts w:ascii="Fighter" w:hAnsi="Fighter"/>
          <w:sz w:val="22"/>
          <w:szCs w:val="22"/>
        </w:rPr>
        <w:t xml:space="preserve"> – f.eks. de små 20 ml tuber</w:t>
      </w:r>
      <w:r w:rsidRPr="00F06C2A">
        <w:rPr>
          <w:rFonts w:ascii="Fighter" w:hAnsi="Fighter"/>
          <w:sz w:val="22"/>
          <w:szCs w:val="22"/>
        </w:rPr>
        <w:t>. I kan også vælge at tilbyde</w:t>
      </w:r>
      <w:r w:rsidR="00480A61">
        <w:rPr>
          <w:rFonts w:ascii="Fighter" w:hAnsi="Fighter"/>
          <w:sz w:val="22"/>
          <w:szCs w:val="22"/>
        </w:rPr>
        <w:t>,</w:t>
      </w:r>
      <w:r w:rsidRPr="00F06C2A">
        <w:rPr>
          <w:rFonts w:ascii="Fighter" w:hAnsi="Fighter"/>
          <w:sz w:val="22"/>
          <w:szCs w:val="22"/>
        </w:rPr>
        <w:t xml:space="preserve"> </w:t>
      </w:r>
      <w:r w:rsidR="005E78F5">
        <w:rPr>
          <w:rFonts w:ascii="Fighter" w:hAnsi="Fighter"/>
          <w:sz w:val="22"/>
          <w:szCs w:val="22"/>
        </w:rPr>
        <w:t xml:space="preserve">at folk kan tage en håndfuld til </w:t>
      </w:r>
      <w:r w:rsidRPr="00F06C2A">
        <w:rPr>
          <w:rFonts w:ascii="Fighter" w:hAnsi="Fighter"/>
          <w:sz w:val="22"/>
          <w:szCs w:val="22"/>
        </w:rPr>
        <w:t>sol</w:t>
      </w:r>
      <w:r w:rsidR="00E82074" w:rsidRPr="00F06C2A">
        <w:rPr>
          <w:rFonts w:ascii="Fighter" w:hAnsi="Fighter"/>
          <w:sz w:val="22"/>
          <w:szCs w:val="22"/>
        </w:rPr>
        <w:t>creme-indsmøring</w:t>
      </w:r>
      <w:r w:rsidR="005E78F5">
        <w:rPr>
          <w:rFonts w:ascii="Fighter" w:hAnsi="Fighter"/>
          <w:sz w:val="22"/>
          <w:szCs w:val="22"/>
        </w:rPr>
        <w:t xml:space="preserve">, </w:t>
      </w:r>
      <w:r w:rsidR="00CF17A0">
        <w:rPr>
          <w:rFonts w:ascii="Fighter" w:hAnsi="Fighter"/>
          <w:sz w:val="22"/>
          <w:szCs w:val="22"/>
        </w:rPr>
        <w:t>fra en af de</w:t>
      </w:r>
      <w:r w:rsidR="005E78F5">
        <w:rPr>
          <w:rFonts w:ascii="Fighter" w:hAnsi="Fighter"/>
          <w:sz w:val="22"/>
          <w:szCs w:val="22"/>
        </w:rPr>
        <w:t xml:space="preserve"> almindelige størrelser solcremer</w:t>
      </w:r>
      <w:r w:rsidR="009E7192">
        <w:rPr>
          <w:rFonts w:ascii="Fighter" w:hAnsi="Fighter"/>
          <w:sz w:val="22"/>
          <w:szCs w:val="22"/>
        </w:rPr>
        <w:t>, som kan stå fremme på bordet til fri afbenyttelse</w:t>
      </w:r>
      <w:r w:rsidR="00E82074" w:rsidRPr="00F06C2A">
        <w:rPr>
          <w:rFonts w:ascii="Fighter" w:hAnsi="Fighter"/>
          <w:sz w:val="22"/>
          <w:szCs w:val="22"/>
        </w:rPr>
        <w:t xml:space="preserve">. I bestemmer </w:t>
      </w:r>
      <w:r w:rsidR="006C290D">
        <w:rPr>
          <w:rFonts w:ascii="Fighter" w:hAnsi="Fighter"/>
          <w:sz w:val="22"/>
          <w:szCs w:val="22"/>
        </w:rPr>
        <w:t xml:space="preserve">selv. </w:t>
      </w:r>
      <w:r w:rsidR="00480A61">
        <w:rPr>
          <w:rFonts w:ascii="Fighter" w:hAnsi="Fighter"/>
          <w:sz w:val="22"/>
          <w:szCs w:val="22"/>
        </w:rPr>
        <w:t xml:space="preserve">Husk at informere de besøgende om, at mængden af solcreme er </w:t>
      </w:r>
      <w:r w:rsidR="00480A61" w:rsidRPr="00480A61">
        <w:rPr>
          <w:rFonts w:ascii="Fighter" w:hAnsi="Fighter"/>
          <w:sz w:val="22"/>
          <w:szCs w:val="22"/>
          <w:u w:val="single"/>
        </w:rPr>
        <w:t>vigtig</w:t>
      </w:r>
      <w:r w:rsidR="00480A61">
        <w:rPr>
          <w:rFonts w:ascii="Fighter" w:hAnsi="Fighter"/>
          <w:sz w:val="22"/>
          <w:szCs w:val="22"/>
        </w:rPr>
        <w:t xml:space="preserve">: 40 ml. til en voksen og 20 ml. til et barn – det svarer ca. til en håndfuld. </w:t>
      </w:r>
    </w:p>
    <w:p w14:paraId="386BDC95" w14:textId="77777777" w:rsidR="00715C14" w:rsidRPr="00F06C2A" w:rsidRDefault="00715C14" w:rsidP="00715C14">
      <w:pPr>
        <w:rPr>
          <w:rFonts w:ascii="Fighter" w:hAnsi="Fighter"/>
          <w:b/>
        </w:rPr>
      </w:pPr>
    </w:p>
    <w:p w14:paraId="506915E4" w14:textId="7F3D1BD9" w:rsidR="008C71FF" w:rsidRDefault="008C71FF" w:rsidP="005C3753">
      <w:pPr>
        <w:spacing w:after="0" w:line="240" w:lineRule="atLeast"/>
        <w:rPr>
          <w:rFonts w:ascii="Fighter" w:hAnsi="Fighter" w:cs="Arial"/>
          <w:b/>
          <w:bCs/>
          <w:color w:val="auto"/>
          <w:lang w:eastAsia="da-DK"/>
        </w:rPr>
      </w:pPr>
    </w:p>
    <w:p w14:paraId="5CECB6F4" w14:textId="77777777" w:rsidR="00040EF5" w:rsidRDefault="00E61D0D" w:rsidP="005C3753">
      <w:pPr>
        <w:spacing w:after="0" w:line="240" w:lineRule="atLeast"/>
        <w:rPr>
          <w:rStyle w:val="Hyperlink"/>
          <w:rFonts w:ascii="Fighter" w:hAnsi="Fighter"/>
          <w:color w:val="auto"/>
          <w:u w:val="none"/>
        </w:rPr>
      </w:pPr>
      <w:r w:rsidRPr="00F06C2A">
        <w:rPr>
          <w:rFonts w:ascii="Fighter" w:hAnsi="Fighter" w:cs="Arial"/>
          <w:b/>
          <w:bCs/>
          <w:color w:val="auto"/>
          <w:lang w:eastAsia="da-DK"/>
        </w:rPr>
        <w:t>Materialer til udlån kan</w:t>
      </w:r>
      <w:r w:rsidR="00842CAA" w:rsidRPr="00F06C2A">
        <w:rPr>
          <w:rFonts w:ascii="Fighter" w:hAnsi="Fighter" w:cs="Arial"/>
          <w:b/>
          <w:bCs/>
          <w:color w:val="auto"/>
          <w:lang w:eastAsia="da-DK"/>
        </w:rPr>
        <w:t xml:space="preserve"> bestilles via:</w:t>
      </w:r>
      <w:r w:rsidR="005C3753">
        <w:rPr>
          <w:rFonts w:ascii="Fighter" w:hAnsi="Fighter" w:cs="Arial"/>
          <w:b/>
          <w:bCs/>
          <w:color w:val="auto"/>
          <w:lang w:eastAsia="da-DK"/>
        </w:rPr>
        <w:br/>
      </w:r>
      <w:hyperlink r:id="rId25" w:history="1">
        <w:r w:rsidR="005E78F5">
          <w:rPr>
            <w:rStyle w:val="Hyperlink"/>
            <w:rFonts w:ascii="Fighter" w:hAnsi="Fighter"/>
          </w:rPr>
          <w:t>F</w:t>
        </w:r>
        <w:r w:rsidRPr="00F06C2A">
          <w:rPr>
            <w:rStyle w:val="Hyperlink"/>
            <w:rFonts w:ascii="Fighter" w:hAnsi="Fighter"/>
          </w:rPr>
          <w:t>rivillig.dk</w:t>
        </w:r>
      </w:hyperlink>
      <w:r w:rsidRPr="00F06C2A">
        <w:rPr>
          <w:rStyle w:val="Hyperlink"/>
          <w:rFonts w:ascii="Fighter" w:hAnsi="Fighter"/>
        </w:rPr>
        <w:t xml:space="preserve"> </w:t>
      </w:r>
      <w:r w:rsidRPr="00F06C2A">
        <w:rPr>
          <w:rStyle w:val="Hyperlink"/>
          <w:rFonts w:ascii="Fighter" w:hAnsi="Fighter"/>
          <w:color w:val="auto"/>
          <w:u w:val="none"/>
        </w:rPr>
        <w:t xml:space="preserve">under </w:t>
      </w:r>
      <w:r w:rsidR="00040EF5">
        <w:rPr>
          <w:rStyle w:val="Hyperlink"/>
          <w:rFonts w:ascii="Fighter" w:hAnsi="Fighter"/>
          <w:color w:val="auto"/>
          <w:u w:val="none"/>
        </w:rPr>
        <w:t xml:space="preserve">gruppen </w:t>
      </w:r>
      <w:r w:rsidRPr="00F06C2A">
        <w:rPr>
          <w:rStyle w:val="Hyperlink"/>
          <w:rFonts w:ascii="Fighter" w:hAnsi="Fighter"/>
          <w:color w:val="auto"/>
          <w:u w:val="none"/>
        </w:rPr>
        <w:t>”Skyggestande og events”</w:t>
      </w:r>
      <w:r w:rsidR="00040EF5">
        <w:rPr>
          <w:rStyle w:val="Hyperlink"/>
          <w:rFonts w:ascii="Fighter" w:hAnsi="Fighter"/>
          <w:color w:val="auto"/>
          <w:u w:val="none"/>
        </w:rPr>
        <w:t>.</w:t>
      </w:r>
    </w:p>
    <w:p w14:paraId="62331C8F" w14:textId="06CD0A24" w:rsidR="005F583D" w:rsidRPr="00F06C2A" w:rsidRDefault="005F583D" w:rsidP="00C576E7">
      <w:pPr>
        <w:pStyle w:val="Overskrift1"/>
        <w:rPr>
          <w:rFonts w:ascii="Fighter Overskrift" w:hAnsi="Fighter Overskrift"/>
        </w:rPr>
      </w:pPr>
      <w:bookmarkStart w:id="28" w:name="_Toc354652410"/>
      <w:bookmarkStart w:id="29" w:name="_Toc116289267"/>
      <w:r w:rsidRPr="00F06C2A">
        <w:rPr>
          <w:rFonts w:ascii="Fighter Overskrift" w:hAnsi="Fighter Overskrift"/>
        </w:rPr>
        <w:t xml:space="preserve">EVALUÉR OG </w:t>
      </w:r>
      <w:r w:rsidR="005A0C43" w:rsidRPr="00F06C2A">
        <w:rPr>
          <w:rFonts w:ascii="Fighter Overskrift" w:hAnsi="Fighter Overskrift"/>
        </w:rPr>
        <w:t>DOKUMENTÉ</w:t>
      </w:r>
      <w:r w:rsidRPr="00F06C2A">
        <w:rPr>
          <w:rFonts w:ascii="Fighter Overskrift" w:hAnsi="Fighter Overskrift"/>
        </w:rPr>
        <w:t>R JERES INDSATS</w:t>
      </w:r>
      <w:bookmarkEnd w:id="28"/>
      <w:bookmarkEnd w:id="29"/>
      <w:r w:rsidRPr="00F06C2A">
        <w:rPr>
          <w:rFonts w:ascii="Fighter Overskrift" w:hAnsi="Fighter Overskrift"/>
        </w:rPr>
        <w:br/>
      </w:r>
    </w:p>
    <w:p w14:paraId="5DDB7D4D" w14:textId="09C3474C" w:rsidR="005F583D" w:rsidRPr="00F06C2A" w:rsidRDefault="00FF79D7" w:rsidP="004B319D">
      <w:pPr>
        <w:rPr>
          <w:rFonts w:ascii="Fighter" w:hAnsi="Fighter" w:cs="Arial"/>
          <w:color w:val="auto"/>
        </w:rPr>
      </w:pPr>
      <w:r w:rsidRPr="00F06C2A">
        <w:rPr>
          <w:rFonts w:ascii="Fighter" w:hAnsi="Fighter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B47D45A" wp14:editId="4DAA640D">
                <wp:simplePos x="0" y="0"/>
                <wp:positionH relativeFrom="column">
                  <wp:posOffset>4445</wp:posOffset>
                </wp:positionH>
                <wp:positionV relativeFrom="paragraph">
                  <wp:posOffset>-176530</wp:posOffset>
                </wp:positionV>
                <wp:extent cx="5057775" cy="0"/>
                <wp:effectExtent l="0" t="0" r="28575" b="19050"/>
                <wp:wrapNone/>
                <wp:docPr id="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57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9B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4D429" id="AutoShape 44" o:spid="_x0000_s1026" type="#_x0000_t32" style="position:absolute;margin-left:.35pt;margin-top:-13.9pt;width:398.2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" strokecolor="#f9b000"/>
            </w:pict>
          </mc:Fallback>
        </mc:AlternateContent>
      </w:r>
      <w:r w:rsidR="005F583D" w:rsidRPr="00F06C2A">
        <w:rPr>
          <w:rFonts w:ascii="Fighter" w:hAnsi="Fighter" w:cs="Arial"/>
        </w:rPr>
        <w:t xml:space="preserve">I Solkampagnen er vi altid nysgerrige efter at høre gode og </w:t>
      </w:r>
      <w:r w:rsidR="00156C4F" w:rsidRPr="00F06C2A">
        <w:rPr>
          <w:rFonts w:ascii="Fighter" w:hAnsi="Fighter" w:cs="Arial"/>
        </w:rPr>
        <w:t>mindre gode historier</w:t>
      </w:r>
      <w:r w:rsidR="005F583D" w:rsidRPr="00F06C2A">
        <w:rPr>
          <w:rFonts w:ascii="Fighter" w:hAnsi="Fighter" w:cs="Arial"/>
        </w:rPr>
        <w:t xml:space="preserve"> fra jeres </w:t>
      </w:r>
      <w:r w:rsidR="00516BB7" w:rsidRPr="00F06C2A">
        <w:rPr>
          <w:rFonts w:ascii="Fighter" w:hAnsi="Fighter" w:cs="Arial"/>
        </w:rPr>
        <w:t>skyggestande</w:t>
      </w:r>
      <w:r w:rsidR="00CC239A" w:rsidRPr="00F06C2A">
        <w:rPr>
          <w:rFonts w:ascii="Fighter" w:hAnsi="Fighter" w:cs="Arial"/>
          <w:color w:val="auto"/>
        </w:rPr>
        <w:t xml:space="preserve">. </w:t>
      </w:r>
      <w:r w:rsidR="005F583D" w:rsidRPr="00F06C2A">
        <w:rPr>
          <w:rFonts w:ascii="Fighter" w:hAnsi="Fighter" w:cs="Arial"/>
          <w:color w:val="auto"/>
        </w:rPr>
        <w:t xml:space="preserve">I er meget velkomne til at sende dem til </w:t>
      </w:r>
      <w:hyperlink r:id="rId26" w:history="1">
        <w:r w:rsidR="009248DE" w:rsidRPr="00F06C2A">
          <w:rPr>
            <w:rStyle w:val="Hyperlink"/>
            <w:rFonts w:ascii="Fighter" w:hAnsi="Fighter" w:cs="Arial"/>
          </w:rPr>
          <w:t>sol@cancer.dk</w:t>
        </w:r>
      </w:hyperlink>
      <w:r w:rsidR="00F06C2A">
        <w:rPr>
          <w:rFonts w:ascii="Fighter" w:hAnsi="Fighter" w:cs="Arial"/>
          <w:color w:val="auto"/>
        </w:rPr>
        <w:t xml:space="preserve"> eller skrive i gruppen ”Skyggestande og events” på frivillig.dk</w:t>
      </w:r>
      <w:r w:rsidR="008C62F9">
        <w:rPr>
          <w:rFonts w:ascii="Fighter" w:hAnsi="Fighter" w:cs="Arial"/>
          <w:color w:val="auto"/>
        </w:rPr>
        <w:t>.</w:t>
      </w:r>
    </w:p>
    <w:p w14:paraId="4F484220" w14:textId="050417EA" w:rsidR="009277C8" w:rsidRDefault="002672F3" w:rsidP="009277C8">
      <w:pPr>
        <w:spacing w:line="240" w:lineRule="auto"/>
        <w:rPr>
          <w:rFonts w:ascii="Fighter" w:hAnsi="Fighter"/>
        </w:rPr>
      </w:pPr>
      <w:r w:rsidRPr="00F06C2A">
        <w:rPr>
          <w:rFonts w:ascii="Fighter" w:hAnsi="Fighter"/>
        </w:rPr>
        <w:t>På forhånd tak for jeres store indsats</w:t>
      </w:r>
      <w:r w:rsidR="005E78F5">
        <w:rPr>
          <w:rFonts w:ascii="Fighter" w:hAnsi="Fighter"/>
        </w:rPr>
        <w:t>!</w:t>
      </w:r>
    </w:p>
    <w:p w14:paraId="16432098" w14:textId="26FD670A" w:rsidR="00F06C2A" w:rsidRPr="005E78F5" w:rsidRDefault="009277C8" w:rsidP="005E78F5">
      <w:pPr>
        <w:spacing w:line="240" w:lineRule="auto"/>
        <w:rPr>
          <w:rFonts w:ascii="Fighter" w:hAnsi="Fighter"/>
          <w:b/>
        </w:rPr>
      </w:pPr>
      <w:r>
        <w:rPr>
          <w:rFonts w:ascii="Fighter" w:hAnsi="Fighter"/>
        </w:rPr>
        <w:br/>
      </w:r>
      <w:r w:rsidR="00CB675B">
        <w:rPr>
          <w:rFonts w:ascii="Fighter" w:hAnsi="Fighter"/>
          <w:b/>
        </w:rPr>
        <w:t>Solrige hilsner fra</w:t>
      </w:r>
      <w:r w:rsidR="005E78F5">
        <w:rPr>
          <w:rFonts w:ascii="Fighter" w:hAnsi="Fighter"/>
          <w:b/>
        </w:rPr>
        <w:t xml:space="preserve"> </w:t>
      </w:r>
      <w:r w:rsidRPr="00551501">
        <w:rPr>
          <w:rFonts w:ascii="Fighter" w:hAnsi="Fighter"/>
          <w:b/>
        </w:rPr>
        <w:t xml:space="preserve">Solkampagnen </w:t>
      </w:r>
      <w:r w:rsidRPr="00551501">
        <w:rPr>
          <w:rFonts w:ascii="Fighter" w:hAnsi="Fighter"/>
          <w:b/>
          <w:noProof/>
        </w:rPr>
        <w:sym w:font="Wingdings" w:char="F04A"/>
      </w:r>
      <w:r w:rsidRPr="00551501">
        <w:rPr>
          <w:rFonts w:ascii="Fighter" w:hAnsi="Fighter"/>
          <w:b/>
          <w:noProof/>
        </w:rPr>
        <w:t xml:space="preserve"> </w:t>
      </w:r>
    </w:p>
    <w:sectPr w:rsidR="00F06C2A" w:rsidRPr="005E78F5" w:rsidSect="00F64204">
      <w:headerReference w:type="default" r:id="rId27"/>
      <w:footerReference w:type="default" r:id="rId28"/>
      <w:type w:val="continuous"/>
      <w:pgSz w:w="11907" w:h="16839" w:code="1"/>
      <w:pgMar w:top="1418" w:right="1418" w:bottom="1418" w:left="1418" w:header="709" w:footer="709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9543E2" w14:textId="77777777" w:rsidR="003A7FB5" w:rsidRDefault="003A7FB5">
      <w:pPr>
        <w:spacing w:after="0" w:line="240" w:lineRule="auto"/>
      </w:pPr>
      <w:r>
        <w:separator/>
      </w:r>
    </w:p>
  </w:endnote>
  <w:endnote w:type="continuationSeparator" w:id="0">
    <w:p w14:paraId="0442072F" w14:textId="77777777" w:rsidR="003A7FB5" w:rsidRDefault="003A7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hter Overskrift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oundrySans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15040544"/>
      <w:docPartObj>
        <w:docPartGallery w:val="Page Numbers (Bottom of Page)"/>
        <w:docPartUnique/>
      </w:docPartObj>
    </w:sdtPr>
    <w:sdtEndPr>
      <w:rPr>
        <w:rFonts w:ascii="Fighter" w:hAnsi="Fighter"/>
      </w:rPr>
    </w:sdtEndPr>
    <w:sdtContent>
      <w:p w14:paraId="60CF3B93" w14:textId="4CBDF18B" w:rsidR="00F64204" w:rsidRPr="002843D8" w:rsidRDefault="00F64204">
        <w:pPr>
          <w:pStyle w:val="Sidefod"/>
          <w:jc w:val="right"/>
          <w:rPr>
            <w:rFonts w:ascii="Fighter" w:hAnsi="Fighter"/>
          </w:rPr>
        </w:pPr>
        <w:r w:rsidRPr="002843D8">
          <w:rPr>
            <w:rFonts w:ascii="Fighter" w:hAnsi="Fighter"/>
          </w:rPr>
          <w:fldChar w:fldCharType="begin"/>
        </w:r>
        <w:r w:rsidRPr="002843D8">
          <w:rPr>
            <w:rFonts w:ascii="Fighter" w:hAnsi="Fighter"/>
          </w:rPr>
          <w:instrText>PAGE   \* MERGEFORMAT</w:instrText>
        </w:r>
        <w:r w:rsidRPr="002843D8">
          <w:rPr>
            <w:rFonts w:ascii="Fighter" w:hAnsi="Fighter"/>
          </w:rPr>
          <w:fldChar w:fldCharType="separate"/>
        </w:r>
        <w:r w:rsidR="00ED493E" w:rsidRPr="002843D8">
          <w:rPr>
            <w:rFonts w:ascii="Fighter" w:hAnsi="Fighter"/>
            <w:noProof/>
          </w:rPr>
          <w:t>9</w:t>
        </w:r>
        <w:r w:rsidRPr="002843D8">
          <w:rPr>
            <w:rFonts w:ascii="Fighter" w:hAnsi="Fighter"/>
          </w:rPr>
          <w:fldChar w:fldCharType="end"/>
        </w:r>
      </w:p>
    </w:sdtContent>
  </w:sdt>
  <w:p w14:paraId="092D52CB" w14:textId="77777777" w:rsidR="009873EE" w:rsidRDefault="00FE017E">
    <w:pPr>
      <w:pStyle w:val="Sidefod"/>
    </w:pPr>
    <w:r w:rsidRPr="00FE017E"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08F5A93A" wp14:editId="5369C38D">
          <wp:simplePos x="0" y="0"/>
          <wp:positionH relativeFrom="margin">
            <wp:posOffset>3905161</wp:posOffset>
          </wp:positionH>
          <wp:positionV relativeFrom="paragraph">
            <wp:posOffset>48540</wp:posOffset>
          </wp:positionV>
          <wp:extent cx="2349500" cy="307975"/>
          <wp:effectExtent l="0" t="0" r="0" b="0"/>
          <wp:wrapThrough wrapText="bothSides">
            <wp:wrapPolygon edited="0">
              <wp:start x="0" y="0"/>
              <wp:lineTo x="0" y="20041"/>
              <wp:lineTo x="21366" y="20041"/>
              <wp:lineTo x="21366" y="0"/>
              <wp:lineTo x="0" y="0"/>
            </wp:wrapPolygon>
          </wp:wrapThrough>
          <wp:docPr id="6" name="Billede 6" descr="C:\Users\alwe\AppData\Local\Temp\Temp1_KB_Logopakke_Proffesionel.zip\KB_Logopakke_Proffesionel\Logo_1Linje\CMYK\Sort\KraeftensBekaempelse_Logo_CMYK_S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we\AppData\Local\Temp\Temp1_KB_Logopakke_Proffesionel.zip\KB_Logopakke_Proffesionel\Logo_1Linje\CMYK\Sort\KraeftensBekaempelse_Logo_CMYK_So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673B39" w14:textId="77777777" w:rsidR="003A7FB5" w:rsidRDefault="003A7FB5">
      <w:pPr>
        <w:spacing w:after="0" w:line="240" w:lineRule="auto"/>
      </w:pPr>
      <w:r>
        <w:separator/>
      </w:r>
    </w:p>
  </w:footnote>
  <w:footnote w:type="continuationSeparator" w:id="0">
    <w:p w14:paraId="7F65AE96" w14:textId="77777777" w:rsidR="003A7FB5" w:rsidRDefault="003A7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706E6" w14:textId="460C5AA9" w:rsidR="009873EE" w:rsidRDefault="00CB675B" w:rsidP="00CC239A">
    <w:pPr>
      <w:pStyle w:val="Sidehoved"/>
      <w:jc w:val="center"/>
    </w:pPr>
    <w:r w:rsidRPr="00CB675B">
      <w:rPr>
        <w:noProof/>
        <w:lang w:eastAsia="da-DK"/>
      </w:rPr>
      <w:drawing>
        <wp:inline distT="0" distB="0" distL="0" distR="0" wp14:anchorId="08E505A1" wp14:editId="04F456DA">
          <wp:extent cx="748145" cy="749725"/>
          <wp:effectExtent l="0" t="0" r="0" b="0"/>
          <wp:docPr id="10" name="Billede 10" descr="C:\Users\alwe\AppData\Local\Temp\Temp1_SkruNedForSolen_Logopakke (1).zip\Digital (RGB)\JPG\SkruNedForSolen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we\AppData\Local\Temp\Temp1_SkruNedForSolen_Logopakke (1).zip\Digital (RGB)\JPG\SkruNedForSolen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95" cy="76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B9B6F702"/>
    <w:lvl w:ilvl="0">
      <w:start w:val="1"/>
      <w:numFmt w:val="bullet"/>
      <w:lvlText w:val="○"/>
      <w:lvlJc w:val="left"/>
      <w:pPr>
        <w:ind w:left="1800" w:hanging="360"/>
      </w:pPr>
      <w:rPr>
        <w:rFonts w:ascii="Monotype Corsiva" w:hAnsi="Monotype Corsiva" w:hint="default"/>
        <w:color w:val="A28E6A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28E6A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E8C6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34817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D3511"/>
      </w:rPr>
    </w:lvl>
  </w:abstractNum>
  <w:abstractNum w:abstractNumId="5" w15:restartNumberingAfterBreak="0">
    <w:nsid w:val="03A33389"/>
    <w:multiLevelType w:val="hybridMultilevel"/>
    <w:tmpl w:val="91F26D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4F56B6"/>
    <w:multiLevelType w:val="hybridMultilevel"/>
    <w:tmpl w:val="9AD42284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E814C6"/>
    <w:multiLevelType w:val="hybridMultilevel"/>
    <w:tmpl w:val="67605A7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BA018E0"/>
    <w:multiLevelType w:val="hybridMultilevel"/>
    <w:tmpl w:val="DE806AC2"/>
    <w:lvl w:ilvl="0" w:tplc="2D440C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6113B"/>
    <w:multiLevelType w:val="hybridMultilevel"/>
    <w:tmpl w:val="5AC814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A5D0C"/>
    <w:multiLevelType w:val="hybridMultilevel"/>
    <w:tmpl w:val="254E97C8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B61623"/>
    <w:multiLevelType w:val="hybridMultilevel"/>
    <w:tmpl w:val="ED1A7F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2" w15:restartNumberingAfterBreak="0">
    <w:nsid w:val="35F541FC"/>
    <w:multiLevelType w:val="hybridMultilevel"/>
    <w:tmpl w:val="4A949F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51921"/>
    <w:multiLevelType w:val="hybridMultilevel"/>
    <w:tmpl w:val="146CE8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A0D1F"/>
    <w:multiLevelType w:val="hybridMultilevel"/>
    <w:tmpl w:val="462C9584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18D5C46"/>
    <w:multiLevelType w:val="hybridMultilevel"/>
    <w:tmpl w:val="6942A6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B830EE"/>
    <w:multiLevelType w:val="hybridMultilevel"/>
    <w:tmpl w:val="1872258C"/>
    <w:lvl w:ilvl="0" w:tplc="2D440C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05A2A"/>
    <w:multiLevelType w:val="hybridMultilevel"/>
    <w:tmpl w:val="06BE177C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6A784ADC"/>
    <w:multiLevelType w:val="hybridMultilevel"/>
    <w:tmpl w:val="02F26E26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DEB31FC"/>
    <w:multiLevelType w:val="hybridMultilevel"/>
    <w:tmpl w:val="254E97C8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E5202E3"/>
    <w:multiLevelType w:val="hybridMultilevel"/>
    <w:tmpl w:val="60E821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87828"/>
    <w:multiLevelType w:val="hybridMultilevel"/>
    <w:tmpl w:val="02F26E26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FF02B4F"/>
    <w:multiLevelType w:val="hybridMultilevel"/>
    <w:tmpl w:val="609217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1E4C4A"/>
    <w:multiLevelType w:val="hybridMultilevel"/>
    <w:tmpl w:val="1570E270"/>
    <w:lvl w:ilvl="0" w:tplc="EB5260F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B73E6"/>
    <w:multiLevelType w:val="hybridMultilevel"/>
    <w:tmpl w:val="9238DD98"/>
    <w:lvl w:ilvl="0" w:tplc="7F0C92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435E1F"/>
    <w:multiLevelType w:val="hybridMultilevel"/>
    <w:tmpl w:val="089C9DE6"/>
    <w:lvl w:ilvl="0" w:tplc="F392E5F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B934A1"/>
    <w:multiLevelType w:val="hybridMultilevel"/>
    <w:tmpl w:val="A16E75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995191">
    <w:abstractNumId w:val="4"/>
  </w:num>
  <w:num w:numId="2" w16cid:durableId="2124884140">
    <w:abstractNumId w:val="3"/>
  </w:num>
  <w:num w:numId="3" w16cid:durableId="1670139750">
    <w:abstractNumId w:val="2"/>
  </w:num>
  <w:num w:numId="4" w16cid:durableId="1539781949">
    <w:abstractNumId w:val="1"/>
  </w:num>
  <w:num w:numId="5" w16cid:durableId="394206180">
    <w:abstractNumId w:val="0"/>
  </w:num>
  <w:num w:numId="6" w16cid:durableId="1091008901">
    <w:abstractNumId w:val="4"/>
  </w:num>
  <w:num w:numId="7" w16cid:durableId="1618289036">
    <w:abstractNumId w:val="3"/>
  </w:num>
  <w:num w:numId="8" w16cid:durableId="1168134415">
    <w:abstractNumId w:val="2"/>
  </w:num>
  <w:num w:numId="9" w16cid:durableId="701200962">
    <w:abstractNumId w:val="1"/>
  </w:num>
  <w:num w:numId="10" w16cid:durableId="1475490968">
    <w:abstractNumId w:val="0"/>
  </w:num>
  <w:num w:numId="11" w16cid:durableId="1336886234">
    <w:abstractNumId w:val="4"/>
  </w:num>
  <w:num w:numId="12" w16cid:durableId="1977642136">
    <w:abstractNumId w:val="4"/>
  </w:num>
  <w:num w:numId="13" w16cid:durableId="953444126">
    <w:abstractNumId w:val="3"/>
  </w:num>
  <w:num w:numId="14" w16cid:durableId="2116514979">
    <w:abstractNumId w:val="3"/>
  </w:num>
  <w:num w:numId="15" w16cid:durableId="1195732834">
    <w:abstractNumId w:val="2"/>
  </w:num>
  <w:num w:numId="16" w16cid:durableId="47069488">
    <w:abstractNumId w:val="2"/>
  </w:num>
  <w:num w:numId="17" w16cid:durableId="52894567">
    <w:abstractNumId w:val="1"/>
  </w:num>
  <w:num w:numId="18" w16cid:durableId="1011370110">
    <w:abstractNumId w:val="1"/>
  </w:num>
  <w:num w:numId="19" w16cid:durableId="688331170">
    <w:abstractNumId w:val="0"/>
  </w:num>
  <w:num w:numId="20" w16cid:durableId="2065132974">
    <w:abstractNumId w:val="0"/>
  </w:num>
  <w:num w:numId="21" w16cid:durableId="2145613389">
    <w:abstractNumId w:val="4"/>
  </w:num>
  <w:num w:numId="22" w16cid:durableId="123230711">
    <w:abstractNumId w:val="3"/>
  </w:num>
  <w:num w:numId="23" w16cid:durableId="1722627372">
    <w:abstractNumId w:val="2"/>
  </w:num>
  <w:num w:numId="24" w16cid:durableId="1856847109">
    <w:abstractNumId w:val="1"/>
  </w:num>
  <w:num w:numId="25" w16cid:durableId="1947225603">
    <w:abstractNumId w:val="0"/>
  </w:num>
  <w:num w:numId="26" w16cid:durableId="311954473">
    <w:abstractNumId w:val="5"/>
  </w:num>
  <w:num w:numId="27" w16cid:durableId="268970724">
    <w:abstractNumId w:val="10"/>
  </w:num>
  <w:num w:numId="28" w16cid:durableId="664406972">
    <w:abstractNumId w:val="6"/>
  </w:num>
  <w:num w:numId="29" w16cid:durableId="385380007">
    <w:abstractNumId w:val="22"/>
  </w:num>
  <w:num w:numId="30" w16cid:durableId="970131809">
    <w:abstractNumId w:val="21"/>
  </w:num>
  <w:num w:numId="31" w16cid:durableId="1739280146">
    <w:abstractNumId w:val="18"/>
  </w:num>
  <w:num w:numId="32" w16cid:durableId="2023166723">
    <w:abstractNumId w:val="15"/>
  </w:num>
  <w:num w:numId="33" w16cid:durableId="883369507">
    <w:abstractNumId w:val="14"/>
  </w:num>
  <w:num w:numId="34" w16cid:durableId="158228621">
    <w:abstractNumId w:val="19"/>
  </w:num>
  <w:num w:numId="35" w16cid:durableId="14547089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01406203">
    <w:abstractNumId w:val="9"/>
  </w:num>
  <w:num w:numId="37" w16cid:durableId="1830831041">
    <w:abstractNumId w:val="16"/>
  </w:num>
  <w:num w:numId="38" w16cid:durableId="1426463583">
    <w:abstractNumId w:val="23"/>
  </w:num>
  <w:num w:numId="39" w16cid:durableId="149565925">
    <w:abstractNumId w:val="25"/>
  </w:num>
  <w:num w:numId="40" w16cid:durableId="1394695517">
    <w:abstractNumId w:val="26"/>
  </w:num>
  <w:num w:numId="41" w16cid:durableId="1888300791">
    <w:abstractNumId w:val="8"/>
  </w:num>
  <w:num w:numId="42" w16cid:durableId="386605907">
    <w:abstractNumId w:val="13"/>
  </w:num>
  <w:num w:numId="43" w16cid:durableId="51315420">
    <w:abstractNumId w:val="12"/>
  </w:num>
  <w:num w:numId="44" w16cid:durableId="1173715029">
    <w:abstractNumId w:val="20"/>
  </w:num>
  <w:num w:numId="45" w16cid:durableId="2145346919">
    <w:abstractNumId w:val="11"/>
  </w:num>
  <w:num w:numId="46" w16cid:durableId="1777601301">
    <w:abstractNumId w:val="7"/>
  </w:num>
  <w:num w:numId="47" w16cid:durableId="97348738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defaultTabStop w:val="1304"/>
  <w:hyphenationZone w:val="4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D66"/>
    <w:rsid w:val="00000CD9"/>
    <w:rsid w:val="00003DC4"/>
    <w:rsid w:val="000046D1"/>
    <w:rsid w:val="0000703D"/>
    <w:rsid w:val="00007453"/>
    <w:rsid w:val="000075AC"/>
    <w:rsid w:val="00014D70"/>
    <w:rsid w:val="00017EBB"/>
    <w:rsid w:val="000221AE"/>
    <w:rsid w:val="0002475E"/>
    <w:rsid w:val="00032485"/>
    <w:rsid w:val="000405C4"/>
    <w:rsid w:val="00040EF5"/>
    <w:rsid w:val="00045FB4"/>
    <w:rsid w:val="000517DD"/>
    <w:rsid w:val="00063B3C"/>
    <w:rsid w:val="00063C18"/>
    <w:rsid w:val="000666F2"/>
    <w:rsid w:val="000736FC"/>
    <w:rsid w:val="000776AD"/>
    <w:rsid w:val="00082E97"/>
    <w:rsid w:val="000853B9"/>
    <w:rsid w:val="0008577C"/>
    <w:rsid w:val="000878BD"/>
    <w:rsid w:val="000951DD"/>
    <w:rsid w:val="000A2B89"/>
    <w:rsid w:val="000A3615"/>
    <w:rsid w:val="000C039E"/>
    <w:rsid w:val="000C3B4E"/>
    <w:rsid w:val="000C6A63"/>
    <w:rsid w:val="000D0134"/>
    <w:rsid w:val="000D4FC7"/>
    <w:rsid w:val="000E3EC5"/>
    <w:rsid w:val="000E4E03"/>
    <w:rsid w:val="000E5257"/>
    <w:rsid w:val="000F426B"/>
    <w:rsid w:val="000F6600"/>
    <w:rsid w:val="001028B6"/>
    <w:rsid w:val="00103B8E"/>
    <w:rsid w:val="00104C0F"/>
    <w:rsid w:val="00117459"/>
    <w:rsid w:val="00120EC1"/>
    <w:rsid w:val="001318F1"/>
    <w:rsid w:val="00131FF7"/>
    <w:rsid w:val="00133473"/>
    <w:rsid w:val="00134572"/>
    <w:rsid w:val="001369B2"/>
    <w:rsid w:val="001428AF"/>
    <w:rsid w:val="001435A4"/>
    <w:rsid w:val="00146925"/>
    <w:rsid w:val="00146EE5"/>
    <w:rsid w:val="00151E03"/>
    <w:rsid w:val="00152131"/>
    <w:rsid w:val="00156C4F"/>
    <w:rsid w:val="00156D6D"/>
    <w:rsid w:val="00157325"/>
    <w:rsid w:val="0016640C"/>
    <w:rsid w:val="001705F0"/>
    <w:rsid w:val="00174064"/>
    <w:rsid w:val="001801F3"/>
    <w:rsid w:val="00183762"/>
    <w:rsid w:val="00183E3D"/>
    <w:rsid w:val="00185149"/>
    <w:rsid w:val="001854EF"/>
    <w:rsid w:val="001878EA"/>
    <w:rsid w:val="00193836"/>
    <w:rsid w:val="001A49BE"/>
    <w:rsid w:val="001A5A08"/>
    <w:rsid w:val="001A5B30"/>
    <w:rsid w:val="001B056B"/>
    <w:rsid w:val="001B6635"/>
    <w:rsid w:val="001B7E62"/>
    <w:rsid w:val="001C33C1"/>
    <w:rsid w:val="001D12FE"/>
    <w:rsid w:val="001D4A12"/>
    <w:rsid w:val="001D525E"/>
    <w:rsid w:val="001D7C61"/>
    <w:rsid w:val="001E7888"/>
    <w:rsid w:val="001E7EFB"/>
    <w:rsid w:val="001F0254"/>
    <w:rsid w:val="001F6289"/>
    <w:rsid w:val="001F6CFA"/>
    <w:rsid w:val="002023E3"/>
    <w:rsid w:val="00204E16"/>
    <w:rsid w:val="00213146"/>
    <w:rsid w:val="0023233D"/>
    <w:rsid w:val="002358CC"/>
    <w:rsid w:val="002362F8"/>
    <w:rsid w:val="00236BED"/>
    <w:rsid w:val="00236EAE"/>
    <w:rsid w:val="0024333F"/>
    <w:rsid w:val="00251EF6"/>
    <w:rsid w:val="00254F2B"/>
    <w:rsid w:val="00260EB4"/>
    <w:rsid w:val="002672F3"/>
    <w:rsid w:val="002722AC"/>
    <w:rsid w:val="00272B61"/>
    <w:rsid w:val="00274BAA"/>
    <w:rsid w:val="00275B5F"/>
    <w:rsid w:val="00282096"/>
    <w:rsid w:val="00283920"/>
    <w:rsid w:val="002843D8"/>
    <w:rsid w:val="00290FEA"/>
    <w:rsid w:val="002A01F2"/>
    <w:rsid w:val="002A46E2"/>
    <w:rsid w:val="002A5A30"/>
    <w:rsid w:val="002B2755"/>
    <w:rsid w:val="002B3081"/>
    <w:rsid w:val="002B6A39"/>
    <w:rsid w:val="002C0D6B"/>
    <w:rsid w:val="002C5B47"/>
    <w:rsid w:val="002D28F0"/>
    <w:rsid w:val="002D3058"/>
    <w:rsid w:val="002D6DC0"/>
    <w:rsid w:val="002E2BB8"/>
    <w:rsid w:val="002E5211"/>
    <w:rsid w:val="002E76F5"/>
    <w:rsid w:val="002F2B89"/>
    <w:rsid w:val="002F609D"/>
    <w:rsid w:val="002F74BD"/>
    <w:rsid w:val="002F7E2C"/>
    <w:rsid w:val="00301224"/>
    <w:rsid w:val="00316550"/>
    <w:rsid w:val="0031778A"/>
    <w:rsid w:val="003207EC"/>
    <w:rsid w:val="00344931"/>
    <w:rsid w:val="00345D54"/>
    <w:rsid w:val="0034776C"/>
    <w:rsid w:val="00351F01"/>
    <w:rsid w:val="00352EDD"/>
    <w:rsid w:val="00353A39"/>
    <w:rsid w:val="00353C75"/>
    <w:rsid w:val="00357C5F"/>
    <w:rsid w:val="00360EA5"/>
    <w:rsid w:val="003630F2"/>
    <w:rsid w:val="00364938"/>
    <w:rsid w:val="0036683A"/>
    <w:rsid w:val="003679F3"/>
    <w:rsid w:val="00370272"/>
    <w:rsid w:val="0037283E"/>
    <w:rsid w:val="003767EA"/>
    <w:rsid w:val="00381E1B"/>
    <w:rsid w:val="003821A4"/>
    <w:rsid w:val="003825C4"/>
    <w:rsid w:val="00383E7A"/>
    <w:rsid w:val="003847F7"/>
    <w:rsid w:val="00384E08"/>
    <w:rsid w:val="00387170"/>
    <w:rsid w:val="003918DE"/>
    <w:rsid w:val="00394912"/>
    <w:rsid w:val="003953F5"/>
    <w:rsid w:val="00396D5E"/>
    <w:rsid w:val="003A12E9"/>
    <w:rsid w:val="003A15B1"/>
    <w:rsid w:val="003A3359"/>
    <w:rsid w:val="003A6BA6"/>
    <w:rsid w:val="003A76C5"/>
    <w:rsid w:val="003A7FB5"/>
    <w:rsid w:val="003B17E5"/>
    <w:rsid w:val="003B2A4D"/>
    <w:rsid w:val="003B56E8"/>
    <w:rsid w:val="003B67E2"/>
    <w:rsid w:val="003C0B61"/>
    <w:rsid w:val="003C15CF"/>
    <w:rsid w:val="003C7705"/>
    <w:rsid w:val="003D20E0"/>
    <w:rsid w:val="003D2531"/>
    <w:rsid w:val="003D2AE1"/>
    <w:rsid w:val="003D6300"/>
    <w:rsid w:val="003D7D39"/>
    <w:rsid w:val="003E2A50"/>
    <w:rsid w:val="003E400A"/>
    <w:rsid w:val="003E73A3"/>
    <w:rsid w:val="003F1960"/>
    <w:rsid w:val="00402AA5"/>
    <w:rsid w:val="004143E8"/>
    <w:rsid w:val="00414C6E"/>
    <w:rsid w:val="00414FC0"/>
    <w:rsid w:val="004223BB"/>
    <w:rsid w:val="00427BBD"/>
    <w:rsid w:val="00432DAE"/>
    <w:rsid w:val="004379B7"/>
    <w:rsid w:val="004465DF"/>
    <w:rsid w:val="00447C49"/>
    <w:rsid w:val="00450A86"/>
    <w:rsid w:val="00452947"/>
    <w:rsid w:val="00462E27"/>
    <w:rsid w:val="0047650E"/>
    <w:rsid w:val="0048010B"/>
    <w:rsid w:val="00480A61"/>
    <w:rsid w:val="004906FF"/>
    <w:rsid w:val="00493072"/>
    <w:rsid w:val="00494325"/>
    <w:rsid w:val="004A6145"/>
    <w:rsid w:val="004B08B7"/>
    <w:rsid w:val="004B319D"/>
    <w:rsid w:val="004B4D2F"/>
    <w:rsid w:val="004C16F6"/>
    <w:rsid w:val="004C415D"/>
    <w:rsid w:val="004D00ED"/>
    <w:rsid w:val="004D111F"/>
    <w:rsid w:val="004D2399"/>
    <w:rsid w:val="004D6E17"/>
    <w:rsid w:val="004E05AC"/>
    <w:rsid w:val="004E26B5"/>
    <w:rsid w:val="004E3968"/>
    <w:rsid w:val="004E5777"/>
    <w:rsid w:val="004E62C9"/>
    <w:rsid w:val="004E7BC4"/>
    <w:rsid w:val="004F17B8"/>
    <w:rsid w:val="004F450E"/>
    <w:rsid w:val="00502D6A"/>
    <w:rsid w:val="00504E9F"/>
    <w:rsid w:val="00510260"/>
    <w:rsid w:val="0051251A"/>
    <w:rsid w:val="005138C5"/>
    <w:rsid w:val="00514CEA"/>
    <w:rsid w:val="00516BB7"/>
    <w:rsid w:val="00516C97"/>
    <w:rsid w:val="00522B8A"/>
    <w:rsid w:val="00527145"/>
    <w:rsid w:val="00534F81"/>
    <w:rsid w:val="005417CA"/>
    <w:rsid w:val="005427BA"/>
    <w:rsid w:val="00550CC7"/>
    <w:rsid w:val="00551501"/>
    <w:rsid w:val="00556F3A"/>
    <w:rsid w:val="00560A05"/>
    <w:rsid w:val="00562BAA"/>
    <w:rsid w:val="00566802"/>
    <w:rsid w:val="005715C3"/>
    <w:rsid w:val="005722F8"/>
    <w:rsid w:val="0057495C"/>
    <w:rsid w:val="00575294"/>
    <w:rsid w:val="00577916"/>
    <w:rsid w:val="0058503D"/>
    <w:rsid w:val="005902A0"/>
    <w:rsid w:val="00590836"/>
    <w:rsid w:val="0059581F"/>
    <w:rsid w:val="005A0C43"/>
    <w:rsid w:val="005A1E05"/>
    <w:rsid w:val="005A77E1"/>
    <w:rsid w:val="005B1C51"/>
    <w:rsid w:val="005B25EF"/>
    <w:rsid w:val="005C3753"/>
    <w:rsid w:val="005C5354"/>
    <w:rsid w:val="005C7207"/>
    <w:rsid w:val="005D00C0"/>
    <w:rsid w:val="005D7EB8"/>
    <w:rsid w:val="005E0375"/>
    <w:rsid w:val="005E4101"/>
    <w:rsid w:val="005E6CAA"/>
    <w:rsid w:val="005E78F5"/>
    <w:rsid w:val="005F10D5"/>
    <w:rsid w:val="005F583D"/>
    <w:rsid w:val="006018D6"/>
    <w:rsid w:val="00606EE6"/>
    <w:rsid w:val="00606EEA"/>
    <w:rsid w:val="00611A6F"/>
    <w:rsid w:val="00613450"/>
    <w:rsid w:val="0061525B"/>
    <w:rsid w:val="006166C3"/>
    <w:rsid w:val="00617479"/>
    <w:rsid w:val="00625FEE"/>
    <w:rsid w:val="00631463"/>
    <w:rsid w:val="0063161D"/>
    <w:rsid w:val="00631EC2"/>
    <w:rsid w:val="00634EA6"/>
    <w:rsid w:val="00635D51"/>
    <w:rsid w:val="0064025F"/>
    <w:rsid w:val="0064055D"/>
    <w:rsid w:val="006436E0"/>
    <w:rsid w:val="006467F7"/>
    <w:rsid w:val="00650C9F"/>
    <w:rsid w:val="006547B4"/>
    <w:rsid w:val="00664200"/>
    <w:rsid w:val="00671217"/>
    <w:rsid w:val="00671DA6"/>
    <w:rsid w:val="0067225E"/>
    <w:rsid w:val="00674D66"/>
    <w:rsid w:val="00683AD0"/>
    <w:rsid w:val="00684531"/>
    <w:rsid w:val="006A0D79"/>
    <w:rsid w:val="006A1D90"/>
    <w:rsid w:val="006A2B80"/>
    <w:rsid w:val="006A7AFE"/>
    <w:rsid w:val="006B1469"/>
    <w:rsid w:val="006B72EA"/>
    <w:rsid w:val="006C1D72"/>
    <w:rsid w:val="006C290D"/>
    <w:rsid w:val="006D3442"/>
    <w:rsid w:val="006E50FC"/>
    <w:rsid w:val="006E5990"/>
    <w:rsid w:val="006E6731"/>
    <w:rsid w:val="006F2D05"/>
    <w:rsid w:val="0070111C"/>
    <w:rsid w:val="00701999"/>
    <w:rsid w:val="00703201"/>
    <w:rsid w:val="00706925"/>
    <w:rsid w:val="00713B4C"/>
    <w:rsid w:val="00715C14"/>
    <w:rsid w:val="00722EA7"/>
    <w:rsid w:val="00723AD2"/>
    <w:rsid w:val="00725814"/>
    <w:rsid w:val="007266A7"/>
    <w:rsid w:val="00732432"/>
    <w:rsid w:val="00732D82"/>
    <w:rsid w:val="00733164"/>
    <w:rsid w:val="00740EB9"/>
    <w:rsid w:val="00742616"/>
    <w:rsid w:val="00745162"/>
    <w:rsid w:val="00747B9A"/>
    <w:rsid w:val="007559BB"/>
    <w:rsid w:val="00757761"/>
    <w:rsid w:val="007610D6"/>
    <w:rsid w:val="00761874"/>
    <w:rsid w:val="0077141A"/>
    <w:rsid w:val="00772ADD"/>
    <w:rsid w:val="007749F0"/>
    <w:rsid w:val="007841A0"/>
    <w:rsid w:val="00795747"/>
    <w:rsid w:val="007957D5"/>
    <w:rsid w:val="007A35E6"/>
    <w:rsid w:val="007B48EE"/>
    <w:rsid w:val="007C1577"/>
    <w:rsid w:val="007C2A26"/>
    <w:rsid w:val="007C2CF9"/>
    <w:rsid w:val="007C3187"/>
    <w:rsid w:val="007C7BE6"/>
    <w:rsid w:val="007D0943"/>
    <w:rsid w:val="007D556A"/>
    <w:rsid w:val="007D6A57"/>
    <w:rsid w:val="007E7CC9"/>
    <w:rsid w:val="007F4B4E"/>
    <w:rsid w:val="007F651E"/>
    <w:rsid w:val="008106C7"/>
    <w:rsid w:val="00816E2F"/>
    <w:rsid w:val="00821851"/>
    <w:rsid w:val="0083045C"/>
    <w:rsid w:val="008417F0"/>
    <w:rsid w:val="0084297D"/>
    <w:rsid w:val="00842CAA"/>
    <w:rsid w:val="00866E19"/>
    <w:rsid w:val="00873BC2"/>
    <w:rsid w:val="00891125"/>
    <w:rsid w:val="00892117"/>
    <w:rsid w:val="00896014"/>
    <w:rsid w:val="008A09D2"/>
    <w:rsid w:val="008B0213"/>
    <w:rsid w:val="008B2C3F"/>
    <w:rsid w:val="008B4BA0"/>
    <w:rsid w:val="008C14D1"/>
    <w:rsid w:val="008C1876"/>
    <w:rsid w:val="008C3CAB"/>
    <w:rsid w:val="008C62F9"/>
    <w:rsid w:val="008C71FF"/>
    <w:rsid w:val="008C7F10"/>
    <w:rsid w:val="008D0926"/>
    <w:rsid w:val="008D3AE9"/>
    <w:rsid w:val="008D7399"/>
    <w:rsid w:val="008E1627"/>
    <w:rsid w:val="008E1B00"/>
    <w:rsid w:val="008E2FDA"/>
    <w:rsid w:val="008E658F"/>
    <w:rsid w:val="008F464F"/>
    <w:rsid w:val="008F494B"/>
    <w:rsid w:val="008F6076"/>
    <w:rsid w:val="008F6546"/>
    <w:rsid w:val="00904EA8"/>
    <w:rsid w:val="00915DFA"/>
    <w:rsid w:val="00922D6F"/>
    <w:rsid w:val="009248DE"/>
    <w:rsid w:val="00926EC1"/>
    <w:rsid w:val="009277C8"/>
    <w:rsid w:val="00927B19"/>
    <w:rsid w:val="009308F2"/>
    <w:rsid w:val="0093229F"/>
    <w:rsid w:val="00932782"/>
    <w:rsid w:val="00932A32"/>
    <w:rsid w:val="00941C2C"/>
    <w:rsid w:val="00956C73"/>
    <w:rsid w:val="00960E0C"/>
    <w:rsid w:val="00963057"/>
    <w:rsid w:val="00967675"/>
    <w:rsid w:val="00971677"/>
    <w:rsid w:val="009719F8"/>
    <w:rsid w:val="0097330A"/>
    <w:rsid w:val="00983672"/>
    <w:rsid w:val="00984251"/>
    <w:rsid w:val="00985F52"/>
    <w:rsid w:val="009873EE"/>
    <w:rsid w:val="009903C5"/>
    <w:rsid w:val="009951EF"/>
    <w:rsid w:val="00997A69"/>
    <w:rsid w:val="009A04AC"/>
    <w:rsid w:val="009A07A0"/>
    <w:rsid w:val="009A342E"/>
    <w:rsid w:val="009A457C"/>
    <w:rsid w:val="009C7FCD"/>
    <w:rsid w:val="009D0B23"/>
    <w:rsid w:val="009D496A"/>
    <w:rsid w:val="009D73C4"/>
    <w:rsid w:val="009E0BFB"/>
    <w:rsid w:val="009E4362"/>
    <w:rsid w:val="009E7192"/>
    <w:rsid w:val="009E7DD7"/>
    <w:rsid w:val="009F062E"/>
    <w:rsid w:val="009F58B7"/>
    <w:rsid w:val="009F6615"/>
    <w:rsid w:val="009F6C12"/>
    <w:rsid w:val="00A0318C"/>
    <w:rsid w:val="00A17497"/>
    <w:rsid w:val="00A36CC1"/>
    <w:rsid w:val="00A41593"/>
    <w:rsid w:val="00A4381D"/>
    <w:rsid w:val="00A44030"/>
    <w:rsid w:val="00A50D07"/>
    <w:rsid w:val="00A54DDF"/>
    <w:rsid w:val="00A6101B"/>
    <w:rsid w:val="00A61101"/>
    <w:rsid w:val="00A70000"/>
    <w:rsid w:val="00A7076F"/>
    <w:rsid w:val="00A752E6"/>
    <w:rsid w:val="00A754FF"/>
    <w:rsid w:val="00A87EFF"/>
    <w:rsid w:val="00A9572B"/>
    <w:rsid w:val="00AA016A"/>
    <w:rsid w:val="00AA3C47"/>
    <w:rsid w:val="00AA505A"/>
    <w:rsid w:val="00AC3941"/>
    <w:rsid w:val="00AC5D65"/>
    <w:rsid w:val="00AC5E23"/>
    <w:rsid w:val="00AD0F13"/>
    <w:rsid w:val="00AD2A2D"/>
    <w:rsid w:val="00AD3D3A"/>
    <w:rsid w:val="00AD701D"/>
    <w:rsid w:val="00AE204D"/>
    <w:rsid w:val="00AE3F7A"/>
    <w:rsid w:val="00AF16EA"/>
    <w:rsid w:val="00AF35DB"/>
    <w:rsid w:val="00B0378D"/>
    <w:rsid w:val="00B039D7"/>
    <w:rsid w:val="00B03F9D"/>
    <w:rsid w:val="00B10750"/>
    <w:rsid w:val="00B10E51"/>
    <w:rsid w:val="00B1180F"/>
    <w:rsid w:val="00B12A9B"/>
    <w:rsid w:val="00B13382"/>
    <w:rsid w:val="00B13EF0"/>
    <w:rsid w:val="00B174F1"/>
    <w:rsid w:val="00B21CDD"/>
    <w:rsid w:val="00B22810"/>
    <w:rsid w:val="00B231F3"/>
    <w:rsid w:val="00B245D4"/>
    <w:rsid w:val="00B30FE2"/>
    <w:rsid w:val="00B3101E"/>
    <w:rsid w:val="00B45917"/>
    <w:rsid w:val="00B52D5F"/>
    <w:rsid w:val="00B54FD5"/>
    <w:rsid w:val="00B6311B"/>
    <w:rsid w:val="00B6698F"/>
    <w:rsid w:val="00B739DC"/>
    <w:rsid w:val="00B757E5"/>
    <w:rsid w:val="00B9248F"/>
    <w:rsid w:val="00BA2BB0"/>
    <w:rsid w:val="00BA3757"/>
    <w:rsid w:val="00BA5357"/>
    <w:rsid w:val="00BB254B"/>
    <w:rsid w:val="00BC2379"/>
    <w:rsid w:val="00BD6883"/>
    <w:rsid w:val="00BD7F25"/>
    <w:rsid w:val="00BE06B4"/>
    <w:rsid w:val="00BE2D91"/>
    <w:rsid w:val="00BE5E04"/>
    <w:rsid w:val="00C02833"/>
    <w:rsid w:val="00C0483D"/>
    <w:rsid w:val="00C15B68"/>
    <w:rsid w:val="00C170AF"/>
    <w:rsid w:val="00C335D5"/>
    <w:rsid w:val="00C362CF"/>
    <w:rsid w:val="00C46427"/>
    <w:rsid w:val="00C53AD5"/>
    <w:rsid w:val="00C53F79"/>
    <w:rsid w:val="00C547FC"/>
    <w:rsid w:val="00C576E7"/>
    <w:rsid w:val="00C57F33"/>
    <w:rsid w:val="00C60C57"/>
    <w:rsid w:val="00C623F6"/>
    <w:rsid w:val="00C646A1"/>
    <w:rsid w:val="00C7681E"/>
    <w:rsid w:val="00C81E41"/>
    <w:rsid w:val="00C82943"/>
    <w:rsid w:val="00C85BFF"/>
    <w:rsid w:val="00C974E5"/>
    <w:rsid w:val="00CA0C4D"/>
    <w:rsid w:val="00CA3429"/>
    <w:rsid w:val="00CB5282"/>
    <w:rsid w:val="00CB675B"/>
    <w:rsid w:val="00CC0CBF"/>
    <w:rsid w:val="00CC239A"/>
    <w:rsid w:val="00CC2FFA"/>
    <w:rsid w:val="00CC42E0"/>
    <w:rsid w:val="00CC7B3E"/>
    <w:rsid w:val="00CD67E2"/>
    <w:rsid w:val="00CD6870"/>
    <w:rsid w:val="00CD725F"/>
    <w:rsid w:val="00CF0720"/>
    <w:rsid w:val="00CF17A0"/>
    <w:rsid w:val="00CF4E85"/>
    <w:rsid w:val="00CF6699"/>
    <w:rsid w:val="00CF6725"/>
    <w:rsid w:val="00D049AF"/>
    <w:rsid w:val="00D06354"/>
    <w:rsid w:val="00D11A3A"/>
    <w:rsid w:val="00D21252"/>
    <w:rsid w:val="00D24568"/>
    <w:rsid w:val="00D31329"/>
    <w:rsid w:val="00D35673"/>
    <w:rsid w:val="00D36185"/>
    <w:rsid w:val="00D45801"/>
    <w:rsid w:val="00D50381"/>
    <w:rsid w:val="00D510E2"/>
    <w:rsid w:val="00D51DEF"/>
    <w:rsid w:val="00D535DC"/>
    <w:rsid w:val="00D55904"/>
    <w:rsid w:val="00D63131"/>
    <w:rsid w:val="00D65D50"/>
    <w:rsid w:val="00D70C30"/>
    <w:rsid w:val="00D75009"/>
    <w:rsid w:val="00D813EC"/>
    <w:rsid w:val="00D86A79"/>
    <w:rsid w:val="00D916A5"/>
    <w:rsid w:val="00D92E4A"/>
    <w:rsid w:val="00D934FB"/>
    <w:rsid w:val="00D94325"/>
    <w:rsid w:val="00DA3BE9"/>
    <w:rsid w:val="00DA5A8A"/>
    <w:rsid w:val="00DA7B85"/>
    <w:rsid w:val="00DB108F"/>
    <w:rsid w:val="00DB15B8"/>
    <w:rsid w:val="00DB3FCA"/>
    <w:rsid w:val="00DB6880"/>
    <w:rsid w:val="00DB7942"/>
    <w:rsid w:val="00DC7CD3"/>
    <w:rsid w:val="00DD40B7"/>
    <w:rsid w:val="00DE2819"/>
    <w:rsid w:val="00DF2DA9"/>
    <w:rsid w:val="00DF3C09"/>
    <w:rsid w:val="00DF6408"/>
    <w:rsid w:val="00DF6C61"/>
    <w:rsid w:val="00DF7582"/>
    <w:rsid w:val="00E12A57"/>
    <w:rsid w:val="00E13FD0"/>
    <w:rsid w:val="00E16EFC"/>
    <w:rsid w:val="00E17655"/>
    <w:rsid w:val="00E218EA"/>
    <w:rsid w:val="00E265F3"/>
    <w:rsid w:val="00E27365"/>
    <w:rsid w:val="00E34B68"/>
    <w:rsid w:val="00E37502"/>
    <w:rsid w:val="00E377B8"/>
    <w:rsid w:val="00E47E61"/>
    <w:rsid w:val="00E61D0D"/>
    <w:rsid w:val="00E62B99"/>
    <w:rsid w:val="00E66C73"/>
    <w:rsid w:val="00E676F4"/>
    <w:rsid w:val="00E7285B"/>
    <w:rsid w:val="00E82074"/>
    <w:rsid w:val="00E82C24"/>
    <w:rsid w:val="00E96FB4"/>
    <w:rsid w:val="00EB2F54"/>
    <w:rsid w:val="00EB7771"/>
    <w:rsid w:val="00EC33C9"/>
    <w:rsid w:val="00EC580E"/>
    <w:rsid w:val="00EC6DA7"/>
    <w:rsid w:val="00ED493E"/>
    <w:rsid w:val="00ED6B19"/>
    <w:rsid w:val="00EE4DE7"/>
    <w:rsid w:val="00EE5861"/>
    <w:rsid w:val="00EE5F75"/>
    <w:rsid w:val="00EE62E9"/>
    <w:rsid w:val="00EF2C27"/>
    <w:rsid w:val="00EF306F"/>
    <w:rsid w:val="00EF47AB"/>
    <w:rsid w:val="00EF7F57"/>
    <w:rsid w:val="00F0107C"/>
    <w:rsid w:val="00F03516"/>
    <w:rsid w:val="00F04475"/>
    <w:rsid w:val="00F06C2A"/>
    <w:rsid w:val="00F13EB5"/>
    <w:rsid w:val="00F24746"/>
    <w:rsid w:val="00F27C93"/>
    <w:rsid w:val="00F30100"/>
    <w:rsid w:val="00F303AA"/>
    <w:rsid w:val="00F42DAA"/>
    <w:rsid w:val="00F62000"/>
    <w:rsid w:val="00F64204"/>
    <w:rsid w:val="00F70BF5"/>
    <w:rsid w:val="00F735FE"/>
    <w:rsid w:val="00F74010"/>
    <w:rsid w:val="00F76761"/>
    <w:rsid w:val="00F8004F"/>
    <w:rsid w:val="00F8076F"/>
    <w:rsid w:val="00F83325"/>
    <w:rsid w:val="00F84EAF"/>
    <w:rsid w:val="00F85F2C"/>
    <w:rsid w:val="00F906FB"/>
    <w:rsid w:val="00F92DEB"/>
    <w:rsid w:val="00F93B4D"/>
    <w:rsid w:val="00F93E3A"/>
    <w:rsid w:val="00F94E25"/>
    <w:rsid w:val="00F95676"/>
    <w:rsid w:val="00FA42D9"/>
    <w:rsid w:val="00FA5089"/>
    <w:rsid w:val="00FA5A4F"/>
    <w:rsid w:val="00FA73AC"/>
    <w:rsid w:val="00FB583D"/>
    <w:rsid w:val="00FD2DCE"/>
    <w:rsid w:val="00FD594D"/>
    <w:rsid w:val="00FE017E"/>
    <w:rsid w:val="00FE5F5F"/>
    <w:rsid w:val="00FF068E"/>
    <w:rsid w:val="00FF54DC"/>
    <w:rsid w:val="00FF69ED"/>
    <w:rsid w:val="00FF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97"/>
    <o:shapelayout v:ext="edit">
      <o:idmap v:ext="edit" data="1"/>
    </o:shapelayout>
  </w:shapeDefaults>
  <w:decimalSymbol w:val=","/>
  <w:listSeparator w:val=";"/>
  <w14:docId w14:val="0D6B3F93"/>
  <w15:docId w15:val="{A9192548-8BB7-44AC-BDC4-5911AA8A4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erpetua" w:eastAsia="Perpetua" w:hAnsi="Perpetua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locked="1" w:semiHidden="1" w:uiPriority="0" w:unhideWhenUsed="1"/>
    <w:lsdException w:name="List Bullet 4" w:locked="1" w:semiHidden="1" w:uiPriority="0" w:unhideWhenUsed="1"/>
    <w:lsdException w:name="List Bullet 5" w:locked="1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04D"/>
    <w:pPr>
      <w:spacing w:after="160" w:line="276" w:lineRule="auto"/>
    </w:pPr>
    <w:rPr>
      <w:rFonts w:eastAsia="Times New Roman"/>
      <w:color w:val="000000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174064"/>
    <w:pPr>
      <w:spacing w:before="300" w:after="40" w:line="240" w:lineRule="auto"/>
      <w:outlineLvl w:val="0"/>
    </w:pPr>
    <w:rPr>
      <w:rFonts w:ascii="Franklin Gothic Book" w:hAnsi="Franklin Gothic Book"/>
      <w:b/>
      <w:bCs/>
      <w:color w:val="F9B000"/>
      <w:spacing w:val="2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174064"/>
    <w:pPr>
      <w:spacing w:before="240" w:after="40" w:line="240" w:lineRule="auto"/>
      <w:outlineLvl w:val="1"/>
    </w:pPr>
    <w:rPr>
      <w:rFonts w:ascii="Franklin Gothic Book" w:hAnsi="Franklin Gothic Book"/>
      <w:b/>
      <w:bCs/>
      <w:color w:val="F9B000"/>
      <w:spacing w:val="20"/>
      <w:sz w:val="24"/>
      <w:szCs w:val="24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02475E"/>
    <w:pPr>
      <w:spacing w:before="200" w:after="40" w:line="240" w:lineRule="auto"/>
      <w:outlineLvl w:val="2"/>
    </w:pPr>
    <w:rPr>
      <w:rFonts w:ascii="Franklin Gothic Book" w:hAnsi="Franklin Gothic Book"/>
      <w:b/>
      <w:bCs/>
      <w:color w:val="DF1B2E"/>
      <w:spacing w:val="2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4A6145"/>
    <w:pPr>
      <w:spacing w:before="240" w:after="0"/>
      <w:outlineLvl w:val="3"/>
    </w:pPr>
    <w:rPr>
      <w:rFonts w:ascii="Calibri" w:hAnsi="Calibri"/>
      <w:b/>
      <w:bCs/>
      <w:color w:val="7B6A4D"/>
      <w:spacing w:val="20"/>
      <w:szCs w:val="24"/>
    </w:rPr>
  </w:style>
  <w:style w:type="paragraph" w:styleId="Overskrift5">
    <w:name w:val="heading 5"/>
    <w:basedOn w:val="Normal"/>
    <w:next w:val="Normal"/>
    <w:link w:val="Overskrift5Tegn"/>
    <w:uiPriority w:val="99"/>
    <w:qFormat/>
    <w:rsid w:val="00183762"/>
    <w:pPr>
      <w:spacing w:before="200" w:after="0"/>
      <w:outlineLvl w:val="4"/>
    </w:pPr>
    <w:rPr>
      <w:rFonts w:ascii="Franklin Gothic Book" w:hAnsi="Franklin Gothic Book"/>
      <w:b/>
      <w:bCs/>
      <w:i/>
      <w:iCs/>
      <w:color w:val="7B6A4D"/>
      <w:spacing w:val="20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183762"/>
    <w:pPr>
      <w:spacing w:before="200" w:after="0"/>
      <w:outlineLvl w:val="5"/>
    </w:pPr>
    <w:rPr>
      <w:rFonts w:ascii="Franklin Gothic Book" w:hAnsi="Franklin Gothic Book"/>
      <w:color w:val="524633"/>
      <w:spacing w:val="10"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9"/>
    <w:qFormat/>
    <w:rsid w:val="00183762"/>
    <w:pPr>
      <w:spacing w:before="200" w:after="0"/>
      <w:outlineLvl w:val="6"/>
    </w:pPr>
    <w:rPr>
      <w:rFonts w:ascii="Franklin Gothic Book" w:hAnsi="Franklin Gothic Book"/>
      <w:i/>
      <w:iCs/>
      <w:color w:val="524633"/>
      <w:spacing w:val="10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9"/>
    <w:qFormat/>
    <w:rsid w:val="00183762"/>
    <w:pPr>
      <w:spacing w:before="200" w:after="0"/>
      <w:outlineLvl w:val="7"/>
    </w:pPr>
    <w:rPr>
      <w:rFonts w:ascii="Franklin Gothic Book" w:hAnsi="Franklin Gothic Book"/>
      <w:color w:val="D34817"/>
      <w:spacing w:val="10"/>
    </w:rPr>
  </w:style>
  <w:style w:type="paragraph" w:styleId="Overskrift9">
    <w:name w:val="heading 9"/>
    <w:basedOn w:val="Normal"/>
    <w:next w:val="Normal"/>
    <w:link w:val="Overskrift9Tegn"/>
    <w:uiPriority w:val="99"/>
    <w:qFormat/>
    <w:rsid w:val="00183762"/>
    <w:pPr>
      <w:spacing w:before="200" w:after="0"/>
      <w:outlineLvl w:val="8"/>
    </w:pPr>
    <w:rPr>
      <w:rFonts w:ascii="Franklin Gothic Book" w:hAnsi="Franklin Gothic Book"/>
      <w:i/>
      <w:iCs/>
      <w:color w:val="D34817"/>
      <w:spacing w:val="1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174064"/>
    <w:rPr>
      <w:rFonts w:ascii="Franklin Gothic Book" w:eastAsia="Times New Roman" w:hAnsi="Franklin Gothic Book"/>
      <w:b/>
      <w:bCs/>
      <w:color w:val="F9B000"/>
      <w:spacing w:val="20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9"/>
    <w:locked/>
    <w:rsid w:val="00174064"/>
    <w:rPr>
      <w:rFonts w:ascii="Franklin Gothic Book" w:eastAsia="Times New Roman" w:hAnsi="Franklin Gothic Book"/>
      <w:b/>
      <w:bCs/>
      <w:color w:val="F9B000"/>
      <w:spacing w:val="20"/>
      <w:sz w:val="24"/>
      <w:szCs w:val="24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9"/>
    <w:locked/>
    <w:rsid w:val="0002475E"/>
    <w:rPr>
      <w:rFonts w:ascii="Franklin Gothic Book" w:hAnsi="Franklin Gothic Book" w:cs="Times New Roman"/>
      <w:b/>
      <w:bCs/>
      <w:color w:val="DF1B2E"/>
      <w:spacing w:val="20"/>
      <w:sz w:val="24"/>
      <w:szCs w:val="24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9"/>
    <w:locked/>
    <w:rsid w:val="004A6145"/>
    <w:rPr>
      <w:rFonts w:ascii="Calibri" w:hAnsi="Calibri" w:cs="Times New Roman"/>
      <w:b/>
      <w:bCs/>
      <w:color w:val="7B6A4D"/>
      <w:spacing w:val="20"/>
      <w:sz w:val="24"/>
      <w:szCs w:val="24"/>
      <w:lang w:eastAsia="en-US"/>
    </w:rPr>
  </w:style>
  <w:style w:type="character" w:customStyle="1" w:styleId="Overskrift5Tegn">
    <w:name w:val="Overskrift 5 Tegn"/>
    <w:basedOn w:val="Standardskrifttypeiafsnit"/>
    <w:link w:val="Overskrift5"/>
    <w:uiPriority w:val="99"/>
    <w:locked/>
    <w:rsid w:val="00183762"/>
    <w:rPr>
      <w:rFonts w:ascii="Franklin Gothic Book" w:hAnsi="Franklin Gothic Book" w:cs="Times New Roman"/>
      <w:b/>
      <w:bCs/>
      <w:i/>
      <w:iCs/>
      <w:color w:val="7B6A4D"/>
      <w:spacing w:val="20"/>
    </w:rPr>
  </w:style>
  <w:style w:type="character" w:customStyle="1" w:styleId="Overskrift6Tegn">
    <w:name w:val="Overskrift 6 Tegn"/>
    <w:basedOn w:val="Standardskrifttypeiafsnit"/>
    <w:link w:val="Overskrift6"/>
    <w:uiPriority w:val="99"/>
    <w:locked/>
    <w:rsid w:val="00183762"/>
    <w:rPr>
      <w:rFonts w:ascii="Franklin Gothic Book" w:hAnsi="Franklin Gothic Book" w:cs="Times New Roman"/>
      <w:color w:val="524633"/>
      <w:spacing w:val="10"/>
      <w:sz w:val="24"/>
      <w:szCs w:val="24"/>
    </w:rPr>
  </w:style>
  <w:style w:type="character" w:customStyle="1" w:styleId="Overskrift7Tegn">
    <w:name w:val="Overskrift 7 Tegn"/>
    <w:basedOn w:val="Standardskrifttypeiafsnit"/>
    <w:link w:val="Overskrift7"/>
    <w:uiPriority w:val="99"/>
    <w:locked/>
    <w:rsid w:val="00183762"/>
    <w:rPr>
      <w:rFonts w:ascii="Franklin Gothic Book" w:hAnsi="Franklin Gothic Book" w:cs="Times New Roman"/>
      <w:i/>
      <w:iCs/>
      <w:color w:val="524633"/>
      <w:spacing w:val="10"/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99"/>
    <w:locked/>
    <w:rsid w:val="00183762"/>
    <w:rPr>
      <w:rFonts w:ascii="Franklin Gothic Book" w:hAnsi="Franklin Gothic Book" w:cs="Times New Roman"/>
      <w:color w:val="D34817"/>
      <w:spacing w:val="10"/>
    </w:rPr>
  </w:style>
  <w:style w:type="character" w:customStyle="1" w:styleId="Overskrift9Tegn">
    <w:name w:val="Overskrift 9 Tegn"/>
    <w:basedOn w:val="Standardskrifttypeiafsnit"/>
    <w:link w:val="Overskrift9"/>
    <w:uiPriority w:val="99"/>
    <w:locked/>
    <w:rsid w:val="00183762"/>
    <w:rPr>
      <w:rFonts w:ascii="Franklin Gothic Book" w:hAnsi="Franklin Gothic Book" w:cs="Times New Roman"/>
      <w:i/>
      <w:iCs/>
      <w:color w:val="D34817"/>
      <w:spacing w:val="10"/>
    </w:rPr>
  </w:style>
  <w:style w:type="paragraph" w:styleId="Titel">
    <w:name w:val="Title"/>
    <w:basedOn w:val="Normal"/>
    <w:link w:val="TitelTegn"/>
    <w:uiPriority w:val="99"/>
    <w:qFormat/>
    <w:rsid w:val="0002475E"/>
    <w:pPr>
      <w:pBdr>
        <w:bottom w:val="single" w:sz="8" w:space="4" w:color="D34817"/>
      </w:pBdr>
      <w:spacing w:line="240" w:lineRule="auto"/>
      <w:contextualSpacing/>
      <w:jc w:val="center"/>
    </w:pPr>
    <w:rPr>
      <w:rFonts w:ascii="Franklin Gothic Book" w:hAnsi="Franklin Gothic Book"/>
      <w:b/>
      <w:bCs/>
      <w:smallCaps/>
      <w:color w:val="DF1B2E"/>
      <w:sz w:val="48"/>
      <w:szCs w:val="48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02475E"/>
    <w:rPr>
      <w:rFonts w:ascii="Franklin Gothic Book" w:hAnsi="Franklin Gothic Book" w:cs="Times New Roman"/>
      <w:b/>
      <w:bCs/>
      <w:smallCaps/>
      <w:color w:val="DF1B2E"/>
      <w:sz w:val="48"/>
      <w:szCs w:val="48"/>
      <w:lang w:eastAsia="en-US"/>
    </w:rPr>
  </w:style>
  <w:style w:type="paragraph" w:styleId="Undertitel">
    <w:name w:val="Subtitle"/>
    <w:basedOn w:val="Normal"/>
    <w:link w:val="UndertitelTegn"/>
    <w:uiPriority w:val="99"/>
    <w:qFormat/>
    <w:rsid w:val="00183762"/>
    <w:pPr>
      <w:spacing w:after="480" w:line="240" w:lineRule="auto"/>
      <w:jc w:val="center"/>
    </w:pPr>
    <w:rPr>
      <w:rFonts w:ascii="Franklin Gothic Book" w:hAnsi="Franklin Gothic Book"/>
      <w:color w:val="auto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99"/>
    <w:locked/>
    <w:rsid w:val="00183762"/>
    <w:rPr>
      <w:rFonts w:ascii="Franklin Gothic Book" w:hAnsi="Franklin Gothic Book" w:cs="Times New Roman"/>
      <w:sz w:val="28"/>
      <w:szCs w:val="28"/>
    </w:rPr>
  </w:style>
  <w:style w:type="paragraph" w:styleId="Sidefod">
    <w:name w:val="footer"/>
    <w:basedOn w:val="Normal"/>
    <w:link w:val="SidefodTegn"/>
    <w:uiPriority w:val="99"/>
    <w:rsid w:val="00183762"/>
    <w:pPr>
      <w:tabs>
        <w:tab w:val="center" w:pos="4320"/>
        <w:tab w:val="right" w:pos="8640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183762"/>
    <w:rPr>
      <w:rFonts w:cs="Times New Roman"/>
      <w:color w:val="000000"/>
    </w:rPr>
  </w:style>
  <w:style w:type="paragraph" w:styleId="Billedtekst">
    <w:name w:val="caption"/>
    <w:basedOn w:val="Normal"/>
    <w:next w:val="Normal"/>
    <w:uiPriority w:val="99"/>
    <w:qFormat/>
    <w:rsid w:val="00183762"/>
    <w:pPr>
      <w:spacing w:after="0" w:line="240" w:lineRule="auto"/>
    </w:pPr>
    <w:rPr>
      <w:smallCaps/>
      <w:color w:val="732117"/>
      <w:spacing w:val="10"/>
      <w:sz w:val="18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183762"/>
    <w:rPr>
      <w:rFonts w:hAnsi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183762"/>
    <w:rPr>
      <w:rFonts w:eastAsia="Times New Roman" w:hAnsi="Tahoma" w:cs="Times New Roman"/>
      <w:color w:val="000000"/>
      <w:sz w:val="16"/>
      <w:szCs w:val="16"/>
      <w:lang w:val="da-DK"/>
    </w:rPr>
  </w:style>
  <w:style w:type="paragraph" w:styleId="Bloktekst">
    <w:name w:val="Block Text"/>
    <w:aliases w:val="Citatblok"/>
    <w:basedOn w:val="Normal"/>
    <w:uiPriority w:val="99"/>
    <w:rsid w:val="00183762"/>
    <w:pPr>
      <w:pBdr>
        <w:top w:val="single" w:sz="2" w:space="10" w:color="EE8C69"/>
        <w:bottom w:val="single" w:sz="24" w:space="10" w:color="EE8C69"/>
      </w:pBdr>
      <w:spacing w:after="280" w:line="240" w:lineRule="auto"/>
      <w:ind w:left="1440" w:right="1440"/>
      <w:jc w:val="both"/>
    </w:pPr>
    <w:rPr>
      <w:color w:val="7F7F7F"/>
      <w:sz w:val="28"/>
      <w:szCs w:val="28"/>
    </w:rPr>
  </w:style>
  <w:style w:type="character" w:styleId="Bogenstitel">
    <w:name w:val="Book Title"/>
    <w:basedOn w:val="Standardskrifttypeiafsnit"/>
    <w:uiPriority w:val="99"/>
    <w:qFormat/>
    <w:rsid w:val="00183762"/>
    <w:rPr>
      <w:rFonts w:ascii="Franklin Gothic Book" w:hAnsi="Franklin Gothic Book" w:cs="Times New Roman"/>
      <w:i/>
      <w:iCs/>
      <w:color w:val="855D5D"/>
      <w:sz w:val="20"/>
      <w:szCs w:val="20"/>
      <w:lang w:val="da-DK"/>
    </w:rPr>
  </w:style>
  <w:style w:type="character" w:styleId="Fremhv">
    <w:name w:val="Emphasis"/>
    <w:basedOn w:val="Standardskrifttypeiafsnit"/>
    <w:uiPriority w:val="99"/>
    <w:qFormat/>
    <w:rsid w:val="00183762"/>
    <w:rPr>
      <w:rFonts w:eastAsia="Times New Roman" w:cs="Times New Roman"/>
      <w:b/>
      <w:i/>
      <w:color w:val="404040"/>
      <w:spacing w:val="2"/>
      <w:w w:val="100"/>
      <w:sz w:val="22"/>
      <w:lang w:val="da-DK"/>
    </w:rPr>
  </w:style>
  <w:style w:type="paragraph" w:styleId="Sidehoved">
    <w:name w:val="header"/>
    <w:basedOn w:val="Normal"/>
    <w:link w:val="SidehovedTegn"/>
    <w:uiPriority w:val="99"/>
    <w:rsid w:val="00183762"/>
    <w:pPr>
      <w:tabs>
        <w:tab w:val="center" w:pos="4320"/>
        <w:tab w:val="right" w:pos="864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183762"/>
    <w:rPr>
      <w:rFonts w:cs="Times New Roman"/>
      <w:color w:val="000000"/>
    </w:rPr>
  </w:style>
  <w:style w:type="character" w:styleId="Kraftigfremhvning">
    <w:name w:val="Intense Emphasis"/>
    <w:basedOn w:val="Standardskrifttypeiafsnit"/>
    <w:uiPriority w:val="99"/>
    <w:qFormat/>
    <w:rsid w:val="00183762"/>
    <w:rPr>
      <w:rFonts w:ascii="Perpetua" w:hAnsi="Perpetua" w:cs="Times New Roman"/>
      <w:b/>
      <w:bCs/>
      <w:i/>
      <w:iCs/>
      <w:smallCaps/>
      <w:color w:val="9B2D1F"/>
      <w:spacing w:val="2"/>
      <w:w w:val="100"/>
      <w:sz w:val="20"/>
      <w:szCs w:val="20"/>
    </w:rPr>
  </w:style>
  <w:style w:type="paragraph" w:styleId="Strktcitat">
    <w:name w:val="Intense Quote"/>
    <w:basedOn w:val="Normal"/>
    <w:link w:val="StrktcitatTegn"/>
    <w:uiPriority w:val="99"/>
    <w:qFormat/>
    <w:rsid w:val="00183762"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ind w:left="1440" w:right="1440"/>
      <w:jc w:val="center"/>
    </w:pPr>
    <w:rPr>
      <w:rFonts w:ascii="Franklin Gothic Book" w:hAnsi="Franklin Gothic Book"/>
      <w:i/>
      <w:iCs/>
      <w:color w:val="FFFFFF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99"/>
    <w:locked/>
    <w:rsid w:val="00183762"/>
    <w:rPr>
      <w:rFonts w:ascii="Franklin Gothic Book" w:hAnsi="Franklin Gothic Book" w:cs="Times New Roman"/>
      <w:i/>
      <w:iCs/>
      <w:color w:val="FFFFFF"/>
      <w:sz w:val="32"/>
      <w:szCs w:val="32"/>
      <w:shd w:val="clear" w:color="auto" w:fill="D34817"/>
    </w:rPr>
  </w:style>
  <w:style w:type="character" w:styleId="Kraftighenvisning">
    <w:name w:val="Intense Reference"/>
    <w:basedOn w:val="Standardskrifttypeiafsnit"/>
    <w:uiPriority w:val="99"/>
    <w:qFormat/>
    <w:rsid w:val="00183762"/>
    <w:rPr>
      <w:rFonts w:cs="Times New Roman"/>
      <w:b/>
      <w:bCs/>
      <w:color w:val="D34817"/>
      <w:sz w:val="22"/>
      <w:u w:val="single"/>
    </w:rPr>
  </w:style>
  <w:style w:type="paragraph" w:styleId="Opstilling-punkttegn">
    <w:name w:val="List Bullet"/>
    <w:basedOn w:val="Normal"/>
    <w:uiPriority w:val="99"/>
    <w:rsid w:val="00183762"/>
    <w:pPr>
      <w:spacing w:after="0"/>
      <w:ind w:left="360" w:hanging="360"/>
      <w:contextualSpacing/>
    </w:pPr>
  </w:style>
  <w:style w:type="paragraph" w:styleId="Opstilling-punkttegn2">
    <w:name w:val="List Bullet 2"/>
    <w:basedOn w:val="Normal"/>
    <w:uiPriority w:val="99"/>
    <w:rsid w:val="00183762"/>
    <w:pPr>
      <w:spacing w:after="0"/>
      <w:ind w:left="720" w:hanging="360"/>
    </w:pPr>
  </w:style>
  <w:style w:type="paragraph" w:styleId="Opstilling-punkttegn3">
    <w:name w:val="List Bullet 3"/>
    <w:basedOn w:val="Normal"/>
    <w:uiPriority w:val="99"/>
    <w:rsid w:val="00183762"/>
    <w:pPr>
      <w:spacing w:after="0"/>
      <w:ind w:left="1080" w:hanging="360"/>
    </w:pPr>
  </w:style>
  <w:style w:type="paragraph" w:styleId="Opstilling-punkttegn4">
    <w:name w:val="List Bullet 4"/>
    <w:basedOn w:val="Normal"/>
    <w:uiPriority w:val="99"/>
    <w:rsid w:val="00183762"/>
    <w:pPr>
      <w:spacing w:after="0"/>
      <w:ind w:left="1440" w:hanging="360"/>
    </w:pPr>
  </w:style>
  <w:style w:type="paragraph" w:styleId="Opstilling-punkttegn5">
    <w:name w:val="List Bullet 5"/>
    <w:basedOn w:val="Normal"/>
    <w:uiPriority w:val="99"/>
    <w:rsid w:val="00183762"/>
    <w:pPr>
      <w:spacing w:after="0"/>
      <w:ind w:left="1800" w:hanging="360"/>
    </w:pPr>
  </w:style>
  <w:style w:type="paragraph" w:styleId="Ingenafstand">
    <w:name w:val="No Spacing"/>
    <w:basedOn w:val="Normal"/>
    <w:uiPriority w:val="99"/>
    <w:qFormat/>
    <w:rsid w:val="00183762"/>
    <w:pPr>
      <w:spacing w:after="0" w:line="240" w:lineRule="auto"/>
    </w:pPr>
  </w:style>
  <w:style w:type="character" w:styleId="Pladsholdertekst">
    <w:name w:val="Placeholder Text"/>
    <w:basedOn w:val="Standardskrifttypeiafsnit"/>
    <w:uiPriority w:val="99"/>
    <w:semiHidden/>
    <w:rsid w:val="00183762"/>
    <w:rPr>
      <w:rFonts w:cs="Times New Roman"/>
      <w:color w:val="808080"/>
    </w:rPr>
  </w:style>
  <w:style w:type="paragraph" w:styleId="Citat">
    <w:name w:val="Quote"/>
    <w:basedOn w:val="Normal"/>
    <w:link w:val="CitatTegn"/>
    <w:uiPriority w:val="99"/>
    <w:qFormat/>
    <w:rsid w:val="00183762"/>
    <w:rPr>
      <w:i/>
      <w:iCs/>
      <w:color w:val="7F7F7F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99"/>
    <w:locked/>
    <w:rsid w:val="00183762"/>
    <w:rPr>
      <w:rFonts w:cs="Times New Roman"/>
      <w:i/>
      <w:iCs/>
      <w:color w:val="7F7F7F"/>
      <w:sz w:val="24"/>
      <w:szCs w:val="24"/>
    </w:rPr>
  </w:style>
  <w:style w:type="character" w:styleId="Strk">
    <w:name w:val="Strong"/>
    <w:basedOn w:val="Standardskrifttypeiafsnit"/>
    <w:uiPriority w:val="22"/>
    <w:qFormat/>
    <w:rsid w:val="00183762"/>
    <w:rPr>
      <w:rFonts w:ascii="Perpetua" w:hAnsi="Perpetua" w:cs="Times New Roman"/>
      <w:b/>
      <w:color w:val="9B2D1F"/>
      <w:sz w:val="22"/>
      <w:lang w:val="da-DK"/>
    </w:rPr>
  </w:style>
  <w:style w:type="character" w:styleId="Svagfremhvning">
    <w:name w:val="Subtle Emphasis"/>
    <w:basedOn w:val="Standardskrifttypeiafsnit"/>
    <w:uiPriority w:val="99"/>
    <w:qFormat/>
    <w:rsid w:val="00183762"/>
    <w:rPr>
      <w:rFonts w:ascii="Perpetua" w:hAnsi="Perpetua" w:cs="Times New Roman"/>
      <w:i/>
      <w:iCs/>
      <w:color w:val="737373"/>
      <w:spacing w:val="2"/>
      <w:w w:val="100"/>
      <w:kern w:val="0"/>
      <w:sz w:val="22"/>
    </w:rPr>
  </w:style>
  <w:style w:type="character" w:styleId="Svaghenvisning">
    <w:name w:val="Subtle Reference"/>
    <w:basedOn w:val="Standardskrifttypeiafsnit"/>
    <w:uiPriority w:val="99"/>
    <w:qFormat/>
    <w:rsid w:val="00183762"/>
    <w:rPr>
      <w:rFonts w:cs="Times New Roman"/>
      <w:color w:val="737373"/>
      <w:sz w:val="22"/>
      <w:u w:val="single"/>
    </w:rPr>
  </w:style>
  <w:style w:type="table" w:styleId="Tabel-Gitter">
    <w:name w:val="Table Grid"/>
    <w:basedOn w:val="Tabel-Normal"/>
    <w:uiPriority w:val="99"/>
    <w:rsid w:val="00183762"/>
    <w:rPr>
      <w:rFonts w:eastAsia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Indholdsfortegnelse1">
    <w:name w:val="toc 1"/>
    <w:basedOn w:val="Normal"/>
    <w:next w:val="Normal"/>
    <w:autoRedefine/>
    <w:uiPriority w:val="39"/>
    <w:rsid w:val="005B1C51"/>
    <w:pPr>
      <w:tabs>
        <w:tab w:val="right" w:leader="dot" w:pos="8630"/>
      </w:tabs>
      <w:spacing w:after="40" w:line="240" w:lineRule="auto"/>
    </w:pPr>
    <w:rPr>
      <w:smallCaps/>
      <w:noProof/>
      <w:color w:val="auto"/>
    </w:rPr>
  </w:style>
  <w:style w:type="paragraph" w:styleId="Indholdsfortegnelse2">
    <w:name w:val="toc 2"/>
    <w:basedOn w:val="Normal"/>
    <w:next w:val="Normal"/>
    <w:autoRedefine/>
    <w:uiPriority w:val="39"/>
    <w:rsid w:val="00183762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Indholdsfortegnelse3">
    <w:name w:val="toc 3"/>
    <w:basedOn w:val="Normal"/>
    <w:next w:val="Normal"/>
    <w:autoRedefine/>
    <w:uiPriority w:val="99"/>
    <w:rsid w:val="00183762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Indholdsfortegnelse4">
    <w:name w:val="toc 4"/>
    <w:basedOn w:val="Normal"/>
    <w:next w:val="Normal"/>
    <w:autoRedefine/>
    <w:uiPriority w:val="99"/>
    <w:rsid w:val="00183762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Indholdsfortegnelse5">
    <w:name w:val="toc 5"/>
    <w:basedOn w:val="Normal"/>
    <w:next w:val="Normal"/>
    <w:autoRedefine/>
    <w:uiPriority w:val="99"/>
    <w:semiHidden/>
    <w:rsid w:val="00183762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Indholdsfortegnelse6">
    <w:name w:val="toc 6"/>
    <w:basedOn w:val="Normal"/>
    <w:next w:val="Normal"/>
    <w:autoRedefine/>
    <w:uiPriority w:val="99"/>
    <w:semiHidden/>
    <w:rsid w:val="00183762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Indholdsfortegnelse7">
    <w:name w:val="toc 7"/>
    <w:basedOn w:val="Normal"/>
    <w:next w:val="Normal"/>
    <w:autoRedefine/>
    <w:uiPriority w:val="99"/>
    <w:semiHidden/>
    <w:rsid w:val="00183762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Indholdsfortegnelse8">
    <w:name w:val="toc 8"/>
    <w:basedOn w:val="Normal"/>
    <w:next w:val="Normal"/>
    <w:autoRedefine/>
    <w:uiPriority w:val="99"/>
    <w:semiHidden/>
    <w:rsid w:val="00183762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Indholdsfortegnelse9">
    <w:name w:val="toc 9"/>
    <w:basedOn w:val="Normal"/>
    <w:next w:val="Normal"/>
    <w:autoRedefine/>
    <w:uiPriority w:val="99"/>
    <w:semiHidden/>
    <w:rsid w:val="00183762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Standardskrifttypeiafsnit"/>
    <w:uiPriority w:val="99"/>
    <w:rsid w:val="00183762"/>
    <w:rPr>
      <w:rFonts w:cs="Times New Roman"/>
      <w:color w:val="CC9900"/>
      <w:u w:val="single"/>
    </w:rPr>
  </w:style>
  <w:style w:type="paragraph" w:styleId="Listeafsnit">
    <w:name w:val="List Paragraph"/>
    <w:basedOn w:val="Normal"/>
    <w:uiPriority w:val="34"/>
    <w:qFormat/>
    <w:rsid w:val="0036683A"/>
    <w:pPr>
      <w:spacing w:after="0" w:line="240" w:lineRule="auto"/>
      <w:ind w:left="720"/>
      <w:contextualSpacing/>
    </w:pPr>
    <w:rPr>
      <w:rFonts w:ascii="Times New Roman" w:hAnsi="Times New Roman"/>
      <w:color w:val="auto"/>
      <w:sz w:val="24"/>
      <w:szCs w:val="24"/>
      <w:lang w:eastAsia="da-DK"/>
    </w:rPr>
  </w:style>
  <w:style w:type="paragraph" w:styleId="Brdtekstindrykning">
    <w:name w:val="Body Text Indent"/>
    <w:basedOn w:val="Normal"/>
    <w:link w:val="BrdtekstindrykningTegn"/>
    <w:uiPriority w:val="99"/>
    <w:rsid w:val="004B319D"/>
    <w:pPr>
      <w:spacing w:after="0" w:line="240" w:lineRule="auto"/>
      <w:ind w:left="360"/>
    </w:pPr>
    <w:rPr>
      <w:rFonts w:ascii="Times New Roman" w:hAnsi="Times New Roman"/>
      <w:b/>
      <w:bCs/>
      <w:color w:val="auto"/>
      <w:sz w:val="28"/>
      <w:szCs w:val="28"/>
      <w:lang w:eastAsia="da-DK"/>
    </w:rPr>
  </w:style>
  <w:style w:type="character" w:customStyle="1" w:styleId="BrdtekstindrykningTegn">
    <w:name w:val="Brødtekstindrykning Tegn"/>
    <w:basedOn w:val="Standardskrifttypeiafsnit"/>
    <w:link w:val="Brdtekstindrykning"/>
    <w:uiPriority w:val="99"/>
    <w:locked/>
    <w:rsid w:val="004B319D"/>
    <w:rPr>
      <w:rFonts w:ascii="Times New Roman" w:hAnsi="Times New Roman" w:cs="Times New Roman"/>
      <w:b/>
      <w:bCs/>
      <w:sz w:val="28"/>
      <w:szCs w:val="28"/>
    </w:rPr>
  </w:style>
  <w:style w:type="character" w:styleId="BesgtLink">
    <w:name w:val="FollowedHyperlink"/>
    <w:basedOn w:val="Standardskrifttypeiafsnit"/>
    <w:uiPriority w:val="99"/>
    <w:semiHidden/>
    <w:rsid w:val="004B319D"/>
    <w:rPr>
      <w:rFonts w:cs="Times New Roman"/>
      <w:color w:val="800080"/>
      <w:u w:val="single"/>
    </w:rPr>
  </w:style>
  <w:style w:type="paragraph" w:styleId="Overskrift">
    <w:name w:val="TOC Heading"/>
    <w:basedOn w:val="Overskrift1"/>
    <w:next w:val="Normal"/>
    <w:uiPriority w:val="39"/>
    <w:qFormat/>
    <w:rsid w:val="00D31329"/>
    <w:pPr>
      <w:keepNext/>
      <w:keepLines/>
      <w:spacing w:before="480" w:after="0" w:line="276" w:lineRule="auto"/>
      <w:outlineLvl w:val="9"/>
    </w:pPr>
    <w:rPr>
      <w:rFonts w:ascii="Cambria" w:hAnsi="Cambria"/>
      <w:color w:val="365F91"/>
      <w:spacing w:val="0"/>
    </w:rPr>
  </w:style>
  <w:style w:type="paragraph" w:styleId="Kommentartekst">
    <w:name w:val="annotation text"/>
    <w:basedOn w:val="Normal"/>
    <w:link w:val="KommentartekstTegn"/>
    <w:uiPriority w:val="99"/>
    <w:rsid w:val="006A2B80"/>
    <w:pPr>
      <w:spacing w:after="0" w:line="240" w:lineRule="auto"/>
    </w:pPr>
    <w:rPr>
      <w:rFonts w:ascii="Times New Roman" w:hAnsi="Times New Roman"/>
      <w:color w:val="auto"/>
      <w:sz w:val="20"/>
      <w:szCs w:val="20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locked/>
    <w:rsid w:val="006A2B80"/>
    <w:rPr>
      <w:rFonts w:ascii="Times New Roman" w:hAnsi="Times New Roman" w:cs="Times New Roman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265F3"/>
    <w:rPr>
      <w:sz w:val="16"/>
      <w:szCs w:val="16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265F3"/>
    <w:pPr>
      <w:spacing w:after="160"/>
    </w:pPr>
    <w:rPr>
      <w:rFonts w:ascii="Perpetua" w:hAnsi="Perpetua"/>
      <w:b/>
      <w:bCs/>
      <w:color w:val="000000"/>
      <w:lang w:eastAsia="en-US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265F3"/>
    <w:rPr>
      <w:rFonts w:ascii="Times New Roman" w:eastAsia="Times New Roman" w:hAnsi="Times New Roman" w:cs="Times New Roman"/>
      <w:b/>
      <w:bCs/>
      <w:color w:val="000000"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3679F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06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5" w:color="186F99"/>
          </w:divBdr>
          <w:divsChild>
            <w:div w:id="10051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1428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229DD9"/>
            <w:bottom w:val="none" w:sz="0" w:space="0" w:color="auto"/>
            <w:right w:val="none" w:sz="0" w:space="0" w:color="auto"/>
          </w:divBdr>
          <w:divsChild>
            <w:div w:id="188058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1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ncer.dk/solkampagnen" TargetMode="External"/><Relationship Id="rId18" Type="http://schemas.openxmlformats.org/officeDocument/2006/relationships/image" Target="media/image4.jpeg"/><Relationship Id="rId26" Type="http://schemas.openxmlformats.org/officeDocument/2006/relationships/hyperlink" Target="mailto:sol@cancer.dk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customXml" Target="../customXml/item5.xml"/><Relationship Id="rId7" Type="http://schemas.openxmlformats.org/officeDocument/2006/relationships/endnotes" Target="endnotes.xml"/><Relationship Id="rId12" Type="http://schemas.openxmlformats.org/officeDocument/2006/relationships/image" Target="cid:9e0b0054-9ddd-4ec4-a635-960629797a10@eurprd09.prod.outlook.com" TargetMode="External"/><Relationship Id="rId17" Type="http://schemas.openxmlformats.org/officeDocument/2006/relationships/hyperlink" Target="http://www.cancer.dk/solkampagnen" TargetMode="External"/><Relationship Id="rId25" Type="http://schemas.openxmlformats.org/officeDocument/2006/relationships/hyperlink" Target="http://www.frivillig.dk/" TargetMode="External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www.frivillig.dk/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://www.frivillig.dk/" TargetMode="External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hyperlink" Target="http://www.frivillig.dk/" TargetMode="External"/><Relationship Id="rId19" Type="http://schemas.openxmlformats.org/officeDocument/2006/relationships/image" Target="media/image5.jpe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frivillig.dk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eader" Target="header1.xml"/><Relationship Id="rId30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isc.CANCERNB\Application%20Data\Microsoft\Templates\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E28FD9-8F9D-402E-8D50-3F5A8FD3EC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69CF1C-F134-496D-ADD2-2D3EB47EFA2A}"/>
</file>

<file path=customXml/itemProps3.xml><?xml version="1.0" encoding="utf-8"?>
<ds:datastoreItem xmlns:ds="http://schemas.openxmlformats.org/officeDocument/2006/customXml" ds:itemID="{7584B6D5-F164-4644-89A4-35DE82015638}"/>
</file>

<file path=customXml/itemProps4.xml><?xml version="1.0" encoding="utf-8"?>
<ds:datastoreItem xmlns:ds="http://schemas.openxmlformats.org/officeDocument/2006/customXml" ds:itemID="{8A352EB7-62AD-4325-A0DA-AC066CAEFDEE}"/>
</file>

<file path=customXml/itemProps5.xml><?xml version="1.0" encoding="utf-8"?>
<ds:datastoreItem xmlns:ds="http://schemas.openxmlformats.org/officeDocument/2006/customXml" ds:itemID="{5F46759D-6746-467A-9CAA-AAA3B958768F}"/>
</file>

<file path=docProps/app.xml><?xml version="1.0" encoding="utf-8"?>
<Properties xmlns="http://schemas.openxmlformats.org/officeDocument/2006/extended-properties" xmlns:vt="http://schemas.openxmlformats.org/officeDocument/2006/docPropsVTypes">
  <Template>Report.dotx</Template>
  <TotalTime>3</TotalTime>
  <Pages>10</Pages>
  <Words>2002</Words>
  <Characters>11414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Kræftens Bekæmpelse</Company>
  <LinksUpToDate>false</LinksUpToDate>
  <CharactersWithSpaces>13390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Lisbet Schønau</dc:creator>
  <cp:lastModifiedBy>Anne Hvitfeld Larsen</cp:lastModifiedBy>
  <cp:revision>2</cp:revision>
  <cp:lastPrinted>2025-01-16T13:01:00Z</cp:lastPrinted>
  <dcterms:created xsi:type="dcterms:W3CDTF">2025-01-16T13:04:00Z</dcterms:created>
  <dcterms:modified xsi:type="dcterms:W3CDTF">2025-01-16T13:04:00Z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1030</vt:i4>
  </property>
  <property fmtid="{D5CDD505-2E9C-101B-9397-08002B2CF9AE}" pid="3" name="_Version">
    <vt:lpwstr>0809</vt:lpwstr>
  </property>
  <property fmtid="{D5CDD505-2E9C-101B-9397-08002B2CF9AE}" pid="4" name="_TemplateID">
    <vt:lpwstr>TC101927411030</vt:lpwstr>
  </property>
  <property fmtid="{D5CDD505-2E9C-101B-9397-08002B2CF9AE}" pid="5" name="ContentTypeId">
    <vt:lpwstr>0x0101009294E57CFBDD404F8F062C02BE94149C</vt:lpwstr>
  </property>
</Properties>
</file>