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4AFBC" w14:textId="77777777" w:rsidR="00300A5B" w:rsidRDefault="00300A5B" w:rsidP="00300A5B">
      <w:pPr>
        <w:rPr>
          <w:rFonts w:ascii="Calibri" w:hAnsi="Calibri"/>
        </w:rPr>
      </w:pPr>
    </w:p>
    <w:p w14:paraId="7136A0ED" w14:textId="77777777" w:rsidR="00300A5B" w:rsidRDefault="00300A5B" w:rsidP="00300A5B">
      <w:pPr>
        <w:jc w:val="center"/>
        <w:rPr>
          <w:rFonts w:ascii="Calibri" w:hAnsi="Calibri"/>
          <w:b/>
          <w:sz w:val="32"/>
        </w:rPr>
      </w:pPr>
    </w:p>
    <w:p w14:paraId="57C897F0" w14:textId="46DE9E73" w:rsidR="00300A5B" w:rsidRDefault="00F81EDA" w:rsidP="00300A5B">
      <w:pPr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noProof/>
          <w:sz w:val="32"/>
        </w:rPr>
        <w:drawing>
          <wp:inline distT="0" distB="0" distL="0" distR="0" wp14:anchorId="25EA6DD8" wp14:editId="65717F96">
            <wp:extent cx="2562225" cy="751673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nk_Cup_Primær_Positiv_CMY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49" cy="80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A522" w14:textId="77777777" w:rsidR="00300A5B" w:rsidRDefault="00300A5B" w:rsidP="00300A5B">
      <w:pPr>
        <w:jc w:val="center"/>
        <w:rPr>
          <w:rFonts w:ascii="Calibri" w:hAnsi="Calibri"/>
          <w:b/>
          <w:sz w:val="32"/>
        </w:rPr>
      </w:pPr>
    </w:p>
    <w:p w14:paraId="2E4B3D15" w14:textId="33B4610B" w:rsidR="00300A5B" w:rsidRPr="00BB0751" w:rsidRDefault="00300A5B" w:rsidP="00300A5B">
      <w:pPr>
        <w:jc w:val="center"/>
        <w:rPr>
          <w:rFonts w:ascii="Fighter" w:hAnsi="Fighter"/>
          <w:b/>
          <w:sz w:val="32"/>
        </w:rPr>
      </w:pPr>
      <w:r w:rsidRPr="00BB0751">
        <w:rPr>
          <w:rFonts w:ascii="Fighter" w:hAnsi="Fighter"/>
          <w:b/>
          <w:sz w:val="36"/>
        </w:rPr>
        <w:t xml:space="preserve">Personligt sponsorat </w:t>
      </w:r>
      <w:r w:rsidR="00A92A3C">
        <w:rPr>
          <w:rFonts w:ascii="Fighter" w:hAnsi="Fighter"/>
          <w:b/>
          <w:sz w:val="36"/>
        </w:rPr>
        <w:t>202</w:t>
      </w:r>
      <w:r w:rsidR="004B6507">
        <w:rPr>
          <w:rFonts w:ascii="Fighter" w:hAnsi="Fighter"/>
          <w:b/>
          <w:sz w:val="36"/>
        </w:rPr>
        <w:t>5</w:t>
      </w:r>
    </w:p>
    <w:p w14:paraId="17732B78" w14:textId="77777777" w:rsidR="00300A5B" w:rsidRPr="00BB0751" w:rsidRDefault="00300A5B" w:rsidP="00300A5B">
      <w:pPr>
        <w:jc w:val="center"/>
        <w:rPr>
          <w:rFonts w:ascii="Fighter" w:hAnsi="Fighter"/>
          <w:b/>
          <w:sz w:val="32"/>
        </w:rPr>
      </w:pPr>
    </w:p>
    <w:p w14:paraId="38575018" w14:textId="77777777" w:rsidR="00300A5B" w:rsidRPr="00BB0751" w:rsidRDefault="00300A5B" w:rsidP="00300A5B">
      <w:pPr>
        <w:jc w:val="right"/>
        <w:rPr>
          <w:rFonts w:ascii="Fighter" w:hAnsi="Fighter"/>
          <w:b/>
          <w:sz w:val="32"/>
        </w:rPr>
      </w:pPr>
    </w:p>
    <w:p w14:paraId="08A876B9" w14:textId="508D291C" w:rsidR="00300A5B" w:rsidRPr="00BB0751" w:rsidRDefault="00300A5B" w:rsidP="00300A5B">
      <w:pPr>
        <w:ind w:left="2608" w:firstLine="1304"/>
        <w:jc w:val="right"/>
        <w:rPr>
          <w:rFonts w:ascii="Fighter" w:hAnsi="Fighter"/>
          <w:b/>
          <w:sz w:val="32"/>
        </w:rPr>
      </w:pPr>
      <w:r w:rsidRPr="00BB0751">
        <w:rPr>
          <w:rFonts w:ascii="Fighter" w:hAnsi="Fighter"/>
          <w:b/>
          <w:sz w:val="32"/>
        </w:rPr>
        <w:t xml:space="preserve">     </w:t>
      </w:r>
      <w:r w:rsidR="00E50321">
        <w:rPr>
          <w:rFonts w:ascii="Fighter" w:hAnsi="Fighter"/>
          <w:b/>
          <w:sz w:val="32"/>
        </w:rPr>
        <w:t>Faktura-</w:t>
      </w:r>
      <w:r w:rsidRPr="00BB0751">
        <w:rPr>
          <w:rFonts w:ascii="Fighter" w:hAnsi="Fighter"/>
          <w:b/>
          <w:sz w:val="32"/>
        </w:rPr>
        <w:t>nummer: PC001</w:t>
      </w:r>
    </w:p>
    <w:p w14:paraId="01FAD473" w14:textId="0EB4EED6" w:rsidR="00300A5B" w:rsidRPr="00BB0751" w:rsidRDefault="00300A5B" w:rsidP="00300A5B">
      <w:pPr>
        <w:jc w:val="center"/>
        <w:rPr>
          <w:rFonts w:ascii="Fighter" w:hAnsi="Fighter"/>
          <w:b/>
          <w:sz w:val="32"/>
        </w:rPr>
      </w:pPr>
    </w:p>
    <w:p w14:paraId="2EC2476E" w14:textId="38A7F981" w:rsidR="00300A5B" w:rsidRPr="00BB0751" w:rsidRDefault="00F04021" w:rsidP="00300A5B">
      <w:pPr>
        <w:jc w:val="right"/>
        <w:rPr>
          <w:rFonts w:ascii="Fighter" w:hAnsi="Fighter"/>
          <w:b/>
          <w:szCs w:val="22"/>
        </w:rPr>
      </w:pPr>
      <w:r>
        <w:rPr>
          <w:rFonts w:ascii="Fighter" w:hAnsi="Fighter"/>
          <w:b/>
          <w:szCs w:val="22"/>
        </w:rPr>
        <w:t xml:space="preserve">Dato: &gt;dag&lt; &gt;måned&lt; </w:t>
      </w:r>
      <w:r w:rsidR="00A92A3C">
        <w:rPr>
          <w:rFonts w:ascii="Fighter" w:hAnsi="Fighter"/>
          <w:b/>
          <w:szCs w:val="22"/>
        </w:rPr>
        <w:t>202</w:t>
      </w:r>
      <w:r w:rsidR="004B6507">
        <w:rPr>
          <w:rFonts w:ascii="Fighter" w:hAnsi="Fighter"/>
          <w:b/>
          <w:szCs w:val="22"/>
        </w:rPr>
        <w:t>5</w:t>
      </w:r>
    </w:p>
    <w:p w14:paraId="51C3375D" w14:textId="492FC034" w:rsidR="00300A5B" w:rsidRDefault="00300A5B" w:rsidP="00300A5B">
      <w:pPr>
        <w:rPr>
          <w:rFonts w:ascii="Fighter" w:hAnsi="Fighter"/>
          <w:b/>
          <w:szCs w:val="22"/>
        </w:rPr>
      </w:pPr>
    </w:p>
    <w:p w14:paraId="47ED676D" w14:textId="77777777" w:rsidR="00300A5B" w:rsidRDefault="00300A5B" w:rsidP="00300A5B">
      <w:pPr>
        <w:rPr>
          <w:rFonts w:ascii="Fighter" w:hAnsi="Fighter"/>
          <w:b/>
          <w:szCs w:val="22"/>
        </w:rPr>
      </w:pPr>
    </w:p>
    <w:p w14:paraId="6E3B005B" w14:textId="4E3B3DEB" w:rsidR="00300A5B" w:rsidRPr="00BB0751" w:rsidRDefault="00300A5B" w:rsidP="00300A5B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 xml:space="preserve">Firma/navn: </w:t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  <w:r w:rsidRPr="00BB0751">
        <w:rPr>
          <w:rFonts w:ascii="Fighter" w:hAnsi="Fighter"/>
          <w:b/>
          <w:szCs w:val="22"/>
        </w:rPr>
        <w:tab/>
      </w:r>
    </w:p>
    <w:p w14:paraId="68898224" w14:textId="77777777" w:rsidR="00300A5B" w:rsidRPr="00BB0751" w:rsidRDefault="00300A5B" w:rsidP="00300A5B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&gt;Navn&lt;</w:t>
      </w:r>
    </w:p>
    <w:p w14:paraId="7E528C3F" w14:textId="77777777" w:rsidR="00300A5B" w:rsidRPr="00BB0751" w:rsidRDefault="00300A5B" w:rsidP="00300A5B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&gt;Adresse&lt;</w:t>
      </w:r>
    </w:p>
    <w:p w14:paraId="3FDB3FAD" w14:textId="77777777" w:rsidR="00300A5B" w:rsidRPr="00BB0751" w:rsidRDefault="00300A5B" w:rsidP="00300A5B">
      <w:pPr>
        <w:rPr>
          <w:rFonts w:ascii="Fighter" w:hAnsi="Fighter"/>
          <w:b/>
          <w:szCs w:val="22"/>
        </w:rPr>
      </w:pPr>
      <w:r w:rsidRPr="00BB0751">
        <w:rPr>
          <w:rFonts w:ascii="Fighter" w:hAnsi="Fighter"/>
          <w:b/>
          <w:szCs w:val="22"/>
        </w:rPr>
        <w:t>&gt;Postnr./by&lt;</w:t>
      </w:r>
    </w:p>
    <w:p w14:paraId="5926B42D" w14:textId="77777777" w:rsidR="00300A5B" w:rsidRPr="00BB0751" w:rsidRDefault="00300A5B" w:rsidP="00300A5B">
      <w:pPr>
        <w:rPr>
          <w:rFonts w:ascii="Fighter" w:hAnsi="Fighter"/>
          <w:b/>
          <w:szCs w:val="22"/>
        </w:rPr>
      </w:pPr>
    </w:p>
    <w:p w14:paraId="3CDB0481" w14:textId="77777777" w:rsidR="00300A5B" w:rsidRPr="00BB0751" w:rsidRDefault="00300A5B" w:rsidP="00300A5B">
      <w:pPr>
        <w:rPr>
          <w:rFonts w:ascii="Fighter" w:hAnsi="Fighter"/>
        </w:rPr>
      </w:pPr>
    </w:p>
    <w:p w14:paraId="3948A0C1" w14:textId="77777777" w:rsidR="00300A5B" w:rsidRPr="00BB0751" w:rsidRDefault="00300A5B" w:rsidP="00300A5B">
      <w:pPr>
        <w:rPr>
          <w:rFonts w:ascii="Fighter" w:hAnsi="Fighter"/>
        </w:rPr>
      </w:pPr>
    </w:p>
    <w:p w14:paraId="324BE86D" w14:textId="7EC0ABF6" w:rsidR="00300A5B" w:rsidRPr="00BB0751" w:rsidRDefault="00300A5B" w:rsidP="00300A5B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 xml:space="preserve">I forbindelse med &gt;golfklub&lt;s Pink Cup turnering &gt;ugedag&lt; &gt;dato&lt; &gt;måned&lt; </w:t>
      </w:r>
      <w:r w:rsidR="00A92A3C">
        <w:rPr>
          <w:rFonts w:ascii="Fighter" w:hAnsi="Fighter"/>
        </w:rPr>
        <w:t>202</w:t>
      </w:r>
      <w:r w:rsidR="004B6507">
        <w:rPr>
          <w:rFonts w:ascii="Fighter" w:hAnsi="Fighter"/>
        </w:rPr>
        <w:t>5</w:t>
      </w:r>
      <w:r w:rsidRPr="00BB0751">
        <w:rPr>
          <w:rFonts w:ascii="Fighter" w:hAnsi="Fighter"/>
        </w:rPr>
        <w:t xml:space="preserve"> er der indgået aftale om støtte til spiller og indsamler &gt;spillers navn&lt; med medlemsnummer &gt;medlemsnummer&lt;</w:t>
      </w:r>
      <w:r w:rsidR="00563BB2">
        <w:rPr>
          <w:rFonts w:ascii="Fighter" w:hAnsi="Fighter"/>
        </w:rPr>
        <w:t xml:space="preserve"> </w:t>
      </w:r>
      <w:r w:rsidRPr="00BB0751">
        <w:rPr>
          <w:rFonts w:ascii="Fighter" w:hAnsi="Fighter"/>
        </w:rPr>
        <w:t xml:space="preserve">på: &gt;Beløb&lt; kr. </w:t>
      </w:r>
    </w:p>
    <w:p w14:paraId="25206F0C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</w:p>
    <w:p w14:paraId="6850E3D7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Beløbet går til Kræftens Bekæmpelses arbejde med brystkræft indenfor forskning, forebyggelse og patientstøtte.</w:t>
      </w:r>
    </w:p>
    <w:p w14:paraId="0241B010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Sponsoratet kan indbetales til min personlige indsamling på</w:t>
      </w:r>
      <w:r w:rsidRPr="00C5680F">
        <w:rPr>
          <w:rFonts w:ascii="Fighter" w:hAnsi="Fighter"/>
          <w:b/>
          <w:color w:val="E8308A"/>
        </w:rPr>
        <w:t xml:space="preserve"> pinkcup.dk</w:t>
      </w:r>
      <w:r w:rsidRPr="00BB0751">
        <w:rPr>
          <w:rFonts w:ascii="Fighter" w:hAnsi="Fighter"/>
        </w:rPr>
        <w:t xml:space="preserve"> som hedder:                                                                                        </w:t>
      </w:r>
      <w:r w:rsidRPr="00BB0751">
        <w:rPr>
          <w:rFonts w:ascii="Fighter" w:hAnsi="Fighter"/>
        </w:rPr>
        <w:br/>
      </w:r>
      <w:r w:rsidRPr="00D06629">
        <w:rPr>
          <w:rFonts w:ascii="Fighter" w:hAnsi="Fighter"/>
          <w:u w:val="single"/>
        </w:rPr>
        <w:t>____________________________________________</w:t>
      </w:r>
    </w:p>
    <w:p w14:paraId="2D0BFA14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</w:p>
    <w:p w14:paraId="3F85A7CF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 xml:space="preserve">På vegne af Kræftens Bekæmpelse takker jeg mange gange for støtten. </w:t>
      </w:r>
    </w:p>
    <w:p w14:paraId="0583992D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</w:p>
    <w:p w14:paraId="2498192F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Kærlig hilsen</w:t>
      </w:r>
    </w:p>
    <w:p w14:paraId="7A0ADEA3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</w:p>
    <w:p w14:paraId="0E0C06C2" w14:textId="77777777" w:rsidR="00300A5B" w:rsidRPr="00BB0751" w:rsidRDefault="00300A5B" w:rsidP="00300A5B">
      <w:pPr>
        <w:spacing w:line="360" w:lineRule="auto"/>
        <w:rPr>
          <w:rFonts w:ascii="Fighter" w:hAnsi="Fighter"/>
        </w:rPr>
      </w:pPr>
      <w:r w:rsidRPr="00BB0751">
        <w:rPr>
          <w:rFonts w:ascii="Fighter" w:hAnsi="Fighter"/>
        </w:rPr>
        <w:t>&gt;Navn Navnesen&lt;</w:t>
      </w:r>
    </w:p>
    <w:p w14:paraId="75037FB1" w14:textId="22469559" w:rsidR="00A23C4A" w:rsidRDefault="00A23C4A" w:rsidP="00A23C4A">
      <w:pPr>
        <w:jc w:val="center"/>
        <w:rPr>
          <w:rStyle w:val="Fremhv"/>
          <w:i w:val="0"/>
          <w:iCs w:val="0"/>
        </w:rPr>
      </w:pPr>
    </w:p>
    <w:sectPr w:rsidR="00A23C4A" w:rsidSect="00300A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FC94BF" w14:textId="77777777" w:rsidR="005B500F" w:rsidRDefault="005B500F" w:rsidP="00ED0EF4">
      <w:r>
        <w:separator/>
      </w:r>
    </w:p>
  </w:endnote>
  <w:endnote w:type="continuationSeparator" w:id="0">
    <w:p w14:paraId="362708F9" w14:textId="77777777" w:rsidR="005B500F" w:rsidRDefault="005B500F" w:rsidP="00ED0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927032B-90FB-4BFB-A3E8-5441EB3C9E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CD3581-95F5-4BAA-9D4E-39534BB9B8CD}"/>
    <w:embedBold r:id="rId3" w:fontKey="{4FCCA0AB-E4AF-4451-B50B-359DF1F8F1C7}"/>
    <w:embedItalic r:id="rId4" w:fontKey="{0947991B-64FC-4D7A-BC94-10727B834EFB}"/>
    <w:embedBoldItalic r:id="rId5" w:fontKey="{66C5E850-422F-4F08-BB63-1928A85CA5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919F3F72-6D42-4E4D-BD33-8D046FE6E40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24F9288-D252-4E1C-B452-9D5A148B4EB0}"/>
  </w:font>
  <w:font w:name="Fighter Word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fontKey="{31076C98-44D2-436E-B5C2-FE3DB45BBBBC}"/>
    <w:embedBold r:id="rId9" w:fontKey="{069E8684-8FD9-4C26-94E3-1817286BE8D0}"/>
    <w:embedItalic r:id="rId10" w:fontKey="{6180E54C-F81E-4E2C-B87B-781FC63A55A0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1" w:fontKey="{0F12981A-E76F-4475-B82F-D5E2014DAE34}"/>
    <w:embedItalic r:id="rId12" w:fontKey="{7A501A08-FC4A-4930-9B0B-EE8913B4EE9D}"/>
  </w:font>
  <w:font w:name="Fighter Word Overskrift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3" w:fontKey="{82FA4776-0756-4083-B9E8-12884B23A509}"/>
    <w:embedBold r:id="rId14" w:fontKey="{F1AE2B29-68CB-4B53-8FC1-8470C6B0FD92}"/>
    <w:embedItalic r:id="rId15" w:fontKey="{A2145A4B-286A-4F39-A43B-8C9289ADBA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6" w:fontKey="{9A221ADA-AECA-4150-BA4B-50F7E63BDA3A}"/>
    <w:embedBoldItalic r:id="rId17" w:fontKey="{226FBD1A-DCE1-4313-BF1C-BA5AC79B71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634626EB-20C4-4C39-B1D3-CDF07B6299C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9" w:fontKey="{20E2C52E-D487-4965-91D8-FF6A5F60589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0" w:fontKey="{F7C624F5-4D4B-456F-A497-D9D7EB77ED25}"/>
    <w:embedBold r:id="rId21" w:fontKey="{6A7D35FC-0A6B-4892-A1CF-5C9202C21D9F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312E4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5A887B1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40E7C98C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  <w:p w14:paraId="172BDAAD" w14:textId="77777777" w:rsidR="00E737B0" w:rsidRPr="00A70B53" w:rsidRDefault="00E737B0" w:rsidP="00ED0EF4">
    <w:pPr>
      <w:rPr>
        <w:rStyle w:val="Sidetal"/>
        <w:rFonts w:asciiTheme="minorHAnsi" w:hAnsiTheme="minorHAnsi"/>
      </w:rPr>
    </w:pPr>
  </w:p>
  <w:p w14:paraId="0870D806" w14:textId="77777777" w:rsidR="00A70B53" w:rsidRPr="00A70B53" w:rsidRDefault="00A70B53" w:rsidP="00ED0EF4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FE69F" w14:textId="77777777" w:rsidR="00E737B0" w:rsidRDefault="00E737B0" w:rsidP="00ED0EF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E704C" w14:textId="77777777" w:rsidR="005B500F" w:rsidRDefault="005B500F" w:rsidP="00ED0EF4">
      <w:r>
        <w:separator/>
      </w:r>
    </w:p>
  </w:footnote>
  <w:footnote w:type="continuationSeparator" w:id="0">
    <w:p w14:paraId="5B37109C" w14:textId="77777777" w:rsidR="005B500F" w:rsidRDefault="005B500F" w:rsidP="00ED0E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E83FF" w14:textId="77777777" w:rsidR="00E737B0" w:rsidRDefault="00E737B0" w:rsidP="00ED0EF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566BC" w14:textId="77777777" w:rsidR="00E737B0" w:rsidRPr="00E737B0" w:rsidRDefault="00E737B0" w:rsidP="00ED0EF4"/>
  <w:p w14:paraId="5DC2FEB4" w14:textId="77777777" w:rsidR="00E737B0" w:rsidRDefault="00E737B0" w:rsidP="00ED0EF4">
    <w:pPr>
      <w:pStyle w:val="Sidehoved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BEE61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246C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5C4A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1800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8A2217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CD296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843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B82241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3F4CD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828B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B65212C"/>
    <w:multiLevelType w:val="hybridMultilevel"/>
    <w:tmpl w:val="918890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EA1730"/>
    <w:multiLevelType w:val="hybridMultilevel"/>
    <w:tmpl w:val="A9720A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263108">
    <w:abstractNumId w:val="0"/>
  </w:num>
  <w:num w:numId="2" w16cid:durableId="1025398859">
    <w:abstractNumId w:val="1"/>
  </w:num>
  <w:num w:numId="3" w16cid:durableId="812596879">
    <w:abstractNumId w:val="2"/>
  </w:num>
  <w:num w:numId="4" w16cid:durableId="194194749">
    <w:abstractNumId w:val="3"/>
  </w:num>
  <w:num w:numId="5" w16cid:durableId="1977293029">
    <w:abstractNumId w:val="8"/>
  </w:num>
  <w:num w:numId="6" w16cid:durableId="879512400">
    <w:abstractNumId w:val="4"/>
  </w:num>
  <w:num w:numId="7" w16cid:durableId="1563953714">
    <w:abstractNumId w:val="5"/>
  </w:num>
  <w:num w:numId="8" w16cid:durableId="989554406">
    <w:abstractNumId w:val="6"/>
  </w:num>
  <w:num w:numId="9" w16cid:durableId="984430427">
    <w:abstractNumId w:val="7"/>
  </w:num>
  <w:num w:numId="10" w16cid:durableId="100298984">
    <w:abstractNumId w:val="9"/>
  </w:num>
  <w:num w:numId="11" w16cid:durableId="1442601927">
    <w:abstractNumId w:val="10"/>
  </w:num>
  <w:num w:numId="12" w16cid:durableId="90494817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efaultTableStyle w:val="Gittertabel4-farve3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20"/>
    <w:rsid w:val="00047DBF"/>
    <w:rsid w:val="00060297"/>
    <w:rsid w:val="000916C0"/>
    <w:rsid w:val="000D175C"/>
    <w:rsid w:val="00102140"/>
    <w:rsid w:val="001047B2"/>
    <w:rsid w:val="001123AF"/>
    <w:rsid w:val="001348CD"/>
    <w:rsid w:val="0013697A"/>
    <w:rsid w:val="0015208B"/>
    <w:rsid w:val="001C44C3"/>
    <w:rsid w:val="001F3CAF"/>
    <w:rsid w:val="002450D3"/>
    <w:rsid w:val="002A7595"/>
    <w:rsid w:val="002C41CC"/>
    <w:rsid w:val="00300A5B"/>
    <w:rsid w:val="00302727"/>
    <w:rsid w:val="003054BB"/>
    <w:rsid w:val="003371D6"/>
    <w:rsid w:val="00353D31"/>
    <w:rsid w:val="003754AF"/>
    <w:rsid w:val="0039047D"/>
    <w:rsid w:val="00395A17"/>
    <w:rsid w:val="003A4616"/>
    <w:rsid w:val="003D03A4"/>
    <w:rsid w:val="00407177"/>
    <w:rsid w:val="004409DB"/>
    <w:rsid w:val="00454E04"/>
    <w:rsid w:val="00460880"/>
    <w:rsid w:val="00462A2F"/>
    <w:rsid w:val="004773DD"/>
    <w:rsid w:val="004B5216"/>
    <w:rsid w:val="004B6507"/>
    <w:rsid w:val="004C2E47"/>
    <w:rsid w:val="004E282C"/>
    <w:rsid w:val="005028CE"/>
    <w:rsid w:val="00563BB2"/>
    <w:rsid w:val="005668E2"/>
    <w:rsid w:val="005909B4"/>
    <w:rsid w:val="005B3756"/>
    <w:rsid w:val="005B500F"/>
    <w:rsid w:val="005E3AA5"/>
    <w:rsid w:val="0063353A"/>
    <w:rsid w:val="006348B3"/>
    <w:rsid w:val="00634D59"/>
    <w:rsid w:val="0065230B"/>
    <w:rsid w:val="00672DA0"/>
    <w:rsid w:val="006900CD"/>
    <w:rsid w:val="006A6FC8"/>
    <w:rsid w:val="006E72BF"/>
    <w:rsid w:val="00730D49"/>
    <w:rsid w:val="0074028B"/>
    <w:rsid w:val="00741469"/>
    <w:rsid w:val="007634CD"/>
    <w:rsid w:val="00771DDD"/>
    <w:rsid w:val="00793383"/>
    <w:rsid w:val="00796F46"/>
    <w:rsid w:val="007E4A73"/>
    <w:rsid w:val="007F3EDC"/>
    <w:rsid w:val="00802757"/>
    <w:rsid w:val="00813DEB"/>
    <w:rsid w:val="00855021"/>
    <w:rsid w:val="0086497D"/>
    <w:rsid w:val="00885184"/>
    <w:rsid w:val="008B6E5B"/>
    <w:rsid w:val="008C363B"/>
    <w:rsid w:val="00937EA6"/>
    <w:rsid w:val="0097116C"/>
    <w:rsid w:val="009916AD"/>
    <w:rsid w:val="009A232E"/>
    <w:rsid w:val="009A4759"/>
    <w:rsid w:val="009D22D2"/>
    <w:rsid w:val="00A12C9F"/>
    <w:rsid w:val="00A23C4A"/>
    <w:rsid w:val="00A3517D"/>
    <w:rsid w:val="00A70B53"/>
    <w:rsid w:val="00A83CDA"/>
    <w:rsid w:val="00A92A3C"/>
    <w:rsid w:val="00A94092"/>
    <w:rsid w:val="00AC0D8A"/>
    <w:rsid w:val="00AF2B08"/>
    <w:rsid w:val="00AF4EFF"/>
    <w:rsid w:val="00AF698D"/>
    <w:rsid w:val="00B0021B"/>
    <w:rsid w:val="00B2527C"/>
    <w:rsid w:val="00B45C5A"/>
    <w:rsid w:val="00B91B38"/>
    <w:rsid w:val="00C20258"/>
    <w:rsid w:val="00C607D2"/>
    <w:rsid w:val="00C82CBC"/>
    <w:rsid w:val="00C93497"/>
    <w:rsid w:val="00CA617B"/>
    <w:rsid w:val="00CB1D6A"/>
    <w:rsid w:val="00CC07E2"/>
    <w:rsid w:val="00CD1994"/>
    <w:rsid w:val="00CE7094"/>
    <w:rsid w:val="00D05128"/>
    <w:rsid w:val="00D15F25"/>
    <w:rsid w:val="00D33291"/>
    <w:rsid w:val="00D426E4"/>
    <w:rsid w:val="00D435BD"/>
    <w:rsid w:val="00D508BE"/>
    <w:rsid w:val="00D7019A"/>
    <w:rsid w:val="00D92167"/>
    <w:rsid w:val="00D93FA4"/>
    <w:rsid w:val="00DC1F38"/>
    <w:rsid w:val="00DE59AC"/>
    <w:rsid w:val="00DF5C92"/>
    <w:rsid w:val="00E03BCC"/>
    <w:rsid w:val="00E36748"/>
    <w:rsid w:val="00E41118"/>
    <w:rsid w:val="00E50321"/>
    <w:rsid w:val="00E50489"/>
    <w:rsid w:val="00E52DBB"/>
    <w:rsid w:val="00E70E20"/>
    <w:rsid w:val="00E737B0"/>
    <w:rsid w:val="00E84B50"/>
    <w:rsid w:val="00EA0FD3"/>
    <w:rsid w:val="00ED0EF4"/>
    <w:rsid w:val="00EF7B2B"/>
    <w:rsid w:val="00F04021"/>
    <w:rsid w:val="00F04C7F"/>
    <w:rsid w:val="00F268FB"/>
    <w:rsid w:val="00F73665"/>
    <w:rsid w:val="00F81EDA"/>
    <w:rsid w:val="00F81F2C"/>
    <w:rsid w:val="00F92E0A"/>
    <w:rsid w:val="00F94D01"/>
    <w:rsid w:val="00FD0E9D"/>
    <w:rsid w:val="00FF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09C99746"/>
  <w15:chartTrackingRefBased/>
  <w15:docId w15:val="{65178C0B-6B0D-4380-985E-22CFE734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0EF4"/>
    <w:pPr>
      <w:spacing w:line="276" w:lineRule="auto"/>
    </w:pPr>
    <w:rPr>
      <w:rFonts w:asciiTheme="minorHAnsi" w:hAnsiTheme="minorHAnsi" w:cs="Angsana New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qFormat/>
    <w:rsid w:val="00CE7094"/>
    <w:pPr>
      <w:keepNext/>
      <w:outlineLvl w:val="0"/>
    </w:pPr>
    <w:rPr>
      <w:rFonts w:asciiTheme="majorHAnsi" w:hAnsiTheme="majorHAnsi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3754AF"/>
    <w:pPr>
      <w:keepNext/>
      <w:spacing w:before="240" w:after="60"/>
      <w:outlineLvl w:val="1"/>
    </w:pPr>
    <w:rPr>
      <w:rFonts w:asciiTheme="majorHAnsi" w:hAnsiTheme="majorHAnsi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771DDD"/>
    <w:pPr>
      <w:keepNext/>
      <w:spacing w:before="240" w:after="60"/>
      <w:outlineLvl w:val="2"/>
    </w:pPr>
    <w:rPr>
      <w:rFonts w:cs="Arial"/>
      <w:bCs/>
      <w:color w:val="F0001D" w:themeColor="text1"/>
      <w:szCs w:val="26"/>
    </w:rPr>
  </w:style>
  <w:style w:type="paragraph" w:styleId="Overskrift4">
    <w:name w:val="heading 4"/>
    <w:basedOn w:val="Normal"/>
    <w:next w:val="Normal"/>
    <w:link w:val="Overskrift4Tegn"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link w:val="ListeafsnitTegn"/>
    <w:uiPriority w:val="34"/>
    <w:qFormat/>
    <w:rsid w:val="00F73665"/>
    <w:pPr>
      <w:ind w:left="720"/>
      <w:contextualSpacing/>
    </w:pPr>
  </w:style>
  <w:style w:type="character" w:customStyle="1" w:styleId="ListeafsnitTegn">
    <w:name w:val="Listeafsnit Tegn"/>
    <w:link w:val="Listeafsnit"/>
    <w:uiPriority w:val="34"/>
    <w:locked/>
    <w:rsid w:val="00F73665"/>
    <w:rPr>
      <w:rFonts w:asciiTheme="minorHAnsi" w:hAnsiTheme="minorHAnsi"/>
      <w:color w:val="3B3B3B" w:themeColor="text2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0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18" Type="http://schemas.openxmlformats.org/officeDocument/2006/relationships/customXml" Target="../customXml/item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Skabelon\KB%20Brev%20DK%20(Sek).dot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94E57CFBDD404F8F062C02BE94149C" ma:contentTypeVersion="14" ma:contentTypeDescription="Opret et nyt dokument." ma:contentTypeScope="" ma:versionID="9e81db160abd0c2b667f0b72d6bf3578">
  <xsd:schema xmlns:xsd="http://www.w3.org/2001/XMLSchema" xmlns:xs="http://www.w3.org/2001/XMLSchema" xmlns:p="http://schemas.microsoft.com/office/2006/metadata/properties" xmlns:ns2="1f140cdb-cc4f-4315-8970-bed924af52ca" xmlns:ns3="2a6c9f93-3d3a-4771-b9c5-d57a0c45e634" targetNamespace="http://schemas.microsoft.com/office/2006/metadata/properties" ma:root="true" ma:fieldsID="8a3f68d306c6346f80e85b1b06e9fd27" ns2:_="" ns3:_="">
    <xsd:import namespace="1f140cdb-cc4f-4315-8970-bed924af52ca"/>
    <xsd:import namespace="2a6c9f93-3d3a-4771-b9c5-d57a0c45e6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40cdb-cc4f-4315-8970-bed924af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c9f93-3d3a-4771-b9c5-d57a0c45e6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615140d-cf0c-4a0a-9a92-2615ffc4eaaa}" ma:internalName="TaxCatchAll" ma:showField="CatchAllData" ma:web="2a6c9f93-3d3a-4771-b9c5-d57a0c45e6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2326893-d167-47d4-9a45-6c9c6b2efaff" ContentTypeId="0x01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a6c9f93-3d3a-4771-b9c5-d57a0c45e634" xsi:nil="true"/>
    <lcf76f155ced4ddcb4097134ff3c332f xmlns="1f140cdb-cc4f-4315-8970-bed924af52c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5319C8-C6F1-43A6-B40A-20C457ED4E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60679E-9923-40A9-9F70-0BF707E7147C}"/>
</file>

<file path=customXml/itemProps3.xml><?xml version="1.0" encoding="utf-8"?>
<ds:datastoreItem xmlns:ds="http://schemas.openxmlformats.org/officeDocument/2006/customXml" ds:itemID="{C39C9CE4-4062-4DD2-AA6A-6230BA5E1C5A}"/>
</file>

<file path=customXml/itemProps4.xml><?xml version="1.0" encoding="utf-8"?>
<ds:datastoreItem xmlns:ds="http://schemas.openxmlformats.org/officeDocument/2006/customXml" ds:itemID="{858FB0A2-2F10-4598-ABCA-C2346CEF97E3}"/>
</file>

<file path=customXml/itemProps5.xml><?xml version="1.0" encoding="utf-8"?>
<ds:datastoreItem xmlns:ds="http://schemas.openxmlformats.org/officeDocument/2006/customXml" ds:itemID="{F43D3C2C-C8F2-4432-B85D-B8F03B68186D}"/>
</file>

<file path=docProps/app.xml><?xml version="1.0" encoding="utf-8"?>
<Properties xmlns="http://schemas.openxmlformats.org/officeDocument/2006/extended-properties" xmlns:vt="http://schemas.openxmlformats.org/officeDocument/2006/docPropsVTypes">
  <Template>KB Brev DK (Sek).dot</Template>
  <TotalTime>1</TotalTime>
  <Pages>1</Pages>
  <Words>82</Words>
  <Characters>690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Jensen</dc:creator>
  <cp:keywords/>
  <dc:description/>
  <cp:lastModifiedBy>Emma Sejerskilde Juul Iversen</cp:lastModifiedBy>
  <cp:revision>2</cp:revision>
  <cp:lastPrinted>2021-03-17T09:00:00Z</cp:lastPrinted>
  <dcterms:created xsi:type="dcterms:W3CDTF">2025-03-05T11:34:00Z</dcterms:created>
  <dcterms:modified xsi:type="dcterms:W3CDTF">2025-03-05T11:34:00Z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0x0101009294E57CFBDD404F8F062C02BE94149C</vt:lpwstr>
  </property>
</Properties>
</file>