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bookmarkStart w:id="0" w:name="_Hlk128749161" w:displacedByCustomXml="next"/>
    <w:bookmarkEnd w:id="0" w:displacedByCustomXml="next"/>
    <w:sdt>
      <w:sdtPr>
        <w:id w:val="-1763602398"/>
        <w:docPartObj>
          <w:docPartGallery w:val="Cover Pages"/>
          <w:docPartUnique/>
        </w:docPartObj>
      </w:sdtPr>
      <w:sdtEndPr/>
      <w:sdtContent>
        <w:p w14:paraId="1593AC63" w14:textId="6F670462" w:rsidR="006B6412" w:rsidRDefault="006B6412"/>
        <w:p w14:paraId="69C5EECB" w14:textId="37236097" w:rsidR="00C408DF" w:rsidRDefault="00E44B49" w:rsidP="003B5A72">
          <w:pPr>
            <w:spacing w:line="240" w:lineRule="auto"/>
            <w:rPr>
              <w:noProof/>
            </w:rPr>
          </w:pPr>
        </w:p>
      </w:sdtContent>
    </w:sdt>
    <w:p w14:paraId="566E6B43" w14:textId="2D5297D1" w:rsidR="000B2A84" w:rsidRDefault="000B2A84" w:rsidP="003B5A72">
      <w:pPr>
        <w:spacing w:line="240" w:lineRule="auto"/>
        <w:rPr>
          <w:rFonts w:ascii="Fighter" w:hAnsi="Fighter"/>
          <w:sz w:val="20"/>
          <w:szCs w:val="20"/>
        </w:rPr>
      </w:pPr>
    </w:p>
    <w:p w14:paraId="6493147E" w14:textId="39A895C9" w:rsidR="00E10096" w:rsidRDefault="00E10096" w:rsidP="003B5A72">
      <w:pPr>
        <w:spacing w:line="240" w:lineRule="auto"/>
        <w:rPr>
          <w:rFonts w:ascii="Fighter" w:hAnsi="Fighter"/>
          <w:sz w:val="20"/>
          <w:szCs w:val="20"/>
        </w:rPr>
      </w:pPr>
    </w:p>
    <w:p w14:paraId="798615F0" w14:textId="281D537B" w:rsidR="00B12A33" w:rsidRDefault="00B12A33" w:rsidP="003B5A72">
      <w:pPr>
        <w:spacing w:line="240" w:lineRule="auto"/>
        <w:rPr>
          <w:rFonts w:ascii="Fighter" w:hAnsi="Fighter"/>
          <w:b/>
          <w:sz w:val="20"/>
        </w:rPr>
      </w:pPr>
    </w:p>
    <w:p w14:paraId="28402189" w14:textId="140B7E6B" w:rsidR="00E93F6E" w:rsidRDefault="00893BAB" w:rsidP="003F3E47">
      <w:pPr>
        <w:rPr>
          <w:rFonts w:ascii="Fighter" w:hAnsi="Fighter" w:cs="Arial"/>
          <w:i/>
          <w:iCs/>
          <w:color w:val="40203F"/>
          <w:sz w:val="20"/>
        </w:rPr>
      </w:pPr>
      <w:r w:rsidRPr="005E5207">
        <w:rPr>
          <w:rFonts w:ascii="Times New Roman" w:eastAsia="Verdana" w:hAnsi="Verdana" w:cs="Verdana"/>
          <w:noProof/>
          <w:color w:val="auto"/>
          <w:sz w:val="20"/>
          <w:szCs w:val="18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F285F7F" wp14:editId="0E447BCC">
            <wp:simplePos x="0" y="0"/>
            <wp:positionH relativeFrom="margin">
              <wp:posOffset>-482600</wp:posOffset>
            </wp:positionH>
            <wp:positionV relativeFrom="margin">
              <wp:posOffset>1076325</wp:posOffset>
            </wp:positionV>
            <wp:extent cx="5549900" cy="1922780"/>
            <wp:effectExtent l="0" t="0" r="0" b="1270"/>
            <wp:wrapSquare wrapText="bothSides"/>
            <wp:docPr id="22" name="Billede 2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CF5A8D" w14:textId="0DB22DF3" w:rsidR="00E93F6E" w:rsidRDefault="00E93F6E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079979D4" w14:textId="25E3767C" w:rsidR="00893BAB" w:rsidRDefault="00893BAB" w:rsidP="00E462D1">
      <w:pPr>
        <w:rPr>
          <w:rFonts w:ascii="Fighter" w:hAnsi="Fighter" w:cs="Arial"/>
          <w:i/>
          <w:iCs/>
          <w:color w:val="40203F"/>
          <w:sz w:val="20"/>
        </w:rPr>
      </w:pPr>
    </w:p>
    <w:p w14:paraId="22453CEE" w14:textId="553F2DAF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73C86764" w14:textId="6A3358D8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4EE43780" w14:textId="24320BF5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2F018368" w14:textId="681AF89B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6DC04B9D" w14:textId="0521C92A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7C2EFEEF" w14:textId="31F71D3F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16A75771" w14:textId="00FD950C" w:rsidR="00893BAB" w:rsidRDefault="00FB15A1" w:rsidP="00244671">
      <w:pPr>
        <w:rPr>
          <w:rFonts w:ascii="Fighter" w:eastAsia="Trebuchet MS" w:hAnsi="Fighter" w:cs="Trebuchet MS"/>
          <w:color w:val="D1D485"/>
          <w:w w:val="110"/>
          <w:sz w:val="36"/>
          <w:szCs w:val="36"/>
          <w:lang w:eastAsia="en-US"/>
        </w:rPr>
      </w:pPr>
      <w:r>
        <w:rPr>
          <w:rFonts w:ascii="Fighter" w:eastAsia="Trebuchet MS" w:hAnsi="Fighter" w:cs="Trebuchet MS"/>
          <w:color w:val="D1D485"/>
          <w:w w:val="110"/>
          <w:sz w:val="36"/>
          <w:szCs w:val="36"/>
          <w:lang w:eastAsia="en-US"/>
        </w:rPr>
        <w:t>B</w:t>
      </w:r>
      <w:r w:rsidR="00893BAB">
        <w:rPr>
          <w:rFonts w:ascii="Fighter" w:eastAsia="Trebuchet MS" w:hAnsi="Fighter" w:cs="Trebuchet MS"/>
          <w:color w:val="D1D485"/>
          <w:w w:val="110"/>
          <w:sz w:val="36"/>
          <w:szCs w:val="36"/>
          <w:lang w:eastAsia="en-US"/>
        </w:rPr>
        <w:t>illeder</w:t>
      </w:r>
      <w:r>
        <w:rPr>
          <w:rFonts w:ascii="Fighter" w:eastAsia="Trebuchet MS" w:hAnsi="Fighter" w:cs="Trebuchet MS"/>
          <w:color w:val="D1D485"/>
          <w:w w:val="110"/>
          <w:sz w:val="36"/>
          <w:szCs w:val="36"/>
          <w:lang w:eastAsia="en-US"/>
        </w:rPr>
        <w:t xml:space="preserve"> til Stafet For Livet </w:t>
      </w:r>
      <w:r w:rsidR="00893BAB">
        <w:rPr>
          <w:rFonts w:ascii="Fighter" w:eastAsia="Trebuchet MS" w:hAnsi="Fighter" w:cs="Trebuchet MS"/>
          <w:color w:val="D1D485"/>
          <w:w w:val="110"/>
          <w:sz w:val="36"/>
          <w:szCs w:val="36"/>
          <w:lang w:eastAsia="en-US"/>
        </w:rPr>
        <w:t xml:space="preserve"> </w:t>
      </w:r>
    </w:p>
    <w:p w14:paraId="067ECF32" w14:textId="46E709E6" w:rsidR="00893BAB" w:rsidRDefault="00893BAB" w:rsidP="00893BAB">
      <w:pPr>
        <w:rPr>
          <w:rFonts w:ascii="Fighter" w:hAnsi="Fighter" w:cs="Arial"/>
          <w:i/>
          <w:iCs/>
          <w:color w:val="40203F"/>
          <w:sz w:val="20"/>
        </w:rPr>
      </w:pPr>
    </w:p>
    <w:p w14:paraId="0E69CBF8" w14:textId="77777777" w:rsidR="00FB15A1" w:rsidRDefault="00FB15A1" w:rsidP="00893BAB">
      <w:pPr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</w:pPr>
    </w:p>
    <w:p w14:paraId="3F0ACF80" w14:textId="479DDE66" w:rsidR="00893BAB" w:rsidRDefault="00893BAB" w:rsidP="00893BAB">
      <w:pPr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</w:pPr>
      <w:r w:rsidRPr="005E5207"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  <w:t xml:space="preserve">Hvem </w:t>
      </w:r>
      <w:r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  <w:t xml:space="preserve">må </w:t>
      </w:r>
      <w:r w:rsidR="00FB15A1"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  <w:t>du</w:t>
      </w:r>
      <w:r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  <w:t xml:space="preserve"> tage billeder</w:t>
      </w:r>
      <w:r w:rsidR="00094E65"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  <w:t xml:space="preserve"> af</w:t>
      </w:r>
      <w:r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  <w:t xml:space="preserve"> (foto/video</w:t>
      </w:r>
      <w:r w:rsidR="00094E65"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  <w:t xml:space="preserve">) </w:t>
      </w:r>
      <w:r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  <w:t xml:space="preserve">til </w:t>
      </w:r>
    </w:p>
    <w:p w14:paraId="723A2748" w14:textId="0BC2A590" w:rsidR="00893BAB" w:rsidRDefault="00893BAB" w:rsidP="00893BAB">
      <w:pPr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</w:pPr>
      <w:r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  <w:t xml:space="preserve">Stafet For Livet? </w:t>
      </w:r>
    </w:p>
    <w:p w14:paraId="6FAEECD2" w14:textId="77777777" w:rsidR="00FB15A1" w:rsidRDefault="00FB15A1" w:rsidP="00893BAB">
      <w:pPr>
        <w:rPr>
          <w:rFonts w:ascii="Fighter" w:eastAsia="Trebuchet MS" w:hAnsi="Fighter" w:cs="Trebuchet MS"/>
          <w:i/>
          <w:iCs/>
          <w:color w:val="D1D485"/>
          <w:w w:val="110"/>
          <w:szCs w:val="22"/>
          <w:lang w:eastAsia="en-US"/>
        </w:rPr>
      </w:pPr>
    </w:p>
    <w:p w14:paraId="7CE13522" w14:textId="77777777" w:rsidR="00FB15A1" w:rsidRPr="00893BAB" w:rsidRDefault="00FB15A1" w:rsidP="00893BAB">
      <w:pPr>
        <w:rPr>
          <w:rFonts w:ascii="Fighter" w:hAnsi="Fighter" w:cs="Arial"/>
          <w:i/>
          <w:iCs/>
          <w:color w:val="FFFF00"/>
          <w:sz w:val="20"/>
        </w:rPr>
      </w:pPr>
    </w:p>
    <w:p w14:paraId="1B35CCF7" w14:textId="43B5DDB8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  <w:r w:rsidRPr="005E5207">
        <w:rPr>
          <w:rFonts w:ascii="Trebuchet MS" w:eastAsia="Trebuchet MS" w:hAnsi="Trebuchet MS" w:cs="Trebuchet MS"/>
          <w:noProof/>
          <w:color w:val="auto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033CF2B" wp14:editId="744DE8D2">
                <wp:simplePos x="0" y="0"/>
                <wp:positionH relativeFrom="page">
                  <wp:posOffset>-25400</wp:posOffset>
                </wp:positionH>
                <wp:positionV relativeFrom="page">
                  <wp:posOffset>4133215</wp:posOffset>
                </wp:positionV>
                <wp:extent cx="4874821" cy="3441130"/>
                <wp:effectExtent l="0" t="0" r="2540" b="6985"/>
                <wp:wrapNone/>
                <wp:docPr id="1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821" cy="3441130"/>
                          <a:chOff x="0" y="7594"/>
                          <a:chExt cx="6277" cy="4652"/>
                        </a:xfrm>
                      </wpg:grpSpPr>
                      <wps:wsp>
                        <wps:cNvPr id="16" name="docshape3"/>
                        <wps:cNvSpPr>
                          <a:spLocks/>
                        </wps:cNvSpPr>
                        <wps:spPr bwMode="auto">
                          <a:xfrm>
                            <a:off x="0" y="7594"/>
                            <a:ext cx="6277" cy="4652"/>
                          </a:xfrm>
                          <a:custGeom>
                            <a:avLst/>
                            <a:gdLst>
                              <a:gd name="T0" fmla="*/ 5452 w 6577"/>
                              <a:gd name="T1" fmla="+- 0 7072 7072"/>
                              <a:gd name="T2" fmla="*/ 7072 h 5174"/>
                              <a:gd name="T3" fmla="*/ 3993 w 6577"/>
                              <a:gd name="T4" fmla="+- 0 7527 7072"/>
                              <a:gd name="T5" fmla="*/ 7527 h 5174"/>
                              <a:gd name="T6" fmla="*/ 2939 w 6577"/>
                              <a:gd name="T7" fmla="+- 0 7733 7072"/>
                              <a:gd name="T8" fmla="*/ 7733 h 5174"/>
                              <a:gd name="T9" fmla="*/ 1778 w 6577"/>
                              <a:gd name="T10" fmla="+- 0 7740 7072"/>
                              <a:gd name="T11" fmla="*/ 7740 h 5174"/>
                              <a:gd name="T12" fmla="*/ 0 w 6577"/>
                              <a:gd name="T13" fmla="+- 0 7597 7072"/>
                              <a:gd name="T14" fmla="*/ 7597 h 5174"/>
                              <a:gd name="T15" fmla="*/ 0 w 6577"/>
                              <a:gd name="T16" fmla="+- 0 12246 7072"/>
                              <a:gd name="T17" fmla="*/ 12246 h 5174"/>
                              <a:gd name="T18" fmla="*/ 6576 w 6577"/>
                              <a:gd name="T19" fmla="+- 0 12246 7072"/>
                              <a:gd name="T20" fmla="*/ 12246 h 5174"/>
                              <a:gd name="T21" fmla="*/ 5452 w 6577"/>
                              <a:gd name="T22" fmla="+- 0 7072 7072"/>
                              <a:gd name="T23" fmla="*/ 7072 h 51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77" h="5174">
                                <a:moveTo>
                                  <a:pt x="5452" y="0"/>
                                </a:moveTo>
                                <a:lnTo>
                                  <a:pt x="3993" y="455"/>
                                </a:lnTo>
                                <a:lnTo>
                                  <a:pt x="2939" y="661"/>
                                </a:lnTo>
                                <a:lnTo>
                                  <a:pt x="1778" y="668"/>
                                </a:lnTo>
                                <a:lnTo>
                                  <a:pt x="0" y="525"/>
                                </a:lnTo>
                                <a:lnTo>
                                  <a:pt x="0" y="5174"/>
                                </a:lnTo>
                                <a:lnTo>
                                  <a:pt x="6576" y="5174"/>
                                </a:lnTo>
                                <a:lnTo>
                                  <a:pt x="5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1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4"/>
                        <wps:cNvSpPr>
                          <a:spLocks/>
                        </wps:cNvSpPr>
                        <wps:spPr bwMode="auto">
                          <a:xfrm>
                            <a:off x="737" y="10992"/>
                            <a:ext cx="1005" cy="534"/>
                          </a:xfrm>
                          <a:custGeom>
                            <a:avLst/>
                            <a:gdLst>
                              <a:gd name="T0" fmla="+- 0 856 737"/>
                              <a:gd name="T1" fmla="*/ T0 w 1005"/>
                              <a:gd name="T2" fmla="+- 0 11037 10992"/>
                              <a:gd name="T3" fmla="*/ 11037 h 534"/>
                              <a:gd name="T4" fmla="+- 0 742 737"/>
                              <a:gd name="T5" fmla="*/ T4 w 1005"/>
                              <a:gd name="T6" fmla="+- 0 11207 10992"/>
                              <a:gd name="T7" fmla="*/ 11207 h 534"/>
                              <a:gd name="T8" fmla="+- 0 782 737"/>
                              <a:gd name="T9" fmla="*/ T8 w 1005"/>
                              <a:gd name="T10" fmla="+- 0 11407 10992"/>
                              <a:gd name="T11" fmla="*/ 11407 h 534"/>
                              <a:gd name="T12" fmla="+- 0 951 737"/>
                              <a:gd name="T13" fmla="*/ T12 w 1005"/>
                              <a:gd name="T14" fmla="+- 0 11521 10992"/>
                              <a:gd name="T15" fmla="*/ 11521 h 534"/>
                              <a:gd name="T16" fmla="+- 0 1152 737"/>
                              <a:gd name="T17" fmla="*/ T16 w 1005"/>
                              <a:gd name="T18" fmla="+- 0 11481 10992"/>
                              <a:gd name="T19" fmla="*/ 11481 h 534"/>
                              <a:gd name="T20" fmla="+- 0 924 737"/>
                              <a:gd name="T21" fmla="*/ T20 w 1005"/>
                              <a:gd name="T22" fmla="+- 0 11452 10992"/>
                              <a:gd name="T23" fmla="*/ 11452 h 534"/>
                              <a:gd name="T24" fmla="+- 0 811 737"/>
                              <a:gd name="T25" fmla="*/ T24 w 1005"/>
                              <a:gd name="T26" fmla="+- 0 11339 10992"/>
                              <a:gd name="T27" fmla="*/ 11339 h 534"/>
                              <a:gd name="T28" fmla="+- 0 811 737"/>
                              <a:gd name="T29" fmla="*/ T28 w 1005"/>
                              <a:gd name="T30" fmla="+- 0 11179 10992"/>
                              <a:gd name="T31" fmla="*/ 11179 h 534"/>
                              <a:gd name="T32" fmla="+- 0 924 737"/>
                              <a:gd name="T33" fmla="*/ T32 w 1005"/>
                              <a:gd name="T34" fmla="+- 0 11066 10992"/>
                              <a:gd name="T35" fmla="*/ 11066 h 534"/>
                              <a:gd name="T36" fmla="+- 0 1152 737"/>
                              <a:gd name="T37" fmla="*/ T36 w 1005"/>
                              <a:gd name="T38" fmla="+- 0 11037 10992"/>
                              <a:gd name="T39" fmla="*/ 11037 h 534"/>
                              <a:gd name="T40" fmla="+- 0 1322 737"/>
                              <a:gd name="T41" fmla="*/ T40 w 1005"/>
                              <a:gd name="T42" fmla="+- 0 11401 10992"/>
                              <a:gd name="T43" fmla="*/ 11401 h 534"/>
                              <a:gd name="T44" fmla="+- 0 1375 737"/>
                              <a:gd name="T45" fmla="*/ T44 w 1005"/>
                              <a:gd name="T46" fmla="+- 0 11506 10992"/>
                              <a:gd name="T47" fmla="*/ 11506 h 534"/>
                              <a:gd name="T48" fmla="+- 0 1576 737"/>
                              <a:gd name="T49" fmla="*/ T48 w 1005"/>
                              <a:gd name="T50" fmla="+- 0 11506 10992"/>
                              <a:gd name="T51" fmla="*/ 11506 h 534"/>
                              <a:gd name="T52" fmla="+- 0 1382 737"/>
                              <a:gd name="T53" fmla="*/ T52 w 1005"/>
                              <a:gd name="T54" fmla="+- 0 11446 10992"/>
                              <a:gd name="T55" fmla="*/ 11446 h 534"/>
                              <a:gd name="T56" fmla="+- 0 1139 737"/>
                              <a:gd name="T57" fmla="*/ T56 w 1005"/>
                              <a:gd name="T58" fmla="+- 0 11300 10992"/>
                              <a:gd name="T59" fmla="*/ 11300 h 534"/>
                              <a:gd name="T60" fmla="+- 0 1084 737"/>
                              <a:gd name="T61" fmla="*/ T60 w 1005"/>
                              <a:gd name="T62" fmla="+- 0 11452 10992"/>
                              <a:gd name="T63" fmla="*/ 11452 h 534"/>
                              <a:gd name="T64" fmla="+- 0 1193 737"/>
                              <a:gd name="T65" fmla="*/ T64 w 1005"/>
                              <a:gd name="T66" fmla="+- 0 11448 10992"/>
                              <a:gd name="T67" fmla="*/ 11448 h 534"/>
                              <a:gd name="T68" fmla="+- 0 1322 737"/>
                              <a:gd name="T69" fmla="*/ T68 w 1005"/>
                              <a:gd name="T70" fmla="+- 0 11319 10992"/>
                              <a:gd name="T71" fmla="*/ 11319 h 534"/>
                              <a:gd name="T72" fmla="+- 0 1507 737"/>
                              <a:gd name="T73" fmla="*/ T72 w 1005"/>
                              <a:gd name="T74" fmla="+- 0 11053 10992"/>
                              <a:gd name="T75" fmla="*/ 11053 h 534"/>
                              <a:gd name="T76" fmla="+- 0 1668 737"/>
                              <a:gd name="T77" fmla="*/ T76 w 1005"/>
                              <a:gd name="T78" fmla="+- 0 11179 10992"/>
                              <a:gd name="T79" fmla="*/ 11179 h 534"/>
                              <a:gd name="T80" fmla="+- 0 1668 737"/>
                              <a:gd name="T81" fmla="*/ T80 w 1005"/>
                              <a:gd name="T82" fmla="+- 0 11339 10992"/>
                              <a:gd name="T83" fmla="*/ 11339 h 534"/>
                              <a:gd name="T84" fmla="+- 0 1507 737"/>
                              <a:gd name="T85" fmla="*/ T84 w 1005"/>
                              <a:gd name="T86" fmla="+- 0 11465 10992"/>
                              <a:gd name="T87" fmla="*/ 11465 h 534"/>
                              <a:gd name="T88" fmla="+- 0 1722 737"/>
                              <a:gd name="T89" fmla="*/ T88 w 1005"/>
                              <a:gd name="T90" fmla="+- 0 11361 10992"/>
                              <a:gd name="T91" fmla="*/ 11361 h 534"/>
                              <a:gd name="T92" fmla="+- 0 1722 737"/>
                              <a:gd name="T93" fmla="*/ T92 w 1005"/>
                              <a:gd name="T94" fmla="+- 0 11157 10992"/>
                              <a:gd name="T95" fmla="*/ 11157 h 534"/>
                              <a:gd name="T96" fmla="+- 0 1004 737"/>
                              <a:gd name="T97" fmla="*/ T96 w 1005"/>
                              <a:gd name="T98" fmla="+- 0 11135 10992"/>
                              <a:gd name="T99" fmla="*/ 11135 h 534"/>
                              <a:gd name="T100" fmla="+- 0 879 737"/>
                              <a:gd name="T101" fmla="*/ T100 w 1005"/>
                              <a:gd name="T102" fmla="+- 0 11259 10992"/>
                              <a:gd name="T103" fmla="*/ 11259 h 534"/>
                              <a:gd name="T104" fmla="+- 0 1004 737"/>
                              <a:gd name="T105" fmla="*/ T104 w 1005"/>
                              <a:gd name="T106" fmla="+- 0 11384 10992"/>
                              <a:gd name="T107" fmla="*/ 11384 h 534"/>
                              <a:gd name="T108" fmla="+- 0 1004 737"/>
                              <a:gd name="T109" fmla="*/ T108 w 1005"/>
                              <a:gd name="T110" fmla="+- 0 11326 10992"/>
                              <a:gd name="T111" fmla="*/ 11326 h 534"/>
                              <a:gd name="T112" fmla="+- 0 942 737"/>
                              <a:gd name="T113" fmla="*/ T112 w 1005"/>
                              <a:gd name="T114" fmla="+- 0 11285 10992"/>
                              <a:gd name="T115" fmla="*/ 11285 h 534"/>
                              <a:gd name="T116" fmla="+- 0 942 737"/>
                              <a:gd name="T117" fmla="*/ T116 w 1005"/>
                              <a:gd name="T118" fmla="+- 0 11234 10992"/>
                              <a:gd name="T119" fmla="*/ 11234 h 534"/>
                              <a:gd name="T120" fmla="+- 0 979 737"/>
                              <a:gd name="T121" fmla="*/ T120 w 1005"/>
                              <a:gd name="T122" fmla="+- 0 11198 10992"/>
                              <a:gd name="T123" fmla="*/ 11198 h 534"/>
                              <a:gd name="T124" fmla="+- 0 1092 737"/>
                              <a:gd name="T125" fmla="*/ T124 w 1005"/>
                              <a:gd name="T126" fmla="+- 0 11171 10992"/>
                              <a:gd name="T127" fmla="*/ 11171 h 534"/>
                              <a:gd name="T128" fmla="+- 0 1340 737"/>
                              <a:gd name="T129" fmla="*/ T128 w 1005"/>
                              <a:gd name="T130" fmla="+- 0 11300 10992"/>
                              <a:gd name="T131" fmla="*/ 11300 h 534"/>
                              <a:gd name="T132" fmla="+- 0 1522 737"/>
                              <a:gd name="T133" fmla="*/ T132 w 1005"/>
                              <a:gd name="T134" fmla="+- 0 11375 10992"/>
                              <a:gd name="T135" fmla="*/ 11375 h 534"/>
                              <a:gd name="T136" fmla="+- 0 1475 737"/>
                              <a:gd name="T137" fmla="*/ T136 w 1005"/>
                              <a:gd name="T138" fmla="+- 0 11326 10992"/>
                              <a:gd name="T139" fmla="*/ 11326 h 534"/>
                              <a:gd name="T140" fmla="+- 0 1114 737"/>
                              <a:gd name="T141" fmla="*/ T140 w 1005"/>
                              <a:gd name="T142" fmla="+- 0 11193 10992"/>
                              <a:gd name="T143" fmla="*/ 11193 h 534"/>
                              <a:gd name="T144" fmla="+- 0 1040 737"/>
                              <a:gd name="T145" fmla="*/ T144 w 1005"/>
                              <a:gd name="T146" fmla="+- 0 11204 10992"/>
                              <a:gd name="T147" fmla="*/ 11204 h 534"/>
                              <a:gd name="T148" fmla="+- 0 1029 737"/>
                              <a:gd name="T149" fmla="*/ T148 w 1005"/>
                              <a:gd name="T150" fmla="+- 0 11321 10992"/>
                              <a:gd name="T151" fmla="*/ 11321 h 534"/>
                              <a:gd name="T152" fmla="+- 0 1221 737"/>
                              <a:gd name="T153" fmla="*/ T152 w 1005"/>
                              <a:gd name="T154" fmla="+- 0 11300 10992"/>
                              <a:gd name="T155" fmla="*/ 11300 h 534"/>
                              <a:gd name="T156" fmla="+- 0 1114 737"/>
                              <a:gd name="T157" fmla="*/ T156 w 1005"/>
                              <a:gd name="T158" fmla="+- 0 11193 10992"/>
                              <a:gd name="T159" fmla="*/ 11193 h 534"/>
                              <a:gd name="T160" fmla="+- 0 1522 737"/>
                              <a:gd name="T161" fmla="*/ T160 w 1005"/>
                              <a:gd name="T162" fmla="+- 0 11212 10992"/>
                              <a:gd name="T163" fmla="*/ 11212 h 534"/>
                              <a:gd name="T164" fmla="+- 0 1522 737"/>
                              <a:gd name="T165" fmla="*/ T164 w 1005"/>
                              <a:gd name="T166" fmla="+- 0 11306 10992"/>
                              <a:gd name="T167" fmla="*/ 11306 h 534"/>
                              <a:gd name="T168" fmla="+- 0 1590 737"/>
                              <a:gd name="T169" fmla="*/ T168 w 1005"/>
                              <a:gd name="T170" fmla="+- 0 11307 10992"/>
                              <a:gd name="T171" fmla="*/ 11307 h 534"/>
                              <a:gd name="T172" fmla="+- 0 1590 737"/>
                              <a:gd name="T173" fmla="*/ T172 w 1005"/>
                              <a:gd name="T174" fmla="+- 0 11211 10992"/>
                              <a:gd name="T175" fmla="*/ 11211 h 534"/>
                              <a:gd name="T176" fmla="+- 0 1299 737"/>
                              <a:gd name="T177" fmla="*/ T176 w 1005"/>
                              <a:gd name="T178" fmla="+- 0 11259 10992"/>
                              <a:gd name="T179" fmla="*/ 11259 h 534"/>
                              <a:gd name="T180" fmla="+- 0 1422 737"/>
                              <a:gd name="T181" fmla="*/ T180 w 1005"/>
                              <a:gd name="T182" fmla="+- 0 11300 10992"/>
                              <a:gd name="T183" fmla="*/ 11300 h 534"/>
                              <a:gd name="T184" fmla="+- 0 1322 737"/>
                              <a:gd name="T185" fmla="*/ T184 w 1005"/>
                              <a:gd name="T186" fmla="+- 0 11200 10992"/>
                              <a:gd name="T187" fmla="*/ 11200 h 534"/>
                              <a:gd name="T188" fmla="+- 0 1084 737"/>
                              <a:gd name="T189" fmla="*/ T188 w 1005"/>
                              <a:gd name="T190" fmla="+- 0 11066 10992"/>
                              <a:gd name="T191" fmla="*/ 11066 h 534"/>
                              <a:gd name="T192" fmla="+- 0 1139 737"/>
                              <a:gd name="T193" fmla="*/ T192 w 1005"/>
                              <a:gd name="T194" fmla="+- 0 11218 10992"/>
                              <a:gd name="T195" fmla="*/ 11218 h 534"/>
                              <a:gd name="T196" fmla="+- 0 1281 737"/>
                              <a:gd name="T197" fmla="*/ T196 w 1005"/>
                              <a:gd name="T198" fmla="+- 0 11159 10992"/>
                              <a:gd name="T199" fmla="*/ 11159 h 534"/>
                              <a:gd name="T200" fmla="+- 0 1168 737"/>
                              <a:gd name="T201" fmla="*/ T200 w 1005"/>
                              <a:gd name="T202" fmla="+- 0 11050 10992"/>
                              <a:gd name="T203" fmla="*/ 11050 h 534"/>
                              <a:gd name="T204" fmla="+- 0 1340 737"/>
                              <a:gd name="T205" fmla="*/ T204 w 1005"/>
                              <a:gd name="T206" fmla="+- 0 11218 10992"/>
                              <a:gd name="T207" fmla="*/ 11218 h 534"/>
                              <a:gd name="T208" fmla="+- 0 1475 737"/>
                              <a:gd name="T209" fmla="*/ T208 w 1005"/>
                              <a:gd name="T210" fmla="+- 0 11193 10992"/>
                              <a:gd name="T211" fmla="*/ 11193 h 534"/>
                              <a:gd name="T212" fmla="+- 0 1522 737"/>
                              <a:gd name="T213" fmla="*/ T212 w 1005"/>
                              <a:gd name="T214" fmla="+- 0 11144 10992"/>
                              <a:gd name="T215" fmla="*/ 11144 h 534"/>
                              <a:gd name="T216" fmla="+- 0 1373 737"/>
                              <a:gd name="T217" fmla="*/ T216 w 1005"/>
                              <a:gd name="T218" fmla="+- 0 11012 10992"/>
                              <a:gd name="T219" fmla="*/ 11012 h 534"/>
                              <a:gd name="T220" fmla="+- 0 1322 737"/>
                              <a:gd name="T221" fmla="*/ T220 w 1005"/>
                              <a:gd name="T222" fmla="+- 0 11117 10992"/>
                              <a:gd name="T223" fmla="*/ 11117 h 534"/>
                              <a:gd name="T224" fmla="+- 0 1643 737"/>
                              <a:gd name="T225" fmla="*/ T224 w 1005"/>
                              <a:gd name="T226" fmla="+- 0 11053 10992"/>
                              <a:gd name="T227" fmla="*/ 11053 h 534"/>
                              <a:gd name="T228" fmla="+- 0 1475 737"/>
                              <a:gd name="T229" fmla="*/ T228 w 1005"/>
                              <a:gd name="T230" fmla="+- 0 10992 10992"/>
                              <a:gd name="T231" fmla="*/ 10992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05" h="534">
                                <a:moveTo>
                                  <a:pt x="267" y="0"/>
                                </a:moveTo>
                                <a:lnTo>
                                  <a:pt x="214" y="5"/>
                                </a:lnTo>
                                <a:lnTo>
                                  <a:pt x="165" y="20"/>
                                </a:lnTo>
                                <a:lnTo>
                                  <a:pt x="119" y="45"/>
                                </a:lnTo>
                                <a:lnTo>
                                  <a:pt x="78" y="78"/>
                                </a:lnTo>
                                <a:lnTo>
                                  <a:pt x="45" y="119"/>
                                </a:lnTo>
                                <a:lnTo>
                                  <a:pt x="20" y="165"/>
                                </a:lnTo>
                                <a:lnTo>
                                  <a:pt x="5" y="215"/>
                                </a:lnTo>
                                <a:lnTo>
                                  <a:pt x="0" y="267"/>
                                </a:lnTo>
                                <a:lnTo>
                                  <a:pt x="5" y="320"/>
                                </a:lnTo>
                                <a:lnTo>
                                  <a:pt x="20" y="369"/>
                                </a:lnTo>
                                <a:lnTo>
                                  <a:pt x="45" y="415"/>
                                </a:lnTo>
                                <a:lnTo>
                                  <a:pt x="78" y="456"/>
                                </a:lnTo>
                                <a:lnTo>
                                  <a:pt x="119" y="489"/>
                                </a:lnTo>
                                <a:lnTo>
                                  <a:pt x="165" y="514"/>
                                </a:lnTo>
                                <a:lnTo>
                                  <a:pt x="214" y="529"/>
                                </a:lnTo>
                                <a:lnTo>
                                  <a:pt x="267" y="534"/>
                                </a:lnTo>
                                <a:lnTo>
                                  <a:pt x="319" y="529"/>
                                </a:lnTo>
                                <a:lnTo>
                                  <a:pt x="369" y="514"/>
                                </a:lnTo>
                                <a:lnTo>
                                  <a:pt x="415" y="489"/>
                                </a:lnTo>
                                <a:lnTo>
                                  <a:pt x="431" y="476"/>
                                </a:lnTo>
                                <a:lnTo>
                                  <a:pt x="267" y="476"/>
                                </a:lnTo>
                                <a:lnTo>
                                  <a:pt x="226" y="472"/>
                                </a:lnTo>
                                <a:lnTo>
                                  <a:pt x="187" y="460"/>
                                </a:lnTo>
                                <a:lnTo>
                                  <a:pt x="151" y="441"/>
                                </a:lnTo>
                                <a:lnTo>
                                  <a:pt x="119" y="415"/>
                                </a:lnTo>
                                <a:lnTo>
                                  <a:pt x="93" y="383"/>
                                </a:lnTo>
                                <a:lnTo>
                                  <a:pt x="74" y="347"/>
                                </a:lnTo>
                                <a:lnTo>
                                  <a:pt x="62" y="308"/>
                                </a:lnTo>
                                <a:lnTo>
                                  <a:pt x="58" y="267"/>
                                </a:lnTo>
                                <a:lnTo>
                                  <a:pt x="62" y="226"/>
                                </a:lnTo>
                                <a:lnTo>
                                  <a:pt x="74" y="187"/>
                                </a:lnTo>
                                <a:lnTo>
                                  <a:pt x="93" y="151"/>
                                </a:lnTo>
                                <a:lnTo>
                                  <a:pt x="119" y="120"/>
                                </a:lnTo>
                                <a:lnTo>
                                  <a:pt x="151" y="93"/>
                                </a:lnTo>
                                <a:lnTo>
                                  <a:pt x="187" y="74"/>
                                </a:lnTo>
                                <a:lnTo>
                                  <a:pt x="226" y="62"/>
                                </a:lnTo>
                                <a:lnTo>
                                  <a:pt x="267" y="58"/>
                                </a:lnTo>
                                <a:lnTo>
                                  <a:pt x="431" y="58"/>
                                </a:lnTo>
                                <a:lnTo>
                                  <a:pt x="415" y="45"/>
                                </a:lnTo>
                                <a:lnTo>
                                  <a:pt x="369" y="20"/>
                                </a:lnTo>
                                <a:lnTo>
                                  <a:pt x="319" y="5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585" y="409"/>
                                </a:moveTo>
                                <a:lnTo>
                                  <a:pt x="502" y="409"/>
                                </a:lnTo>
                                <a:lnTo>
                                  <a:pt x="549" y="456"/>
                                </a:lnTo>
                                <a:lnTo>
                                  <a:pt x="591" y="490"/>
                                </a:lnTo>
                                <a:lnTo>
                                  <a:pt x="638" y="514"/>
                                </a:lnTo>
                                <a:lnTo>
                                  <a:pt x="687" y="529"/>
                                </a:lnTo>
                                <a:lnTo>
                                  <a:pt x="738" y="534"/>
                                </a:lnTo>
                                <a:lnTo>
                                  <a:pt x="789" y="529"/>
                                </a:lnTo>
                                <a:lnTo>
                                  <a:pt x="839" y="514"/>
                                </a:lnTo>
                                <a:lnTo>
                                  <a:pt x="885" y="490"/>
                                </a:lnTo>
                                <a:lnTo>
                                  <a:pt x="905" y="473"/>
                                </a:lnTo>
                                <a:lnTo>
                                  <a:pt x="706" y="473"/>
                                </a:lnTo>
                                <a:lnTo>
                                  <a:pt x="645" y="454"/>
                                </a:lnTo>
                                <a:lnTo>
                                  <a:pt x="591" y="415"/>
                                </a:lnTo>
                                <a:lnTo>
                                  <a:pt x="585" y="409"/>
                                </a:lnTo>
                                <a:close/>
                                <a:moveTo>
                                  <a:pt x="484" y="308"/>
                                </a:moveTo>
                                <a:lnTo>
                                  <a:pt x="402" y="308"/>
                                </a:lnTo>
                                <a:lnTo>
                                  <a:pt x="461" y="368"/>
                                </a:lnTo>
                                <a:lnTo>
                                  <a:pt x="414" y="415"/>
                                </a:lnTo>
                                <a:lnTo>
                                  <a:pt x="383" y="441"/>
                                </a:lnTo>
                                <a:lnTo>
                                  <a:pt x="347" y="460"/>
                                </a:lnTo>
                                <a:lnTo>
                                  <a:pt x="308" y="472"/>
                                </a:lnTo>
                                <a:lnTo>
                                  <a:pt x="267" y="476"/>
                                </a:lnTo>
                                <a:lnTo>
                                  <a:pt x="431" y="476"/>
                                </a:lnTo>
                                <a:lnTo>
                                  <a:pt x="456" y="456"/>
                                </a:lnTo>
                                <a:lnTo>
                                  <a:pt x="502" y="409"/>
                                </a:lnTo>
                                <a:lnTo>
                                  <a:pt x="585" y="409"/>
                                </a:lnTo>
                                <a:lnTo>
                                  <a:pt x="544" y="368"/>
                                </a:lnTo>
                                <a:lnTo>
                                  <a:pt x="585" y="327"/>
                                </a:lnTo>
                                <a:lnTo>
                                  <a:pt x="502" y="327"/>
                                </a:lnTo>
                                <a:lnTo>
                                  <a:pt x="484" y="308"/>
                                </a:lnTo>
                                <a:close/>
                                <a:moveTo>
                                  <a:pt x="906" y="61"/>
                                </a:moveTo>
                                <a:lnTo>
                                  <a:pt x="770" y="61"/>
                                </a:lnTo>
                                <a:lnTo>
                                  <a:pt x="832" y="81"/>
                                </a:lnTo>
                                <a:lnTo>
                                  <a:pt x="886" y="120"/>
                                </a:lnTo>
                                <a:lnTo>
                                  <a:pt x="912" y="151"/>
                                </a:lnTo>
                                <a:lnTo>
                                  <a:pt x="931" y="187"/>
                                </a:lnTo>
                                <a:lnTo>
                                  <a:pt x="943" y="226"/>
                                </a:lnTo>
                                <a:lnTo>
                                  <a:pt x="947" y="267"/>
                                </a:lnTo>
                                <a:lnTo>
                                  <a:pt x="943" y="308"/>
                                </a:lnTo>
                                <a:lnTo>
                                  <a:pt x="931" y="347"/>
                                </a:lnTo>
                                <a:lnTo>
                                  <a:pt x="912" y="383"/>
                                </a:lnTo>
                                <a:lnTo>
                                  <a:pt x="886" y="415"/>
                                </a:lnTo>
                                <a:lnTo>
                                  <a:pt x="832" y="454"/>
                                </a:lnTo>
                                <a:lnTo>
                                  <a:pt x="770" y="473"/>
                                </a:lnTo>
                                <a:lnTo>
                                  <a:pt x="905" y="473"/>
                                </a:lnTo>
                                <a:lnTo>
                                  <a:pt x="927" y="456"/>
                                </a:lnTo>
                                <a:lnTo>
                                  <a:pt x="960" y="415"/>
                                </a:lnTo>
                                <a:lnTo>
                                  <a:pt x="985" y="369"/>
                                </a:lnTo>
                                <a:lnTo>
                                  <a:pt x="1000" y="320"/>
                                </a:lnTo>
                                <a:lnTo>
                                  <a:pt x="1005" y="267"/>
                                </a:lnTo>
                                <a:lnTo>
                                  <a:pt x="1000" y="215"/>
                                </a:lnTo>
                                <a:lnTo>
                                  <a:pt x="985" y="165"/>
                                </a:lnTo>
                                <a:lnTo>
                                  <a:pt x="960" y="119"/>
                                </a:lnTo>
                                <a:lnTo>
                                  <a:pt x="927" y="78"/>
                                </a:lnTo>
                                <a:lnTo>
                                  <a:pt x="906" y="61"/>
                                </a:lnTo>
                                <a:close/>
                                <a:moveTo>
                                  <a:pt x="267" y="143"/>
                                </a:moveTo>
                                <a:lnTo>
                                  <a:pt x="220" y="152"/>
                                </a:lnTo>
                                <a:lnTo>
                                  <a:pt x="179" y="179"/>
                                </a:lnTo>
                                <a:lnTo>
                                  <a:pt x="151" y="220"/>
                                </a:lnTo>
                                <a:lnTo>
                                  <a:pt x="142" y="267"/>
                                </a:lnTo>
                                <a:lnTo>
                                  <a:pt x="151" y="314"/>
                                </a:lnTo>
                                <a:lnTo>
                                  <a:pt x="179" y="355"/>
                                </a:lnTo>
                                <a:lnTo>
                                  <a:pt x="220" y="383"/>
                                </a:lnTo>
                                <a:lnTo>
                                  <a:pt x="267" y="392"/>
                                </a:lnTo>
                                <a:lnTo>
                                  <a:pt x="314" y="383"/>
                                </a:lnTo>
                                <a:lnTo>
                                  <a:pt x="355" y="355"/>
                                </a:lnTo>
                                <a:lnTo>
                                  <a:pt x="377" y="334"/>
                                </a:lnTo>
                                <a:lnTo>
                                  <a:pt x="267" y="334"/>
                                </a:lnTo>
                                <a:lnTo>
                                  <a:pt x="242" y="329"/>
                                </a:lnTo>
                                <a:lnTo>
                                  <a:pt x="220" y="314"/>
                                </a:lnTo>
                                <a:lnTo>
                                  <a:pt x="212" y="304"/>
                                </a:lnTo>
                                <a:lnTo>
                                  <a:pt x="205" y="293"/>
                                </a:lnTo>
                                <a:lnTo>
                                  <a:pt x="202" y="280"/>
                                </a:lnTo>
                                <a:lnTo>
                                  <a:pt x="200" y="267"/>
                                </a:lnTo>
                                <a:lnTo>
                                  <a:pt x="202" y="254"/>
                                </a:lnTo>
                                <a:lnTo>
                                  <a:pt x="205" y="242"/>
                                </a:lnTo>
                                <a:lnTo>
                                  <a:pt x="212" y="230"/>
                                </a:lnTo>
                                <a:lnTo>
                                  <a:pt x="220" y="220"/>
                                </a:lnTo>
                                <a:lnTo>
                                  <a:pt x="230" y="212"/>
                                </a:lnTo>
                                <a:lnTo>
                                  <a:pt x="242" y="206"/>
                                </a:lnTo>
                                <a:lnTo>
                                  <a:pt x="254" y="202"/>
                                </a:lnTo>
                                <a:lnTo>
                                  <a:pt x="267" y="201"/>
                                </a:lnTo>
                                <a:lnTo>
                                  <a:pt x="377" y="201"/>
                                </a:lnTo>
                                <a:lnTo>
                                  <a:pt x="355" y="179"/>
                                </a:lnTo>
                                <a:lnTo>
                                  <a:pt x="314" y="152"/>
                                </a:lnTo>
                                <a:lnTo>
                                  <a:pt x="267" y="143"/>
                                </a:lnTo>
                                <a:close/>
                                <a:moveTo>
                                  <a:pt x="685" y="308"/>
                                </a:moveTo>
                                <a:lnTo>
                                  <a:pt x="603" y="308"/>
                                </a:lnTo>
                                <a:lnTo>
                                  <a:pt x="650" y="355"/>
                                </a:lnTo>
                                <a:lnTo>
                                  <a:pt x="691" y="383"/>
                                </a:lnTo>
                                <a:lnTo>
                                  <a:pt x="738" y="392"/>
                                </a:lnTo>
                                <a:lnTo>
                                  <a:pt x="785" y="383"/>
                                </a:lnTo>
                                <a:lnTo>
                                  <a:pt x="826" y="355"/>
                                </a:lnTo>
                                <a:lnTo>
                                  <a:pt x="842" y="336"/>
                                </a:lnTo>
                                <a:lnTo>
                                  <a:pt x="843" y="334"/>
                                </a:lnTo>
                                <a:lnTo>
                                  <a:pt x="738" y="334"/>
                                </a:lnTo>
                                <a:lnTo>
                                  <a:pt x="713" y="329"/>
                                </a:lnTo>
                                <a:lnTo>
                                  <a:pt x="691" y="314"/>
                                </a:lnTo>
                                <a:lnTo>
                                  <a:pt x="685" y="308"/>
                                </a:lnTo>
                                <a:close/>
                                <a:moveTo>
                                  <a:pt x="377" y="201"/>
                                </a:moveTo>
                                <a:lnTo>
                                  <a:pt x="267" y="201"/>
                                </a:lnTo>
                                <a:lnTo>
                                  <a:pt x="280" y="202"/>
                                </a:lnTo>
                                <a:lnTo>
                                  <a:pt x="292" y="206"/>
                                </a:lnTo>
                                <a:lnTo>
                                  <a:pt x="303" y="212"/>
                                </a:lnTo>
                                <a:lnTo>
                                  <a:pt x="314" y="220"/>
                                </a:lnTo>
                                <a:lnTo>
                                  <a:pt x="361" y="267"/>
                                </a:lnTo>
                                <a:lnTo>
                                  <a:pt x="314" y="314"/>
                                </a:lnTo>
                                <a:lnTo>
                                  <a:pt x="292" y="329"/>
                                </a:lnTo>
                                <a:lnTo>
                                  <a:pt x="267" y="334"/>
                                </a:lnTo>
                                <a:lnTo>
                                  <a:pt x="377" y="334"/>
                                </a:lnTo>
                                <a:lnTo>
                                  <a:pt x="402" y="308"/>
                                </a:lnTo>
                                <a:lnTo>
                                  <a:pt x="484" y="308"/>
                                </a:lnTo>
                                <a:lnTo>
                                  <a:pt x="443" y="267"/>
                                </a:lnTo>
                                <a:lnTo>
                                  <a:pt x="484" y="226"/>
                                </a:lnTo>
                                <a:lnTo>
                                  <a:pt x="402" y="226"/>
                                </a:lnTo>
                                <a:lnTo>
                                  <a:pt x="377" y="201"/>
                                </a:lnTo>
                                <a:close/>
                                <a:moveTo>
                                  <a:pt x="843" y="201"/>
                                </a:moveTo>
                                <a:lnTo>
                                  <a:pt x="738" y="201"/>
                                </a:lnTo>
                                <a:lnTo>
                                  <a:pt x="763" y="206"/>
                                </a:lnTo>
                                <a:lnTo>
                                  <a:pt x="785" y="220"/>
                                </a:lnTo>
                                <a:lnTo>
                                  <a:pt x="800" y="242"/>
                                </a:lnTo>
                                <a:lnTo>
                                  <a:pt x="805" y="267"/>
                                </a:lnTo>
                                <a:lnTo>
                                  <a:pt x="800" y="292"/>
                                </a:lnTo>
                                <a:lnTo>
                                  <a:pt x="785" y="314"/>
                                </a:lnTo>
                                <a:lnTo>
                                  <a:pt x="763" y="329"/>
                                </a:lnTo>
                                <a:lnTo>
                                  <a:pt x="738" y="334"/>
                                </a:lnTo>
                                <a:lnTo>
                                  <a:pt x="843" y="334"/>
                                </a:lnTo>
                                <a:lnTo>
                                  <a:pt x="853" y="315"/>
                                </a:lnTo>
                                <a:lnTo>
                                  <a:pt x="860" y="292"/>
                                </a:lnTo>
                                <a:lnTo>
                                  <a:pt x="863" y="267"/>
                                </a:lnTo>
                                <a:lnTo>
                                  <a:pt x="860" y="243"/>
                                </a:lnTo>
                                <a:lnTo>
                                  <a:pt x="853" y="219"/>
                                </a:lnTo>
                                <a:lnTo>
                                  <a:pt x="843" y="201"/>
                                </a:lnTo>
                                <a:close/>
                                <a:moveTo>
                                  <a:pt x="585" y="208"/>
                                </a:moveTo>
                                <a:lnTo>
                                  <a:pt x="502" y="208"/>
                                </a:lnTo>
                                <a:lnTo>
                                  <a:pt x="562" y="267"/>
                                </a:lnTo>
                                <a:lnTo>
                                  <a:pt x="502" y="327"/>
                                </a:lnTo>
                                <a:lnTo>
                                  <a:pt x="585" y="327"/>
                                </a:lnTo>
                                <a:lnTo>
                                  <a:pt x="603" y="308"/>
                                </a:lnTo>
                                <a:lnTo>
                                  <a:pt x="685" y="308"/>
                                </a:lnTo>
                                <a:lnTo>
                                  <a:pt x="644" y="267"/>
                                </a:lnTo>
                                <a:lnTo>
                                  <a:pt x="685" y="226"/>
                                </a:lnTo>
                                <a:lnTo>
                                  <a:pt x="603" y="226"/>
                                </a:lnTo>
                                <a:lnTo>
                                  <a:pt x="585" y="208"/>
                                </a:lnTo>
                                <a:close/>
                                <a:moveTo>
                                  <a:pt x="431" y="58"/>
                                </a:moveTo>
                                <a:lnTo>
                                  <a:pt x="267" y="58"/>
                                </a:lnTo>
                                <a:lnTo>
                                  <a:pt x="308" y="62"/>
                                </a:lnTo>
                                <a:lnTo>
                                  <a:pt x="347" y="74"/>
                                </a:lnTo>
                                <a:lnTo>
                                  <a:pt x="383" y="93"/>
                                </a:lnTo>
                                <a:lnTo>
                                  <a:pt x="414" y="120"/>
                                </a:lnTo>
                                <a:lnTo>
                                  <a:pt x="461" y="167"/>
                                </a:lnTo>
                                <a:lnTo>
                                  <a:pt x="402" y="226"/>
                                </a:lnTo>
                                <a:lnTo>
                                  <a:pt x="484" y="226"/>
                                </a:lnTo>
                                <a:lnTo>
                                  <a:pt x="502" y="208"/>
                                </a:lnTo>
                                <a:lnTo>
                                  <a:pt x="585" y="208"/>
                                </a:lnTo>
                                <a:lnTo>
                                  <a:pt x="544" y="167"/>
                                </a:lnTo>
                                <a:lnTo>
                                  <a:pt x="585" y="125"/>
                                </a:lnTo>
                                <a:lnTo>
                                  <a:pt x="502" y="125"/>
                                </a:lnTo>
                                <a:lnTo>
                                  <a:pt x="456" y="78"/>
                                </a:lnTo>
                                <a:lnTo>
                                  <a:pt x="431" y="58"/>
                                </a:lnTo>
                                <a:close/>
                                <a:moveTo>
                                  <a:pt x="738" y="143"/>
                                </a:moveTo>
                                <a:lnTo>
                                  <a:pt x="691" y="152"/>
                                </a:lnTo>
                                <a:lnTo>
                                  <a:pt x="650" y="179"/>
                                </a:lnTo>
                                <a:lnTo>
                                  <a:pt x="603" y="226"/>
                                </a:lnTo>
                                <a:lnTo>
                                  <a:pt x="685" y="226"/>
                                </a:lnTo>
                                <a:lnTo>
                                  <a:pt x="691" y="220"/>
                                </a:lnTo>
                                <a:lnTo>
                                  <a:pt x="713" y="206"/>
                                </a:lnTo>
                                <a:lnTo>
                                  <a:pt x="738" y="201"/>
                                </a:lnTo>
                                <a:lnTo>
                                  <a:pt x="843" y="201"/>
                                </a:lnTo>
                                <a:lnTo>
                                  <a:pt x="842" y="198"/>
                                </a:lnTo>
                                <a:lnTo>
                                  <a:pt x="826" y="179"/>
                                </a:lnTo>
                                <a:lnTo>
                                  <a:pt x="785" y="152"/>
                                </a:lnTo>
                                <a:lnTo>
                                  <a:pt x="738" y="143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686" y="5"/>
                                </a:lnTo>
                                <a:lnTo>
                                  <a:pt x="636" y="20"/>
                                </a:lnTo>
                                <a:lnTo>
                                  <a:pt x="590" y="45"/>
                                </a:lnTo>
                                <a:lnTo>
                                  <a:pt x="549" y="78"/>
                                </a:lnTo>
                                <a:lnTo>
                                  <a:pt x="502" y="125"/>
                                </a:lnTo>
                                <a:lnTo>
                                  <a:pt x="585" y="125"/>
                                </a:lnTo>
                                <a:lnTo>
                                  <a:pt x="591" y="120"/>
                                </a:lnTo>
                                <a:lnTo>
                                  <a:pt x="645" y="81"/>
                                </a:lnTo>
                                <a:lnTo>
                                  <a:pt x="706" y="61"/>
                                </a:lnTo>
                                <a:lnTo>
                                  <a:pt x="906" y="61"/>
                                </a:lnTo>
                                <a:lnTo>
                                  <a:pt x="886" y="45"/>
                                </a:lnTo>
                                <a:lnTo>
                                  <a:pt x="840" y="20"/>
                                </a:lnTo>
                                <a:lnTo>
                                  <a:pt x="791" y="5"/>
                                </a:lnTo>
                                <a:lnTo>
                                  <a:pt x="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8" y="11005"/>
                            <a:ext cx="18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AFF31" id="docshapegroup1" o:spid="_x0000_s1026" style="position:absolute;margin-left:-2pt;margin-top:325.45pt;width:383.85pt;height:270.95pt;z-index:-251656192;mso-position-horizontal-relative:page;mso-position-vertical-relative:page" coordorigin=",7594" coordsize="6277,4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">
                <v:shape id="docshape3" o:spid="_x0000_s1027" style="position:absolute;top:7594;width:6277;height:4652;visibility:visible;mso-wrap-style:square;v-text-anchor:top" coordsize="6577,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" path="m5452,l3993,455,2939,661r-1161,7l,525,,5174r6576,l5452,xe" fillcolor="#3a1a40" stroked="f">
                  <v:path arrowok="t" o:connecttype="custom" o:connectlocs="5203,6359;3811,6768;2805,6953;1697,6959;0,6831;0,11011;6276,11011;5203,6359" o:connectangles="0,0,0,0,0,0,0,0"/>
                </v:shape>
                <v:shape id="docshape4" o:spid="_x0000_s1028" style="position:absolute;left:737;top:10992;width:1005;height:534;visibility:visible;mso-wrap-style:square;v-text-anchor:top" coordsize="100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" path="m267,l214,5,165,20,119,45,78,78,45,119,20,165,5,215,,267r5,53l20,369r25,46l78,456r41,33l165,514r49,15l267,534r52,-5l369,514r46,-25l431,476r-164,l226,472,187,460,151,441,119,415,93,383,74,347,62,308,58,267r4,-41l74,187,93,151r26,-31l151,93,187,74,226,62r41,-4l431,58,415,45,369,20,319,5,267,xm585,409r-83,l549,456r42,34l638,514r49,15l738,534r51,-5l839,514r46,-24l905,473r-199,l645,454,591,415r-6,-6xm484,308r-82,l461,368r-47,47l383,441r-36,19l308,472r-41,4l431,476r25,-20l502,409r83,l544,368r41,-41l502,327,484,308xm906,61r-136,l832,81r54,39l912,151r19,36l943,226r4,41l943,308r-12,39l912,383r-26,32l832,454r-62,19l905,473r22,-17l960,415r25,-46l1000,320r5,-53l1000,215,985,165,960,119,927,78,906,61xm267,143r-47,9l179,179r-28,41l142,267r9,47l179,355r41,28l267,392r47,-9l355,355r22,-21l267,334r-25,-5l220,314r-8,-10l205,293r-3,-13l200,267r2,-13l205,242r7,-12l220,220r10,-8l242,206r12,-4l267,201r110,l355,179,314,152r-47,-9xm685,308r-82,l650,355r41,28l738,392r47,-9l826,355r16,-19l843,334r-105,l713,329,691,314r-6,-6xm377,201r-110,l280,202r12,4l303,212r11,8l361,267r-47,47l292,329r-25,5l377,334r25,-26l484,308,443,267r41,-41l402,226,377,201xm843,201r-105,l763,206r22,14l800,242r5,25l800,292r-15,22l763,329r-25,5l843,334r10,-19l860,292r3,-25l860,243r-7,-24l843,201xm585,208r-83,l562,267r-60,60l585,327r18,-19l685,308,644,267r41,-41l603,226,585,208xm431,58r-164,l308,62r39,12l383,93r31,27l461,167r-59,59l484,226r18,-18l585,208,544,167r41,-42l502,125,456,78,431,58xm738,143r-47,9l650,179r-47,47l685,226r6,-6l713,206r25,-5l843,201r-1,-3l826,179,785,152r-47,-9xm738,l686,5,636,20,590,45,549,78r-47,47l585,125r6,-5l645,81,706,61r200,l886,45,840,20,791,5,738,xe" fillcolor="#ed1a3a" stroked="f">
                  <v:path arrowok="t" o:connecttype="custom" o:connectlocs="119,11037;5,11207;45,11407;214,11521;415,11481;187,11452;74,11339;74,11179;187,11066;415,11037;585,11401;638,11506;839,11506;645,11446;402,11300;347,11452;456,11448;585,11319;770,11053;931,11179;931,11339;770,11465;985,11361;985,11157;267,11135;142,11259;267,11384;267,11326;205,11285;205,11234;242,11198;355,11171;603,11300;785,11375;738,11326;377,11193;303,11204;292,11321;484,11300;377,11193;785,11212;785,11306;853,11307;853,11211;562,11259;685,11300;585,11200;347,11066;402,11218;544,11159;431,11050;603,11218;738,11193;785,11144;636,11012;585,11117;906,11053;738,10992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9" type="#_x0000_t75" style="position:absolute;left:1928;top:11005;width:184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AA81611" w14:textId="1C7A1896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388244D1" w14:textId="614654D3" w:rsidR="00893BAB" w:rsidRDefault="00F530E2" w:rsidP="00F530E2">
      <w:pPr>
        <w:tabs>
          <w:tab w:val="left" w:pos="5418"/>
        </w:tabs>
        <w:rPr>
          <w:rFonts w:ascii="Fighter" w:hAnsi="Fighter" w:cs="Arial"/>
          <w:i/>
          <w:iCs/>
          <w:color w:val="40203F"/>
          <w:sz w:val="20"/>
        </w:rPr>
      </w:pPr>
      <w:r>
        <w:rPr>
          <w:rFonts w:ascii="Fighter" w:hAnsi="Fighter" w:cs="Arial"/>
          <w:i/>
          <w:iCs/>
          <w:color w:val="40203F"/>
          <w:sz w:val="20"/>
        </w:rPr>
        <w:tab/>
      </w:r>
    </w:p>
    <w:p w14:paraId="4D6F86C2" w14:textId="279AED29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4CF6FCD3" w14:textId="07E91C5D" w:rsidR="00893BAB" w:rsidRDefault="00F74152" w:rsidP="00244671">
      <w:pPr>
        <w:rPr>
          <w:rFonts w:ascii="Fighter" w:hAnsi="Fighter" w:cs="Arial"/>
          <w:i/>
          <w:iCs/>
          <w:color w:val="40203F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C56704" wp14:editId="52A7E6E6">
                <wp:simplePos x="0" y="0"/>
                <wp:positionH relativeFrom="column">
                  <wp:posOffset>-403175</wp:posOffset>
                </wp:positionH>
                <wp:positionV relativeFrom="paragraph">
                  <wp:posOffset>-734695</wp:posOffset>
                </wp:positionV>
                <wp:extent cx="5347970" cy="1983847"/>
                <wp:effectExtent l="0" t="0" r="5080" b="16510"/>
                <wp:wrapNone/>
                <wp:docPr id="1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1983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163EE" w14:textId="77777777" w:rsidR="008508CF" w:rsidRDefault="008508CF" w:rsidP="008508CF">
                            <w:pPr>
                              <w:rPr>
                                <w:sz w:val="48"/>
                              </w:rPr>
                            </w:pPr>
                          </w:p>
                          <w:p w14:paraId="7D235BE7" w14:textId="1EDDFEDC" w:rsidR="008508CF" w:rsidRPr="00FB15A1" w:rsidRDefault="008508CF" w:rsidP="00F74152">
                            <w:pPr>
                              <w:widowControl w:val="0"/>
                              <w:autoSpaceDE w:val="0"/>
                              <w:autoSpaceDN w:val="0"/>
                              <w:spacing w:before="392" w:line="235" w:lineRule="auto"/>
                              <w:ind w:left="694"/>
                              <w:rPr>
                                <w:rFonts w:ascii="Fighter" w:hAnsi="Fighter"/>
                                <w:sz w:val="36"/>
                                <w:szCs w:val="36"/>
                              </w:rPr>
                            </w:pPr>
                            <w:r w:rsidRPr="00FB15A1">
                              <w:rPr>
                                <w:rFonts w:ascii="Fighter" w:hAnsi="Fighter"/>
                                <w:color w:val="FF0000"/>
                                <w:sz w:val="36"/>
                                <w:szCs w:val="36"/>
                              </w:rPr>
                              <w:t>Billeder (foto/video) til Stafet For Livet –</w:t>
                            </w:r>
                            <w:r w:rsidR="00F74152" w:rsidRPr="00FB15A1">
                              <w:rPr>
                                <w:rFonts w:ascii="Fighter" w:hAnsi="Fighter"/>
                                <w:color w:val="FF0000"/>
                                <w:sz w:val="36"/>
                                <w:szCs w:val="36"/>
                              </w:rPr>
                              <w:br/>
                            </w:r>
                            <w:r w:rsidR="00FB15A1" w:rsidRPr="00FB15A1">
                              <w:rPr>
                                <w:rFonts w:ascii="Fighter" w:hAnsi="Fighter"/>
                                <w:color w:val="FF0000"/>
                                <w:sz w:val="36"/>
                                <w:szCs w:val="36"/>
                              </w:rPr>
                              <w:t>Retningslinje</w:t>
                            </w:r>
                            <w:r w:rsidRPr="00FB15A1">
                              <w:rPr>
                                <w:rFonts w:ascii="Fighter" w:hAnsi="Fighter"/>
                                <w:color w:val="FF0000"/>
                                <w:sz w:val="36"/>
                                <w:szCs w:val="36"/>
                              </w:rPr>
                              <w:t xml:space="preserve"> for frivillige og medarbejdere</w:t>
                            </w:r>
                          </w:p>
                          <w:p w14:paraId="7AB53B20" w14:textId="77777777" w:rsidR="00D14737" w:rsidRPr="00FB15A1" w:rsidRDefault="00D14737" w:rsidP="00D14737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ind w:left="720"/>
                              <w:rPr>
                                <w:rFonts w:ascii="Fighter" w:eastAsia="Verdana" w:hAnsi="Fighter" w:cs="Verdana"/>
                                <w:color w:val="4C4D4F"/>
                                <w:spacing w:val="1"/>
                                <w:w w:val="103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15070643" w14:textId="1392FE6F" w:rsidR="00D14737" w:rsidRPr="006A566D" w:rsidRDefault="008508CF" w:rsidP="00D14737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ind w:left="720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I denne </w:t>
                            </w:r>
                            <w:r w:rsidR="00FB15A1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retningslinje</w:t>
                            </w: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får du overblik over reglerne for at tage billeder (foto/video)</w:t>
                            </w: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br/>
                              <w:t>af deltagere, Fightere, frivillige og medarbejdere til Stafet For Livet</w:t>
                            </w:r>
                            <w:r w:rsidR="00D14737"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02AA31D9" w14:textId="77777777" w:rsidR="00D14737" w:rsidRDefault="00D14737" w:rsidP="00D14737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ind w:left="720"/>
                              <w:rPr>
                                <w:rFonts w:ascii="Fighter" w:eastAsia="Verdana" w:hAnsi="Fighter" w:cs="Verdana"/>
                                <w:color w:val="4C4D4F"/>
                                <w:spacing w:val="1"/>
                                <w:w w:val="103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7CD5BE2E" w14:textId="49880810" w:rsidR="008508CF" w:rsidRPr="00055D49" w:rsidRDefault="008508CF" w:rsidP="00D14737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ind w:left="720"/>
                              <w:rPr>
                                <w:rFonts w:ascii="Fighter" w:hAnsi="Fighter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055D49">
                              <w:rPr>
                                <w:rFonts w:ascii="Fighter" w:hAnsi="Fighter"/>
                                <w:i/>
                                <w:iCs/>
                                <w:sz w:val="16"/>
                                <w:szCs w:val="16"/>
                              </w:rPr>
                              <w:t>I det følgende skal der ved ”billeder” forstås både foto og video</w:t>
                            </w:r>
                          </w:p>
                          <w:p w14:paraId="5089A0D5" w14:textId="77777777" w:rsidR="008508CF" w:rsidRPr="00055D49" w:rsidRDefault="008508CF" w:rsidP="008508CF">
                            <w:pPr>
                              <w:spacing w:before="392" w:line="235" w:lineRule="auto"/>
                              <w:ind w:left="694"/>
                              <w:rPr>
                                <w:rFonts w:ascii="Fighter" w:hAnsi="Fighter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56704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margin-left:-31.75pt;margin-top:-57.85pt;width:421.1pt;height:156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" filled="f" stroked="f">
                <v:textbox inset="0,0,0,0">
                  <w:txbxContent>
                    <w:p w14:paraId="13C163EE" w14:textId="77777777" w:rsidR="008508CF" w:rsidRDefault="008508CF" w:rsidP="008508CF">
                      <w:pPr>
                        <w:rPr>
                          <w:sz w:val="48"/>
                        </w:rPr>
                      </w:pPr>
                    </w:p>
                    <w:p w14:paraId="7D235BE7" w14:textId="1EDDFEDC" w:rsidR="008508CF" w:rsidRPr="00FB15A1" w:rsidRDefault="008508CF" w:rsidP="00F74152">
                      <w:pPr>
                        <w:widowControl w:val="0"/>
                        <w:autoSpaceDE w:val="0"/>
                        <w:autoSpaceDN w:val="0"/>
                        <w:spacing w:before="392" w:line="235" w:lineRule="auto"/>
                        <w:ind w:left="694"/>
                        <w:rPr>
                          <w:rFonts w:ascii="Fighter" w:hAnsi="Fighter"/>
                          <w:sz w:val="36"/>
                          <w:szCs w:val="36"/>
                        </w:rPr>
                      </w:pPr>
                      <w:r w:rsidRPr="00FB15A1">
                        <w:rPr>
                          <w:rFonts w:ascii="Fighter" w:hAnsi="Fighter"/>
                          <w:color w:val="FF0000"/>
                          <w:sz w:val="36"/>
                          <w:szCs w:val="36"/>
                        </w:rPr>
                        <w:t>Billeder (foto/video) til Stafet For Livet –</w:t>
                      </w:r>
                      <w:r w:rsidR="00F74152" w:rsidRPr="00FB15A1">
                        <w:rPr>
                          <w:rFonts w:ascii="Fighter" w:hAnsi="Fighter"/>
                          <w:color w:val="FF0000"/>
                          <w:sz w:val="36"/>
                          <w:szCs w:val="36"/>
                        </w:rPr>
                        <w:br/>
                      </w:r>
                      <w:r w:rsidR="00FB15A1" w:rsidRPr="00FB15A1">
                        <w:rPr>
                          <w:rFonts w:ascii="Fighter" w:hAnsi="Fighter"/>
                          <w:color w:val="FF0000"/>
                          <w:sz w:val="36"/>
                          <w:szCs w:val="36"/>
                        </w:rPr>
                        <w:t>Retningslinje</w:t>
                      </w:r>
                      <w:r w:rsidRPr="00FB15A1">
                        <w:rPr>
                          <w:rFonts w:ascii="Fighter" w:hAnsi="Fighter"/>
                          <w:color w:val="FF0000"/>
                          <w:sz w:val="36"/>
                          <w:szCs w:val="36"/>
                        </w:rPr>
                        <w:t xml:space="preserve"> for frivillige og medarbejdere</w:t>
                      </w:r>
                    </w:p>
                    <w:p w14:paraId="7AB53B20" w14:textId="77777777" w:rsidR="00D14737" w:rsidRPr="00FB15A1" w:rsidRDefault="00D14737" w:rsidP="00D14737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ind w:left="720"/>
                        <w:rPr>
                          <w:rFonts w:ascii="Fighter" w:eastAsia="Verdana" w:hAnsi="Fighter" w:cs="Verdana"/>
                          <w:color w:val="4C4D4F"/>
                          <w:spacing w:val="1"/>
                          <w:w w:val="103"/>
                          <w:sz w:val="18"/>
                          <w:szCs w:val="18"/>
                          <w:lang w:eastAsia="en-US"/>
                        </w:rPr>
                      </w:pPr>
                    </w:p>
                    <w:p w14:paraId="15070643" w14:textId="1392FE6F" w:rsidR="00D14737" w:rsidRPr="006A566D" w:rsidRDefault="008508CF" w:rsidP="00D14737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ind w:left="720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I denne </w:t>
                      </w:r>
                      <w:r w:rsidR="00FB15A1">
                        <w:rPr>
                          <w:rFonts w:ascii="Fighter" w:hAnsi="Fighter"/>
                          <w:sz w:val="18"/>
                          <w:szCs w:val="18"/>
                        </w:rPr>
                        <w:t>retningslinje</w:t>
                      </w: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får du overblik over reglerne for at tage billeder (foto/video)</w:t>
                      </w: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br/>
                        <w:t>af deltagere, Fightere, frivillige og medarbejdere til Stafet For Livet</w:t>
                      </w:r>
                      <w:r w:rsidR="00D14737"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02AA31D9" w14:textId="77777777" w:rsidR="00D14737" w:rsidRDefault="00D14737" w:rsidP="00D14737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ind w:left="720"/>
                        <w:rPr>
                          <w:rFonts w:ascii="Fighter" w:eastAsia="Verdana" w:hAnsi="Fighter" w:cs="Verdana"/>
                          <w:color w:val="4C4D4F"/>
                          <w:spacing w:val="1"/>
                          <w:w w:val="103"/>
                          <w:sz w:val="18"/>
                          <w:szCs w:val="18"/>
                          <w:lang w:eastAsia="en-US"/>
                        </w:rPr>
                      </w:pPr>
                    </w:p>
                    <w:p w14:paraId="7CD5BE2E" w14:textId="49880810" w:rsidR="008508CF" w:rsidRPr="00055D49" w:rsidRDefault="008508CF" w:rsidP="00D14737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ind w:left="720"/>
                        <w:rPr>
                          <w:rFonts w:ascii="Fighter" w:hAnsi="Fighter"/>
                          <w:i/>
                          <w:iCs/>
                          <w:sz w:val="16"/>
                          <w:szCs w:val="16"/>
                        </w:rPr>
                      </w:pPr>
                      <w:r w:rsidRPr="00055D49">
                        <w:rPr>
                          <w:rFonts w:ascii="Fighter" w:hAnsi="Fighter"/>
                          <w:i/>
                          <w:iCs/>
                          <w:sz w:val="16"/>
                          <w:szCs w:val="16"/>
                        </w:rPr>
                        <w:t>I det følgende skal der ved ”billeder” forstås både foto og video</w:t>
                      </w:r>
                    </w:p>
                    <w:p w14:paraId="5089A0D5" w14:textId="77777777" w:rsidR="008508CF" w:rsidRPr="00055D49" w:rsidRDefault="008508CF" w:rsidP="008508CF">
                      <w:pPr>
                        <w:spacing w:before="392" w:line="235" w:lineRule="auto"/>
                        <w:ind w:left="694"/>
                        <w:rPr>
                          <w:rFonts w:ascii="Fighter" w:hAnsi="Fighter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E5207">
        <w:rPr>
          <w:rFonts w:ascii="Verdana" w:eastAsia="Verdana" w:hAnsi="Verdana" w:cs="Verdana"/>
          <w:noProof/>
          <w:color w:val="auto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7" behindDoc="1" locked="0" layoutInCell="1" allowOverlap="1" wp14:anchorId="086D535B" wp14:editId="0F9F4539">
                <wp:simplePos x="0" y="0"/>
                <wp:positionH relativeFrom="page">
                  <wp:posOffset>-81481</wp:posOffset>
                </wp:positionH>
                <wp:positionV relativeFrom="page">
                  <wp:posOffset>0</wp:posOffset>
                </wp:positionV>
                <wp:extent cx="5483225" cy="8095929"/>
                <wp:effectExtent l="0" t="0" r="0" b="635"/>
                <wp:wrapNone/>
                <wp:docPr id="1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8095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BA33A" id="docshape9" o:spid="_x0000_s1026" style="position:absolute;margin-left:-6.4pt;margin-top:0;width:431.75pt;height:637.45pt;z-index:-251645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" filled="f" stroked="f">
                <w10:wrap anchorx="page" anchory="page"/>
              </v:rect>
            </w:pict>
          </mc:Fallback>
        </mc:AlternateContent>
      </w:r>
    </w:p>
    <w:p w14:paraId="5E42E51E" w14:textId="7B973D8A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7323F7D4" w14:textId="6DEBB2B3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5CD2BA3A" w14:textId="78811F02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62C2E018" w14:textId="565A63C4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6EBF4335" w14:textId="35374E8F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339E1CC4" w14:textId="0BB08862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62215A62" w14:textId="5D3170A4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6023E109" w14:textId="1A4EC36D" w:rsidR="00893BAB" w:rsidRDefault="006554AB" w:rsidP="00244671">
      <w:pPr>
        <w:rPr>
          <w:rFonts w:ascii="Fighter" w:hAnsi="Fighter" w:cs="Arial"/>
          <w:i/>
          <w:iCs/>
          <w:color w:val="40203F"/>
          <w:sz w:val="20"/>
        </w:rPr>
      </w:pPr>
      <w:r w:rsidRPr="008B5786">
        <w:rPr>
          <w:rFonts w:ascii="Fighter" w:hAnsi="Fighter" w:cs="Arial"/>
          <w:i/>
          <w:iCs/>
          <w:noProof/>
          <w:color w:val="40203F"/>
          <w:sz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4CC519" wp14:editId="764B0092">
                <wp:simplePos x="0" y="0"/>
                <wp:positionH relativeFrom="margin">
                  <wp:posOffset>2420746</wp:posOffset>
                </wp:positionH>
                <wp:positionV relativeFrom="margin">
                  <wp:posOffset>1605915</wp:posOffset>
                </wp:positionV>
                <wp:extent cx="2314575" cy="4411980"/>
                <wp:effectExtent l="0" t="0" r="0" b="0"/>
                <wp:wrapSquare wrapText="bothSides"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41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F98A8" w14:textId="77777777" w:rsidR="00592610" w:rsidRPr="00AC58D8" w:rsidRDefault="00592610" w:rsidP="00AC58D8">
                            <w:pPr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9BAA179" w14:textId="2373EE74" w:rsidR="00592610" w:rsidRPr="00AC58D8" w:rsidRDefault="00592610" w:rsidP="00AC58D8">
                            <w:pPr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C58D8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Børn - deltagere </w:t>
                            </w:r>
                          </w:p>
                          <w:p w14:paraId="0DE6DF1F" w14:textId="28E7EC12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Billeder af børn, som er deltagere, er underlagt de samme retningslinjer som beskrevet for deltagere i forhold til, hvornår der skal indhentes samtykke, og hvornår der ikke skal. </w:t>
                            </w:r>
                          </w:p>
                          <w:p w14:paraId="6D0A652D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42D86309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Når der skal indhentes samtykke, er det afgørende, hvorvidt det er forældrene, der skal samtykke eller barnet selv. </w:t>
                            </w:r>
                          </w:p>
                          <w:p w14:paraId="025C3B7F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276327D8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bookmarkStart w:id="1" w:name="_Hlk128646654"/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Hvem kan samtykke til billeder af børn,</w:t>
                            </w:r>
                          </w:p>
                          <w:p w14:paraId="21FC3F7F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som er deltagere: </w:t>
                            </w:r>
                          </w:p>
                          <w:p w14:paraId="651CB431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4AD75493" w14:textId="77777777" w:rsidR="007C05CA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Børn under 15 år – forældre skal </w:t>
                            </w:r>
                          </w:p>
                          <w:p w14:paraId="0D6D7F7D" w14:textId="77777777" w:rsidR="007C05CA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samtykke til billedet (hvis der er delt forældremyndighed, skal begge </w:t>
                            </w:r>
                          </w:p>
                          <w:p w14:paraId="19399977" w14:textId="41D46D2F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samtykke).</w:t>
                            </w:r>
                          </w:p>
                          <w:p w14:paraId="51C11FA7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461EDB4E" w14:textId="77777777" w:rsidR="007C05CA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Børn over 15 år – barnet kan selv </w:t>
                            </w:r>
                          </w:p>
                          <w:p w14:paraId="78E8370F" w14:textId="3CC0A8F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samtykke til billedet.</w:t>
                            </w:r>
                          </w:p>
                          <w:bookmarkEnd w:id="1"/>
                          <w:p w14:paraId="253B8D64" w14:textId="24BBDE04" w:rsidR="00592610" w:rsidRPr="009B6644" w:rsidRDefault="00592610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C519" id="Tekstfelt 2" o:spid="_x0000_s1027" type="#_x0000_t202" style="position:absolute;margin-left:190.6pt;margin-top:126.45pt;width:182.25pt;height:347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" filled="f" stroked="f">
                <v:textbox>
                  <w:txbxContent>
                    <w:p w14:paraId="318F98A8" w14:textId="77777777" w:rsidR="00592610" w:rsidRPr="00AC58D8" w:rsidRDefault="00592610" w:rsidP="00AC58D8">
                      <w:pPr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</w:pPr>
                    </w:p>
                    <w:p w14:paraId="09BAA179" w14:textId="2373EE74" w:rsidR="00592610" w:rsidRPr="00AC58D8" w:rsidRDefault="00592610" w:rsidP="00AC58D8">
                      <w:pPr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</w:pPr>
                      <w:r w:rsidRPr="00AC58D8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 xml:space="preserve">Børn - deltagere </w:t>
                      </w:r>
                    </w:p>
                    <w:p w14:paraId="0DE6DF1F" w14:textId="28E7EC12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Billeder af børn, som er deltagere, er underlagt de samme retningslinjer som beskrevet for deltagere i forhold til, hvornår der skal indhentes samtykke, og hvornår der ikke skal. </w:t>
                      </w:r>
                    </w:p>
                    <w:p w14:paraId="6D0A652D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42D86309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Når der skal indhentes samtykke, er det afgørende, hvorvidt det er forældrene, der skal samtykke eller barnet selv. </w:t>
                      </w:r>
                    </w:p>
                    <w:p w14:paraId="025C3B7F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276327D8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bookmarkStart w:id="2" w:name="_Hlk128646654"/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>Hvem kan samtykke til billeder af børn,</w:t>
                      </w:r>
                    </w:p>
                    <w:p w14:paraId="21FC3F7F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som er deltagere: </w:t>
                      </w:r>
                    </w:p>
                    <w:p w14:paraId="651CB431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4AD75493" w14:textId="77777777" w:rsidR="007C05CA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Børn under 15 år – forældre skal </w:t>
                      </w:r>
                    </w:p>
                    <w:p w14:paraId="0D6D7F7D" w14:textId="77777777" w:rsidR="007C05CA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samtykke til billedet (hvis der er delt forældremyndighed, skal begge </w:t>
                      </w:r>
                    </w:p>
                    <w:p w14:paraId="19399977" w14:textId="41D46D2F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>samtykke).</w:t>
                      </w:r>
                    </w:p>
                    <w:p w14:paraId="51C11FA7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461EDB4E" w14:textId="77777777" w:rsidR="007C05CA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Børn over 15 år – barnet kan selv </w:t>
                      </w:r>
                    </w:p>
                    <w:p w14:paraId="78E8370F" w14:textId="3CC0A8F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>samtykke til billedet.</w:t>
                      </w:r>
                    </w:p>
                    <w:bookmarkEnd w:id="2"/>
                    <w:p w14:paraId="253B8D64" w14:textId="24BBDE04" w:rsidR="00592610" w:rsidRPr="009B6644" w:rsidRDefault="00592610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B5786">
        <w:rPr>
          <w:rFonts w:ascii="Fighter" w:hAnsi="Fighter" w:cs="Arial"/>
          <w:i/>
          <w:iCs/>
          <w:noProof/>
          <w:color w:val="40203F"/>
          <w:sz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50D503" wp14:editId="6B15E993">
                <wp:simplePos x="0" y="0"/>
                <wp:positionH relativeFrom="margin">
                  <wp:posOffset>-49876</wp:posOffset>
                </wp:positionH>
                <wp:positionV relativeFrom="margin">
                  <wp:posOffset>1518285</wp:posOffset>
                </wp:positionV>
                <wp:extent cx="2274570" cy="4798060"/>
                <wp:effectExtent l="0" t="0" r="0" b="254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479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9DAAD" w14:textId="77777777" w:rsidR="008B5786" w:rsidRPr="009B6644" w:rsidRDefault="008B5786" w:rsidP="008B5786">
                            <w:pPr>
                              <w:widowControl w:val="0"/>
                              <w:autoSpaceDE w:val="0"/>
                              <w:autoSpaceDN w:val="0"/>
                              <w:spacing w:before="108" w:line="240" w:lineRule="auto"/>
                              <w:outlineLvl w:val="1"/>
                              <w:rPr>
                                <w:rFonts w:ascii="Fighter Light" w:eastAsia="Tahoma" w:hAnsi="Fighter Light" w:cs="Tahoma"/>
                                <w:b/>
                                <w:bCs/>
                                <w:color w:val="auto"/>
                                <w:szCs w:val="22"/>
                                <w:lang w:eastAsia="en-US"/>
                              </w:rPr>
                            </w:pPr>
                            <w:r w:rsidRPr="009B6644">
                              <w:rPr>
                                <w:rFonts w:ascii="Fighter Light" w:eastAsia="Tahoma" w:hAnsi="Fighter Light" w:cs="Tahoma"/>
                                <w:b/>
                                <w:bCs/>
                                <w:color w:val="EE2634"/>
                                <w:spacing w:val="-2"/>
                                <w:szCs w:val="22"/>
                                <w:lang w:eastAsia="en-US"/>
                              </w:rPr>
                              <w:t>Deltagere</w:t>
                            </w:r>
                          </w:p>
                          <w:p w14:paraId="4BFFE292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bookmarkStart w:id="2" w:name="_Hlk128742527"/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Du kan tage billeder af deltagere </w:t>
                            </w: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uden samtykke</w:t>
                            </w: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, når der er tale om: </w:t>
                            </w:r>
                          </w:p>
                          <w:p w14:paraId="32A3D7BA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23A9B423" w14:textId="77777777" w:rsidR="0049431F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1)</w:t>
                            </w:r>
                            <w:r w:rsidRPr="00CE3C68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Holdbilleder af holddeltagere. Du må gerne skrive et team-navn, f.eks. ”Team Isbjørn er klar til Stafet For Livet i Ringkøbing” – men du må ikke skrive tekst med navne og personlige </w:t>
                            </w:r>
                          </w:p>
                          <w:p w14:paraId="5297C87F" w14:textId="73D73F70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beretninger.</w:t>
                            </w:r>
                          </w:p>
                          <w:p w14:paraId="23F38662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507713B3" w14:textId="76769EFA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2)</w:t>
                            </w:r>
                            <w:r w:rsidRPr="00CE3C68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Billeder af deltagere taget ud over den åbne stafetplads.</w:t>
                            </w:r>
                          </w:p>
                          <w:p w14:paraId="033B996A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207933C1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Det kræver </w:t>
                            </w: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samtykke</w:t>
                            </w: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at tage billede af deltagere, hvis:</w:t>
                            </w:r>
                          </w:p>
                          <w:p w14:paraId="64C32817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2DE5D4F2" w14:textId="2600EBE5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1)</w:t>
                            </w:r>
                            <w:r w:rsidRPr="00CE3C68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Deltageren er i </w:t>
                            </w: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fokus</w:t>
                            </w: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(dvs. hvor det er deltageren, du ønsker at fremhæve), f.eks. hvis du tager et nærbillede af en deltager, hvor du ikke kan se andet end den ene person, og/eller, hvis du skal bruge billedet sammen med navn og/eller en personlig beretning.</w:t>
                            </w:r>
                          </w:p>
                          <w:p w14:paraId="6527128A" w14:textId="77777777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26FF350A" w14:textId="332BC2E6" w:rsidR="009834AA" w:rsidRPr="006A566D" w:rsidRDefault="009834AA" w:rsidP="006A566D">
                            <w:pPr>
                              <w:widowControl w:val="0"/>
                              <w:autoSpaceDE w:val="0"/>
                              <w:autoSpaceDN w:val="0"/>
                              <w:spacing w:before="22" w:line="264" w:lineRule="auto"/>
                              <w:jc w:val="both"/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2)</w:t>
                            </w:r>
                            <w:r w:rsidRPr="00CE3C68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Deltageren vil kunne føle sig </w:t>
                            </w: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krænket, udnyttet</w:t>
                            </w: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eller </w:t>
                            </w: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udstillet</w:t>
                            </w:r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(overvej om du selv vil afbildes sådan</w:t>
                            </w:r>
                            <w:bookmarkEnd w:id="2"/>
                            <w:r w:rsidRPr="006A566D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). </w:t>
                            </w:r>
                          </w:p>
                          <w:p w14:paraId="3B3E26B2" w14:textId="386D8397" w:rsidR="008B5786" w:rsidRPr="00592610" w:rsidRDefault="008B5786" w:rsidP="006A566D">
                            <w:pPr>
                              <w:jc w:val="both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0D503" id="_x0000_s1028" type="#_x0000_t202" style="position:absolute;margin-left:-3.95pt;margin-top:119.55pt;width:179.1pt;height:377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" filled="f" stroked="f">
                <v:textbox>
                  <w:txbxContent>
                    <w:p w14:paraId="40C9DAAD" w14:textId="77777777" w:rsidR="008B5786" w:rsidRPr="009B6644" w:rsidRDefault="008B5786" w:rsidP="008B5786">
                      <w:pPr>
                        <w:widowControl w:val="0"/>
                        <w:autoSpaceDE w:val="0"/>
                        <w:autoSpaceDN w:val="0"/>
                        <w:spacing w:before="108" w:line="240" w:lineRule="auto"/>
                        <w:outlineLvl w:val="1"/>
                        <w:rPr>
                          <w:rFonts w:ascii="Fighter Light" w:eastAsia="Tahoma" w:hAnsi="Fighter Light" w:cs="Tahoma"/>
                          <w:b/>
                          <w:bCs/>
                          <w:color w:val="auto"/>
                          <w:szCs w:val="22"/>
                          <w:lang w:eastAsia="en-US"/>
                        </w:rPr>
                      </w:pPr>
                      <w:r w:rsidRPr="009B6644">
                        <w:rPr>
                          <w:rFonts w:ascii="Fighter Light" w:eastAsia="Tahoma" w:hAnsi="Fighter Light" w:cs="Tahoma"/>
                          <w:b/>
                          <w:bCs/>
                          <w:color w:val="EE2634"/>
                          <w:spacing w:val="-2"/>
                          <w:szCs w:val="22"/>
                          <w:lang w:eastAsia="en-US"/>
                        </w:rPr>
                        <w:t>Deltagere</w:t>
                      </w:r>
                    </w:p>
                    <w:p w14:paraId="4BFFE292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bookmarkStart w:id="3" w:name="_Hlk128742527"/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Du kan tage billeder af deltagere </w:t>
                      </w:r>
                      <w:r w:rsidRPr="00CE3C68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uden samtykke</w:t>
                      </w: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, når der er tale om: </w:t>
                      </w:r>
                    </w:p>
                    <w:p w14:paraId="32A3D7BA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23A9B423" w14:textId="77777777" w:rsidR="0049431F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E3C68">
                        <w:rPr>
                          <w:rFonts w:ascii="Fighter" w:hAnsi="Fighter"/>
                          <w:b/>
                          <w:bCs/>
                          <w:color w:val="FF0000"/>
                          <w:sz w:val="18"/>
                          <w:szCs w:val="18"/>
                        </w:rPr>
                        <w:t>1)</w:t>
                      </w:r>
                      <w:r w:rsidRPr="00CE3C68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Holdbilleder af holddeltagere. Du må gerne skrive et team-navn, f.eks. ”Team Isbjørn er klar til Stafet For Livet i Ringkøbing” – men du må ikke skrive tekst med navne og personlige </w:t>
                      </w:r>
                    </w:p>
                    <w:p w14:paraId="5297C87F" w14:textId="73D73F70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>beretninger.</w:t>
                      </w:r>
                    </w:p>
                    <w:p w14:paraId="23F38662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507713B3" w14:textId="76769EFA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E3C68">
                        <w:rPr>
                          <w:rFonts w:ascii="Fighter" w:hAnsi="Fighter"/>
                          <w:b/>
                          <w:bCs/>
                          <w:color w:val="FF0000"/>
                          <w:sz w:val="18"/>
                          <w:szCs w:val="18"/>
                        </w:rPr>
                        <w:t>2)</w:t>
                      </w:r>
                      <w:r w:rsidRPr="00CE3C68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>Billeder af deltagere taget ud over den åbne stafetplads.</w:t>
                      </w:r>
                    </w:p>
                    <w:p w14:paraId="033B996A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207933C1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Det kræver </w:t>
                      </w:r>
                      <w:r w:rsidRPr="00CE3C68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samtykke</w:t>
                      </w: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at tage billede af deltagere, hvis:</w:t>
                      </w:r>
                    </w:p>
                    <w:p w14:paraId="64C32817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2DE5D4F2" w14:textId="2600EBE5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E3C68">
                        <w:rPr>
                          <w:rFonts w:ascii="Fighter" w:hAnsi="Fighter"/>
                          <w:b/>
                          <w:bCs/>
                          <w:color w:val="FF0000"/>
                          <w:sz w:val="18"/>
                          <w:szCs w:val="18"/>
                        </w:rPr>
                        <w:t>1)</w:t>
                      </w:r>
                      <w:r w:rsidRPr="00CE3C68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Deltageren er i </w:t>
                      </w:r>
                      <w:r w:rsidRPr="00CE3C68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fokus</w:t>
                      </w: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(dvs. hvor det er deltageren, du ønsker at fremhæve), f.eks. hvis du tager et nærbillede af en deltager, hvor du ikke kan se andet end den ene person, og/eller, hvis du skal bruge billedet sammen med navn og/eller en personlig beretning.</w:t>
                      </w:r>
                    </w:p>
                    <w:p w14:paraId="6527128A" w14:textId="77777777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26FF350A" w14:textId="332BC2E6" w:rsidR="009834AA" w:rsidRPr="006A566D" w:rsidRDefault="009834AA" w:rsidP="006A566D">
                      <w:pPr>
                        <w:widowControl w:val="0"/>
                        <w:autoSpaceDE w:val="0"/>
                        <w:autoSpaceDN w:val="0"/>
                        <w:spacing w:before="22" w:line="264" w:lineRule="auto"/>
                        <w:jc w:val="both"/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E3C68">
                        <w:rPr>
                          <w:rFonts w:ascii="Fighter" w:hAnsi="Fighter"/>
                          <w:b/>
                          <w:bCs/>
                          <w:color w:val="FF0000"/>
                          <w:sz w:val="18"/>
                          <w:szCs w:val="18"/>
                        </w:rPr>
                        <w:t>2)</w:t>
                      </w:r>
                      <w:r w:rsidRPr="00CE3C68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Deltageren vil kunne føle sig </w:t>
                      </w:r>
                      <w:r w:rsidRPr="00CE3C68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krænket, udnyttet</w:t>
                      </w: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eller </w:t>
                      </w:r>
                      <w:r w:rsidRPr="00CE3C68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udstillet</w:t>
                      </w:r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(overvej om du selv vil afbildes sådan</w:t>
                      </w:r>
                      <w:bookmarkEnd w:id="3"/>
                      <w:r w:rsidRPr="006A566D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). </w:t>
                      </w:r>
                    </w:p>
                    <w:p w14:paraId="3B3E26B2" w14:textId="386D8397" w:rsidR="008B5786" w:rsidRPr="00592610" w:rsidRDefault="008B5786" w:rsidP="006A566D">
                      <w:pPr>
                        <w:jc w:val="both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447C601" w14:textId="4E33AA99" w:rsidR="00893BAB" w:rsidRDefault="0006007D" w:rsidP="00244671">
      <w:pPr>
        <w:rPr>
          <w:rFonts w:ascii="Fighter" w:hAnsi="Fighter" w:cs="Arial"/>
          <w:i/>
          <w:iCs/>
          <w:color w:val="40203F"/>
          <w:sz w:val="20"/>
        </w:rPr>
      </w:pPr>
      <w:r w:rsidRPr="003A6603">
        <w:rPr>
          <w:rFonts w:ascii="Fighter" w:hAnsi="Fighter" w:cs="Arial"/>
          <w:i/>
          <w:iCs/>
          <w:noProof/>
          <w:color w:val="40203F"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3F1CF39" wp14:editId="0E3F5C93">
                <wp:simplePos x="0" y="0"/>
                <wp:positionH relativeFrom="margin">
                  <wp:posOffset>2305050</wp:posOffset>
                </wp:positionH>
                <wp:positionV relativeFrom="margin">
                  <wp:posOffset>-321945</wp:posOffset>
                </wp:positionV>
                <wp:extent cx="2438400" cy="6038850"/>
                <wp:effectExtent l="0" t="0" r="0" b="0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603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7531F" w14:textId="20416858" w:rsidR="003A6603" w:rsidRPr="007C05CA" w:rsidRDefault="003A6603" w:rsidP="007C05CA">
                            <w:pPr>
                              <w:widowControl w:val="0"/>
                              <w:autoSpaceDE w:val="0"/>
                              <w:autoSpaceDN w:val="0"/>
                              <w:spacing w:before="108" w:line="240" w:lineRule="auto"/>
                              <w:outlineLvl w:val="1"/>
                              <w:rPr>
                                <w:rFonts w:ascii="Fighter Light" w:eastAsia="Tahoma" w:hAnsi="Fighter Light" w:cs="Tahoma"/>
                                <w:b/>
                                <w:bCs/>
                                <w:color w:val="EE2634"/>
                                <w:spacing w:val="-2"/>
                                <w:szCs w:val="22"/>
                                <w:lang w:eastAsia="en-US"/>
                              </w:rPr>
                            </w:pPr>
                            <w:r w:rsidRPr="007C05CA">
                              <w:rPr>
                                <w:rFonts w:ascii="Fighter Light" w:eastAsia="Tahoma" w:hAnsi="Fighter Light" w:cs="Tahoma"/>
                                <w:b/>
                                <w:bCs/>
                                <w:color w:val="EE2634"/>
                                <w:spacing w:val="-2"/>
                                <w:szCs w:val="22"/>
                                <w:lang w:eastAsia="en-US"/>
                              </w:rPr>
                              <w:t>Medarbejdere</w:t>
                            </w:r>
                          </w:p>
                          <w:p w14:paraId="783A900B" w14:textId="77777777" w:rsidR="00A97AF4" w:rsidRPr="00C6656E" w:rsidRDefault="003A6603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Billeder af Kræftens Bekæmpelses medarbejdere, som er til stafetten i deres egenskab af at være medarbejder hos Kræftens Bekæmpelse, kræver altid</w:t>
                            </w:r>
                            <w:r w:rsidR="00A97AF4"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0F5CC47" w14:textId="30DED61A" w:rsidR="003A6603" w:rsidRPr="007C05CA" w:rsidRDefault="003A6603" w:rsidP="007C05CA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samtykke.</w:t>
                            </w:r>
                            <w:r w:rsidR="007C05CA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br/>
                            </w:r>
                            <w:r w:rsidR="007C05CA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br/>
                            </w:r>
                            <w:r w:rsidRPr="007C05CA">
                              <w:rPr>
                                <w:rFonts w:ascii="Fighter Light" w:eastAsia="Tahoma" w:hAnsi="Fighter Light" w:cs="Tahoma"/>
                                <w:b/>
                                <w:bCs/>
                                <w:color w:val="EE2634"/>
                                <w:spacing w:val="-2"/>
                                <w:szCs w:val="22"/>
                                <w:lang w:eastAsia="en-US"/>
                              </w:rPr>
                              <w:t>Frivillige</w:t>
                            </w:r>
                          </w:p>
                          <w:p w14:paraId="72D53103" w14:textId="09A7523F" w:rsidR="003A6603" w:rsidRPr="007C05CA" w:rsidRDefault="003A6603" w:rsidP="007C05CA">
                            <w:pPr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For billeder af frivillige gælder de samme retningslinjer som for </w:t>
                            </w:r>
                            <w:r w:rsidRPr="00AC58D8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deltagere. </w:t>
                            </w:r>
                            <w:r w:rsidR="007C05CA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7C05CA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C05CA">
                              <w:rPr>
                                <w:rFonts w:ascii="Fighter Light" w:eastAsia="Tahoma" w:hAnsi="Fighter Light" w:cs="Tahoma"/>
                                <w:b/>
                                <w:bCs/>
                                <w:color w:val="EE2634"/>
                                <w:spacing w:val="-2"/>
                                <w:szCs w:val="22"/>
                                <w:lang w:eastAsia="en-US"/>
                              </w:rPr>
                              <w:t>Sund fornuft - hvis du er i tvivl</w:t>
                            </w:r>
                          </w:p>
                          <w:p w14:paraId="40E88816" w14:textId="77777777" w:rsidR="00AF55F2" w:rsidRDefault="003A6603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Stil dig selv spørgsmålet - hvis det var mig på billedet, ville jeg så have stillet krav om samtykke? Ville jeg føle mig </w:t>
                            </w:r>
                          </w:p>
                          <w:p w14:paraId="77C62F5B" w14:textId="3819629A" w:rsidR="003A6603" w:rsidRPr="00C6656E" w:rsidRDefault="003A6603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udstillet/krænket?</w:t>
                            </w:r>
                          </w:p>
                          <w:p w14:paraId="0913AC39" w14:textId="77777777" w:rsidR="003A6603" w:rsidRPr="00C6656E" w:rsidRDefault="003A6603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61F3FA31" w14:textId="77777777" w:rsidR="00F910DA" w:rsidRPr="00C6656E" w:rsidRDefault="003A6603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OBS! </w:t>
                            </w:r>
                            <w:r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Hvis du er i tvivl om, hvorvidt et </w:t>
                            </w:r>
                          </w:p>
                          <w:p w14:paraId="012FC1BE" w14:textId="77777777" w:rsidR="00F910DA" w:rsidRPr="00C6656E" w:rsidRDefault="003A6603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billede kræver samtykke eller kan </w:t>
                            </w:r>
                          </w:p>
                          <w:p w14:paraId="7B8191A0" w14:textId="7C57DCB1" w:rsidR="003A6603" w:rsidRPr="007C05CA" w:rsidRDefault="003A6603" w:rsidP="007C05CA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tages/bruges uden samtykke, og du ikke kan blive sikker i din vurdering, så gå ud fra, at billedet kræver samtykke.</w:t>
                            </w:r>
                            <w:r w:rsidR="007C05CA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br/>
                            </w:r>
                            <w:r w:rsidR="007C05CA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br/>
                            </w:r>
                            <w:r w:rsidRPr="007C05CA">
                              <w:rPr>
                                <w:rFonts w:ascii="Fighter Light" w:eastAsia="Tahoma" w:hAnsi="Fighter Light" w:cs="Tahoma"/>
                                <w:b/>
                                <w:bCs/>
                                <w:color w:val="EE2634"/>
                                <w:spacing w:val="-2"/>
                                <w:szCs w:val="22"/>
                                <w:lang w:eastAsia="en-US"/>
                              </w:rPr>
                              <w:t xml:space="preserve">Hvordan indhentes samtykke? </w:t>
                            </w:r>
                          </w:p>
                          <w:p w14:paraId="798048FE" w14:textId="77777777" w:rsidR="00994576" w:rsidRPr="00C6656E" w:rsidRDefault="003A6603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Samtykke indhentes elektronisk via </w:t>
                            </w:r>
                          </w:p>
                          <w:p w14:paraId="6550E207" w14:textId="77777777" w:rsidR="00994576" w:rsidRPr="00C6656E" w:rsidRDefault="003A6603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Penneo (for medarbejdere i Kræftens </w:t>
                            </w:r>
                          </w:p>
                          <w:p w14:paraId="5DCB93C0" w14:textId="7BC88812" w:rsidR="003A6603" w:rsidRDefault="003A6603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Bekæmpelse) ellers kan samtykkeerklæringen printes på frivillig.dk/dokumenter/blanketter</w:t>
                            </w:r>
                            <w:r w:rsidR="00A97AF4" w:rsidRPr="00C6656E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2467EF8" w14:textId="77777777" w:rsidR="00982B8E" w:rsidRDefault="00982B8E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531DA29C" w14:textId="47404C3D" w:rsidR="00982B8E" w:rsidRPr="007C05CA" w:rsidRDefault="00982B8E" w:rsidP="00982B8E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7C05CA">
                              <w:rPr>
                                <w:rFonts w:ascii="Fighter Light" w:eastAsia="Tahoma" w:hAnsi="Fighter Light" w:cs="Tahoma"/>
                                <w:b/>
                                <w:bCs/>
                                <w:color w:val="EE2634"/>
                                <w:spacing w:val="-2"/>
                                <w:szCs w:val="22"/>
                                <w:lang w:eastAsia="en-US"/>
                              </w:rPr>
                              <w:t>Hvor</w:t>
                            </w:r>
                            <w:r>
                              <w:rPr>
                                <w:rFonts w:ascii="Fighter Light" w:eastAsia="Tahoma" w:hAnsi="Fighter Light" w:cs="Tahoma"/>
                                <w:b/>
                                <w:bCs/>
                                <w:color w:val="EE2634"/>
                                <w:spacing w:val="-2"/>
                                <w:szCs w:val="22"/>
                                <w:lang w:eastAsia="en-US"/>
                              </w:rPr>
                              <w:t>når skal billeder slettes?</w:t>
                            </w:r>
                          </w:p>
                          <w:p w14:paraId="3065F967" w14:textId="2AA9A5BE" w:rsidR="00982B8E" w:rsidRDefault="00982B8E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Billeder slettes senest efter tre år.</w:t>
                            </w:r>
                          </w:p>
                          <w:p w14:paraId="0694D238" w14:textId="77777777" w:rsidR="00CE3C68" w:rsidRDefault="00CE3C68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57192754" w14:textId="7B06A70A" w:rsidR="0006007D" w:rsidRDefault="0006007D" w:rsidP="003A6603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49432F8E" w14:textId="7080EF9B" w:rsidR="0006007D" w:rsidRPr="0006007D" w:rsidRDefault="0006007D" w:rsidP="003A6603">
                            <w:pPr>
                              <w:rPr>
                                <w:rFonts w:ascii="Fighter" w:hAnsi="Fighter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06007D">
                              <w:rPr>
                                <w:rFonts w:ascii="Fighter" w:hAnsi="Fighter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Patientstøtte &amp; Frivillig Indsats, </w:t>
                            </w:r>
                            <w:r w:rsidR="00982B8E">
                              <w:rPr>
                                <w:rFonts w:ascii="Fighter" w:hAnsi="Fighter"/>
                                <w:i/>
                                <w:iCs/>
                                <w:sz w:val="16"/>
                                <w:szCs w:val="16"/>
                              </w:rPr>
                              <w:t>april</w:t>
                            </w:r>
                            <w:r w:rsidRPr="0006007D">
                              <w:rPr>
                                <w:rFonts w:ascii="Fighter" w:hAnsi="Fighter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202</w:t>
                            </w:r>
                            <w:r w:rsidR="00CE3C68">
                              <w:rPr>
                                <w:rFonts w:ascii="Fighter" w:hAnsi="Fighter"/>
                                <w:i/>
                                <w:i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CF39" id="_x0000_s1029" type="#_x0000_t202" style="position:absolute;margin-left:181.5pt;margin-top:-25.35pt;width:192pt;height:475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" filled="f" stroked="f">
                <v:textbox>
                  <w:txbxContent>
                    <w:p w14:paraId="3977531F" w14:textId="20416858" w:rsidR="003A6603" w:rsidRPr="007C05CA" w:rsidRDefault="003A6603" w:rsidP="007C05CA">
                      <w:pPr>
                        <w:widowControl w:val="0"/>
                        <w:autoSpaceDE w:val="0"/>
                        <w:autoSpaceDN w:val="0"/>
                        <w:spacing w:before="108" w:line="240" w:lineRule="auto"/>
                        <w:outlineLvl w:val="1"/>
                        <w:rPr>
                          <w:rFonts w:ascii="Fighter Light" w:eastAsia="Tahoma" w:hAnsi="Fighter Light" w:cs="Tahoma"/>
                          <w:b/>
                          <w:bCs/>
                          <w:color w:val="EE2634"/>
                          <w:spacing w:val="-2"/>
                          <w:szCs w:val="22"/>
                          <w:lang w:eastAsia="en-US"/>
                        </w:rPr>
                      </w:pPr>
                      <w:r w:rsidRPr="007C05CA">
                        <w:rPr>
                          <w:rFonts w:ascii="Fighter Light" w:eastAsia="Tahoma" w:hAnsi="Fighter Light" w:cs="Tahoma"/>
                          <w:b/>
                          <w:bCs/>
                          <w:color w:val="EE2634"/>
                          <w:spacing w:val="-2"/>
                          <w:szCs w:val="22"/>
                          <w:lang w:eastAsia="en-US"/>
                        </w:rPr>
                        <w:t>Medarbejdere</w:t>
                      </w:r>
                    </w:p>
                    <w:p w14:paraId="783A900B" w14:textId="77777777" w:rsidR="00A97AF4" w:rsidRPr="00C6656E" w:rsidRDefault="003A6603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>Billeder af Kræftens Bekæmpelses medarbejdere, som er til stafetten i deres egenskab af at være medarbejder hos Kræftens Bekæmpelse, kræver altid</w:t>
                      </w:r>
                      <w:r w:rsidR="00A97AF4"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0F5CC47" w14:textId="30DED61A" w:rsidR="003A6603" w:rsidRPr="007C05CA" w:rsidRDefault="003A6603" w:rsidP="007C05CA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>samtykke.</w:t>
                      </w:r>
                      <w:r w:rsidR="007C05CA">
                        <w:rPr>
                          <w:rFonts w:ascii="Fighter" w:hAnsi="Fighter"/>
                          <w:sz w:val="18"/>
                          <w:szCs w:val="18"/>
                        </w:rPr>
                        <w:br/>
                      </w:r>
                      <w:r w:rsidR="007C05CA">
                        <w:rPr>
                          <w:rFonts w:ascii="Fighter" w:hAnsi="Fighter"/>
                          <w:sz w:val="18"/>
                          <w:szCs w:val="18"/>
                        </w:rPr>
                        <w:br/>
                      </w:r>
                      <w:r w:rsidRPr="007C05CA">
                        <w:rPr>
                          <w:rFonts w:ascii="Fighter Light" w:eastAsia="Tahoma" w:hAnsi="Fighter Light" w:cs="Tahoma"/>
                          <w:b/>
                          <w:bCs/>
                          <w:color w:val="EE2634"/>
                          <w:spacing w:val="-2"/>
                          <w:szCs w:val="22"/>
                          <w:lang w:eastAsia="en-US"/>
                        </w:rPr>
                        <w:t>Frivillige</w:t>
                      </w:r>
                    </w:p>
                    <w:p w14:paraId="72D53103" w14:textId="09A7523F" w:rsidR="003A6603" w:rsidRPr="007C05CA" w:rsidRDefault="003A6603" w:rsidP="007C05CA">
                      <w:pPr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</w:pPr>
                      <w:r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For billeder af frivillige gælder de samme retningslinjer som for </w:t>
                      </w:r>
                      <w:r w:rsidRPr="00AC58D8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 xml:space="preserve">deltagere. </w:t>
                      </w:r>
                      <w:r w:rsidR="007C05CA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="007C05CA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Pr="007C05CA">
                        <w:rPr>
                          <w:rFonts w:ascii="Fighter Light" w:eastAsia="Tahoma" w:hAnsi="Fighter Light" w:cs="Tahoma"/>
                          <w:b/>
                          <w:bCs/>
                          <w:color w:val="EE2634"/>
                          <w:spacing w:val="-2"/>
                          <w:szCs w:val="22"/>
                          <w:lang w:eastAsia="en-US"/>
                        </w:rPr>
                        <w:t>Sund fornuft - hvis du er i tvivl</w:t>
                      </w:r>
                    </w:p>
                    <w:p w14:paraId="40E88816" w14:textId="77777777" w:rsidR="00AF55F2" w:rsidRDefault="003A6603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Stil dig selv spørgsmålet - hvis det var mig på billedet, ville jeg så have stillet krav om samtykke? Ville jeg føle mig </w:t>
                      </w:r>
                    </w:p>
                    <w:p w14:paraId="77C62F5B" w14:textId="3819629A" w:rsidR="003A6603" w:rsidRPr="00C6656E" w:rsidRDefault="003A6603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>udstillet/krænket?</w:t>
                      </w:r>
                    </w:p>
                    <w:p w14:paraId="0913AC39" w14:textId="77777777" w:rsidR="003A6603" w:rsidRPr="00C6656E" w:rsidRDefault="003A6603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61F3FA31" w14:textId="77777777" w:rsidR="00F910DA" w:rsidRPr="00C6656E" w:rsidRDefault="003A6603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6656E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OBS! </w:t>
                      </w:r>
                      <w:r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Hvis du er i tvivl om, hvorvidt et </w:t>
                      </w:r>
                    </w:p>
                    <w:p w14:paraId="012FC1BE" w14:textId="77777777" w:rsidR="00F910DA" w:rsidRPr="00C6656E" w:rsidRDefault="003A6603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billede kræver samtykke eller kan </w:t>
                      </w:r>
                    </w:p>
                    <w:p w14:paraId="7B8191A0" w14:textId="7C57DCB1" w:rsidR="003A6603" w:rsidRPr="007C05CA" w:rsidRDefault="003A6603" w:rsidP="007C05CA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>tages/bruges uden samtykke, og du ikke kan blive sikker i din vurdering, så gå ud fra, at billedet kræver samtykke.</w:t>
                      </w:r>
                      <w:r w:rsidR="007C05CA">
                        <w:rPr>
                          <w:rFonts w:ascii="Fighter" w:hAnsi="Fighter"/>
                          <w:sz w:val="18"/>
                          <w:szCs w:val="18"/>
                        </w:rPr>
                        <w:br/>
                      </w:r>
                      <w:r w:rsidR="007C05CA">
                        <w:rPr>
                          <w:rFonts w:ascii="Fighter" w:hAnsi="Fighter"/>
                          <w:sz w:val="18"/>
                          <w:szCs w:val="18"/>
                        </w:rPr>
                        <w:br/>
                      </w:r>
                      <w:r w:rsidRPr="007C05CA">
                        <w:rPr>
                          <w:rFonts w:ascii="Fighter Light" w:eastAsia="Tahoma" w:hAnsi="Fighter Light" w:cs="Tahoma"/>
                          <w:b/>
                          <w:bCs/>
                          <w:color w:val="EE2634"/>
                          <w:spacing w:val="-2"/>
                          <w:szCs w:val="22"/>
                          <w:lang w:eastAsia="en-US"/>
                        </w:rPr>
                        <w:t xml:space="preserve">Hvordan indhentes samtykke? </w:t>
                      </w:r>
                    </w:p>
                    <w:p w14:paraId="798048FE" w14:textId="77777777" w:rsidR="00994576" w:rsidRPr="00C6656E" w:rsidRDefault="003A6603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Samtykke indhentes elektronisk via </w:t>
                      </w:r>
                    </w:p>
                    <w:p w14:paraId="6550E207" w14:textId="77777777" w:rsidR="00994576" w:rsidRPr="00C6656E" w:rsidRDefault="003A6603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Penneo (for medarbejdere i Kræftens </w:t>
                      </w:r>
                    </w:p>
                    <w:p w14:paraId="5DCB93C0" w14:textId="7BC88812" w:rsidR="003A6603" w:rsidRDefault="003A6603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>Bekæmpelse) ellers kan samtykkeerklæringen printes på frivillig.dk/dokumenter/blanketter</w:t>
                      </w:r>
                      <w:r w:rsidR="00A97AF4" w:rsidRPr="00C6656E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2467EF8" w14:textId="77777777" w:rsidR="00982B8E" w:rsidRDefault="00982B8E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531DA29C" w14:textId="47404C3D" w:rsidR="00982B8E" w:rsidRPr="007C05CA" w:rsidRDefault="00982B8E" w:rsidP="00982B8E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7C05CA">
                        <w:rPr>
                          <w:rFonts w:ascii="Fighter Light" w:eastAsia="Tahoma" w:hAnsi="Fighter Light" w:cs="Tahoma"/>
                          <w:b/>
                          <w:bCs/>
                          <w:color w:val="EE2634"/>
                          <w:spacing w:val="-2"/>
                          <w:szCs w:val="22"/>
                          <w:lang w:eastAsia="en-US"/>
                        </w:rPr>
                        <w:t>Hvor</w:t>
                      </w:r>
                      <w:r>
                        <w:rPr>
                          <w:rFonts w:ascii="Fighter Light" w:eastAsia="Tahoma" w:hAnsi="Fighter Light" w:cs="Tahoma"/>
                          <w:b/>
                          <w:bCs/>
                          <w:color w:val="EE2634"/>
                          <w:spacing w:val="-2"/>
                          <w:szCs w:val="22"/>
                          <w:lang w:eastAsia="en-US"/>
                        </w:rPr>
                        <w:t>når skal billeder slettes?</w:t>
                      </w:r>
                    </w:p>
                    <w:p w14:paraId="3065F967" w14:textId="2AA9A5BE" w:rsidR="00982B8E" w:rsidRDefault="00982B8E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>
                        <w:rPr>
                          <w:rFonts w:ascii="Fighter" w:hAnsi="Fighter"/>
                          <w:sz w:val="18"/>
                          <w:szCs w:val="18"/>
                        </w:rPr>
                        <w:t>Billeder slettes senest efter tre år.</w:t>
                      </w:r>
                    </w:p>
                    <w:p w14:paraId="0694D238" w14:textId="77777777" w:rsidR="00CE3C68" w:rsidRDefault="00CE3C68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57192754" w14:textId="7B06A70A" w:rsidR="0006007D" w:rsidRDefault="0006007D" w:rsidP="003A6603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49432F8E" w14:textId="7080EF9B" w:rsidR="0006007D" w:rsidRPr="0006007D" w:rsidRDefault="0006007D" w:rsidP="003A6603">
                      <w:pPr>
                        <w:rPr>
                          <w:rFonts w:ascii="Fighter" w:hAnsi="Fighter"/>
                          <w:i/>
                          <w:iCs/>
                          <w:sz w:val="16"/>
                          <w:szCs w:val="16"/>
                        </w:rPr>
                      </w:pPr>
                      <w:r w:rsidRPr="0006007D">
                        <w:rPr>
                          <w:rFonts w:ascii="Fighter" w:hAnsi="Fighter"/>
                          <w:i/>
                          <w:iCs/>
                          <w:sz w:val="16"/>
                          <w:szCs w:val="16"/>
                        </w:rPr>
                        <w:t xml:space="preserve">Patientstøtte &amp; Frivillig Indsats, </w:t>
                      </w:r>
                      <w:r w:rsidR="00982B8E">
                        <w:rPr>
                          <w:rFonts w:ascii="Fighter" w:hAnsi="Fighter"/>
                          <w:i/>
                          <w:iCs/>
                          <w:sz w:val="16"/>
                          <w:szCs w:val="16"/>
                        </w:rPr>
                        <w:t>april</w:t>
                      </w:r>
                      <w:r w:rsidRPr="0006007D">
                        <w:rPr>
                          <w:rFonts w:ascii="Fighter" w:hAnsi="Fighter"/>
                          <w:i/>
                          <w:iCs/>
                          <w:sz w:val="16"/>
                          <w:szCs w:val="16"/>
                        </w:rPr>
                        <w:t xml:space="preserve"> 202</w:t>
                      </w:r>
                      <w:r w:rsidR="00CE3C68">
                        <w:rPr>
                          <w:rFonts w:ascii="Fighter" w:hAnsi="Fighter"/>
                          <w:i/>
                          <w:iCs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30E2">
        <w:rPr>
          <w:rFonts w:ascii="Fighter" w:hAnsi="Fighter" w:cs="Arial"/>
          <w:i/>
          <w:iCs/>
          <w:noProof/>
          <w:color w:val="40203F"/>
          <w:sz w:val="2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59D826D" wp14:editId="086FB29D">
                <wp:simplePos x="0" y="0"/>
                <wp:positionH relativeFrom="column">
                  <wp:posOffset>-728803</wp:posOffset>
                </wp:positionH>
                <wp:positionV relativeFrom="paragraph">
                  <wp:posOffset>-608638</wp:posOffset>
                </wp:positionV>
                <wp:extent cx="271604" cy="7833270"/>
                <wp:effectExtent l="0" t="0" r="0" b="0"/>
                <wp:wrapNone/>
                <wp:docPr id="2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1604" cy="7833270"/>
                        </a:xfrm>
                        <a:prstGeom prst="rect">
                          <a:avLst/>
                        </a:prstGeom>
                        <a:solidFill>
                          <a:srgbClr val="F5E5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2551E3" id="docshape11" o:spid="_x0000_s1026" style="position:absolute;margin-left:-57.4pt;margin-top:-47.9pt;width:21.4pt;height:616.8pt;flip:x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" fillcolor="#f5e58c" stroked="f"/>
            </w:pict>
          </mc:Fallback>
        </mc:AlternateContent>
      </w:r>
      <w:r w:rsidR="00F220B5" w:rsidRPr="00E96495">
        <w:rPr>
          <w:rFonts w:ascii="Fighter" w:hAnsi="Fighter" w:cs="Arial"/>
          <w:i/>
          <w:iCs/>
          <w:noProof/>
          <w:color w:val="40203F"/>
          <w:sz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754123E" wp14:editId="6CE3DC6B">
                <wp:simplePos x="0" y="0"/>
                <wp:positionH relativeFrom="margin">
                  <wp:posOffset>-213360</wp:posOffset>
                </wp:positionH>
                <wp:positionV relativeFrom="margin">
                  <wp:posOffset>-328295</wp:posOffset>
                </wp:positionV>
                <wp:extent cx="2562225" cy="7025005"/>
                <wp:effectExtent l="0" t="0" r="9525" b="4445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7025005"/>
                        </a:xfrm>
                        <a:prstGeom prst="rect">
                          <a:avLst/>
                        </a:prstGeom>
                        <a:solidFill>
                          <a:srgbClr val="F5E58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417A9" w14:textId="77777777" w:rsidR="00E96495" w:rsidRPr="00E96495" w:rsidRDefault="00E96495" w:rsidP="00E96495">
                            <w:pPr>
                              <w:rPr>
                                <w:rFonts w:ascii="Fighter Light" w:hAnsi="Fighter Light"/>
                                <w:color w:val="FF0000"/>
                                <w:szCs w:val="22"/>
                              </w:rPr>
                            </w:pPr>
                            <w:r w:rsidRPr="00E96495">
                              <w:rPr>
                                <w:rFonts w:ascii="Fighter Light" w:hAnsi="Fighter Light"/>
                                <w:color w:val="FF0000"/>
                                <w:szCs w:val="22"/>
                              </w:rPr>
                              <w:t>Fightere</w:t>
                            </w:r>
                          </w:p>
                          <w:p w14:paraId="3F6C9113" w14:textId="3F5E7F3B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Du må gerne tage billeder, hvor der indgår Fightere </w:t>
                            </w:r>
                            <w:r w:rsidRPr="00F220B5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uden samtykke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i disse situationer:</w:t>
                            </w:r>
                          </w:p>
                          <w:p w14:paraId="43066849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67DB7EF3" w14:textId="01FAE57C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1)</w:t>
                            </w:r>
                            <w:r w:rsidR="00AC58D8" w:rsidRPr="00CE3C68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Billeder taget ud over den åbne stafet-plads, hvor der f.eks. fremgår både </w:t>
                            </w:r>
                          </w:p>
                          <w:p w14:paraId="6AA22696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Fightere og deltagere.</w:t>
                            </w:r>
                          </w:p>
                          <w:p w14:paraId="69AF416D" w14:textId="0765E9AC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2)</w:t>
                            </w:r>
                            <w:r w:rsidR="00AC58D8" w:rsidRPr="00CE3C68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Billeder taget ud over en igangværende Fighterrunde.</w:t>
                            </w:r>
                          </w:p>
                          <w:p w14:paraId="036DD2E2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273FEB3D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Det kræver </w:t>
                            </w:r>
                            <w:r w:rsidRPr="00F220B5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samtykke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at tage billeder af Fightere f.eks. hvis:</w:t>
                            </w:r>
                          </w:p>
                          <w:p w14:paraId="5A305368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409D0BFA" w14:textId="08BF3038" w:rsidR="00FA054C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AC58D8">
                              <w:rPr>
                                <w:rFonts w:ascii="Fighter" w:hAnsi="Fighter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1)</w:t>
                            </w:r>
                            <w:r w:rsidRPr="00AC58D8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Fighteren er i </w:t>
                            </w:r>
                            <w:r w:rsidRPr="00F220B5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fokus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(dvs. hvor det er Fighteren, du ønsker at fremhæve), f.eks. hvis du tager et nærbillede af en Fighter, hvor du ikke kan se andet end den ene </w:t>
                            </w:r>
                          </w:p>
                          <w:p w14:paraId="5489352F" w14:textId="53288C63" w:rsidR="00AC58D8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person, og/eller, hvis du skal bruge billedet sammen med navn og/eller en personlig bere</w:t>
                            </w:r>
                            <w:r w:rsidR="000B5B9D"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t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ning.</w:t>
                            </w:r>
                          </w:p>
                          <w:p w14:paraId="1CB88CB3" w14:textId="05344971" w:rsidR="00AC58D8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AC58D8">
                              <w:rPr>
                                <w:rFonts w:ascii="Fighter" w:hAnsi="Fighter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2)</w:t>
                            </w:r>
                            <w:r w:rsidRPr="00AC58D8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1985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Opstillede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billeder af Fighteren(erne)</w:t>
                            </w:r>
                          </w:p>
                          <w:p w14:paraId="17B5B41F" w14:textId="41F21D30" w:rsidR="00AC58D8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AC58D8">
                              <w:rPr>
                                <w:rFonts w:ascii="Fighter" w:hAnsi="Fighter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3)</w:t>
                            </w:r>
                            <w:r w:rsidRPr="00AC58D8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Billeder af meget </w:t>
                            </w:r>
                            <w:r w:rsidRPr="00F220B5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afkræftede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og </w:t>
                            </w:r>
                            <w:r w:rsidRPr="00F220B5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syge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Fightere.</w:t>
                            </w:r>
                          </w:p>
                          <w:p w14:paraId="16FCC354" w14:textId="00568991" w:rsidR="00AC58D8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AC58D8">
                              <w:rPr>
                                <w:rFonts w:ascii="Fighter" w:hAnsi="Fighter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4)</w:t>
                            </w:r>
                            <w:r w:rsidRPr="00AC58D8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Billeder, hvor Fighteren kan </w:t>
                            </w:r>
                            <w:r w:rsidRPr="00F220B5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føle sig krænket, udnyttet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 eller </w:t>
                            </w:r>
                            <w:r w:rsidRPr="00F220B5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udstillet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C2BF08E" w14:textId="77777777" w:rsidR="00055D49" w:rsidRPr="00CE3C68" w:rsidRDefault="00E96495" w:rsidP="00E96495">
                            <w:pPr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C58D8">
                              <w:rPr>
                                <w:rFonts w:ascii="Fighter" w:hAnsi="Fighter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5)</w:t>
                            </w:r>
                            <w:r w:rsidRPr="00AC58D8">
                              <w:rPr>
                                <w:rFonts w:ascii="Fighter" w:hAnsi="Fighter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Billeder af Fightere, som er i </w:t>
                            </w: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Fighter</w:t>
                            </w:r>
                            <w:r w:rsidR="00055D49" w:rsidRPr="00CE3C68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634C99FA" w14:textId="5492BB65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CE3C68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teltet.</w:t>
                            </w:r>
                          </w:p>
                          <w:p w14:paraId="0CBC097A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24C45840" w14:textId="77777777" w:rsidR="00E96495" w:rsidRPr="00AC58D8" w:rsidRDefault="00E96495" w:rsidP="00E96495">
                            <w:pPr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C58D8">
                              <w:rPr>
                                <w:rFonts w:ascii="Fighter" w:hAnsi="Fighter"/>
                                <w:b/>
                                <w:bCs/>
                                <w:sz w:val="18"/>
                                <w:szCs w:val="18"/>
                              </w:rPr>
                              <w:t>Børn - Fightere</w:t>
                            </w:r>
                          </w:p>
                          <w:p w14:paraId="1B7A5B4E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Billeder af børn, som er Fightere, kræver </w:t>
                            </w:r>
                          </w:p>
                          <w:p w14:paraId="400D80D3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altid samtykke uanset billedets karakter.</w:t>
                            </w:r>
                          </w:p>
                          <w:p w14:paraId="6113EF0C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54C69BBD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  <w:u w:val="single"/>
                              </w:rPr>
                              <w:t>Hvem kan samtykke til billeder af børn, som er Fightere:</w:t>
                            </w:r>
                          </w:p>
                          <w:p w14:paraId="62518F94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6DFE0C83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Børn under 15 år – Forældre skal samtykke til billeder (hvis der er delt forældremyndighed, skal begge samtykke)</w:t>
                            </w:r>
                          </w:p>
                          <w:p w14:paraId="4632DF12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</w:p>
                          <w:p w14:paraId="28A49B85" w14:textId="77777777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 xml:space="preserve">Børn over 15 år: Barnet kan selv samtykke </w:t>
                            </w:r>
                          </w:p>
                          <w:p w14:paraId="7AC4BF1D" w14:textId="4DEEF8F5" w:rsidR="00E96495" w:rsidRPr="00F220B5" w:rsidRDefault="00E96495" w:rsidP="00E96495">
                            <w:pPr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</w:pPr>
                            <w:r w:rsidRPr="00F220B5">
                              <w:rPr>
                                <w:rFonts w:ascii="Fighter" w:hAnsi="Fighter"/>
                                <w:sz w:val="18"/>
                                <w:szCs w:val="18"/>
                              </w:rPr>
                              <w:t>til billedet.</w:t>
                            </w:r>
                          </w:p>
                          <w:p w14:paraId="3295AEA0" w14:textId="77777777" w:rsidR="00F51A46" w:rsidRDefault="00F51A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123E" id="_x0000_s1030" type="#_x0000_t202" style="position:absolute;margin-left:-16.8pt;margin-top:-25.85pt;width:201.75pt;height:553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" fillcolor="#f5e58c" stroked="f">
                <v:textbox>
                  <w:txbxContent>
                    <w:p w14:paraId="6EE417A9" w14:textId="77777777" w:rsidR="00E96495" w:rsidRPr="00E96495" w:rsidRDefault="00E96495" w:rsidP="00E96495">
                      <w:pPr>
                        <w:rPr>
                          <w:rFonts w:ascii="Fighter Light" w:hAnsi="Fighter Light"/>
                          <w:color w:val="FF0000"/>
                          <w:szCs w:val="22"/>
                        </w:rPr>
                      </w:pPr>
                      <w:r w:rsidRPr="00E96495">
                        <w:rPr>
                          <w:rFonts w:ascii="Fighter Light" w:hAnsi="Fighter Light"/>
                          <w:color w:val="FF0000"/>
                          <w:szCs w:val="22"/>
                        </w:rPr>
                        <w:t>Fightere</w:t>
                      </w:r>
                    </w:p>
                    <w:p w14:paraId="3F6C9113" w14:textId="3F5E7F3B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Du må gerne tage billeder, hvor der indgår Fightere </w:t>
                      </w:r>
                      <w:r w:rsidRPr="00F220B5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uden samtykke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i disse situationer:</w:t>
                      </w:r>
                    </w:p>
                    <w:p w14:paraId="43066849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67DB7EF3" w14:textId="01FAE57C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E3C68">
                        <w:rPr>
                          <w:rFonts w:ascii="Fighter" w:hAnsi="Fighter"/>
                          <w:b/>
                          <w:bCs/>
                          <w:color w:val="FF0000"/>
                          <w:sz w:val="18"/>
                          <w:szCs w:val="18"/>
                        </w:rPr>
                        <w:t>1)</w:t>
                      </w:r>
                      <w:r w:rsidR="00AC58D8" w:rsidRPr="00CE3C68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Billeder taget ud over den åbne stafet-plads, hvor der f.eks. fremgår både </w:t>
                      </w:r>
                    </w:p>
                    <w:p w14:paraId="6AA22696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>Fightere og deltagere.</w:t>
                      </w:r>
                    </w:p>
                    <w:p w14:paraId="69AF416D" w14:textId="0765E9AC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E3C68">
                        <w:rPr>
                          <w:rFonts w:ascii="Fighter" w:hAnsi="Fighter"/>
                          <w:b/>
                          <w:bCs/>
                          <w:color w:val="FF0000"/>
                          <w:sz w:val="18"/>
                          <w:szCs w:val="18"/>
                        </w:rPr>
                        <w:t>2)</w:t>
                      </w:r>
                      <w:r w:rsidR="00AC58D8" w:rsidRPr="00CE3C68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>Billeder taget ud over en igangværende Fighterrunde.</w:t>
                      </w:r>
                    </w:p>
                    <w:p w14:paraId="036DD2E2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273FEB3D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Det kræver </w:t>
                      </w:r>
                      <w:r w:rsidRPr="00F220B5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samtykke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at tage billeder af Fightere f.eks. hvis:</w:t>
                      </w:r>
                    </w:p>
                    <w:p w14:paraId="5A305368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409D0BFA" w14:textId="08BF3038" w:rsidR="00FA054C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AC58D8">
                        <w:rPr>
                          <w:rFonts w:ascii="Fighter" w:hAnsi="Fighter"/>
                          <w:b/>
                          <w:bCs/>
                          <w:color w:val="FF0000"/>
                          <w:sz w:val="18"/>
                          <w:szCs w:val="18"/>
                        </w:rPr>
                        <w:t>1)</w:t>
                      </w:r>
                      <w:r w:rsidRPr="00AC58D8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Fighteren er i </w:t>
                      </w:r>
                      <w:r w:rsidRPr="00F220B5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fokus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(dvs. hvor det er Fighteren, du ønsker at fremhæve), f.eks. hvis du tager et nærbillede af en Fighter, hvor du ikke kan se andet end den ene </w:t>
                      </w:r>
                    </w:p>
                    <w:p w14:paraId="5489352F" w14:textId="53288C63" w:rsidR="00AC58D8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>person, og/eller, hvis du skal bruge billedet sammen med navn og/eller en personlig bere</w:t>
                      </w:r>
                      <w:r w:rsidR="000B5B9D"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>t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>ning.</w:t>
                      </w:r>
                    </w:p>
                    <w:p w14:paraId="1CB88CB3" w14:textId="05344971" w:rsidR="00AC58D8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AC58D8">
                        <w:rPr>
                          <w:rFonts w:ascii="Fighter" w:hAnsi="Fighter"/>
                          <w:b/>
                          <w:bCs/>
                          <w:color w:val="FF0000"/>
                          <w:sz w:val="18"/>
                          <w:szCs w:val="18"/>
                        </w:rPr>
                        <w:t>2)</w:t>
                      </w:r>
                      <w:r w:rsidRPr="00AC58D8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D31985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Opstillede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billeder af Fighteren(erne)</w:t>
                      </w:r>
                    </w:p>
                    <w:p w14:paraId="17B5B41F" w14:textId="41F21D30" w:rsidR="00AC58D8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AC58D8">
                        <w:rPr>
                          <w:rFonts w:ascii="Fighter" w:hAnsi="Fighter"/>
                          <w:b/>
                          <w:bCs/>
                          <w:color w:val="FF0000"/>
                          <w:sz w:val="18"/>
                          <w:szCs w:val="18"/>
                        </w:rPr>
                        <w:t>3)</w:t>
                      </w:r>
                      <w:r w:rsidRPr="00AC58D8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Billeder af meget </w:t>
                      </w:r>
                      <w:r w:rsidRPr="00F220B5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afkræftede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og </w:t>
                      </w:r>
                      <w:r w:rsidRPr="00F220B5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syge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Fightere.</w:t>
                      </w:r>
                    </w:p>
                    <w:p w14:paraId="16FCC354" w14:textId="00568991" w:rsidR="00AC58D8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AC58D8">
                        <w:rPr>
                          <w:rFonts w:ascii="Fighter" w:hAnsi="Fighter"/>
                          <w:b/>
                          <w:bCs/>
                          <w:color w:val="FF0000"/>
                          <w:sz w:val="18"/>
                          <w:szCs w:val="18"/>
                        </w:rPr>
                        <w:t>4)</w:t>
                      </w:r>
                      <w:r w:rsidRPr="00AC58D8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Billeder, hvor Fighteren kan </w:t>
                      </w:r>
                      <w:r w:rsidRPr="00F220B5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føle sig krænket, udnyttet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 eller </w:t>
                      </w:r>
                      <w:r w:rsidRPr="00F220B5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udstillet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>.</w:t>
                      </w:r>
                    </w:p>
                    <w:p w14:paraId="1C2BF08E" w14:textId="77777777" w:rsidR="00055D49" w:rsidRPr="00CE3C68" w:rsidRDefault="00E96495" w:rsidP="00E96495">
                      <w:pPr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</w:pPr>
                      <w:r w:rsidRPr="00AC58D8">
                        <w:rPr>
                          <w:rFonts w:ascii="Fighter" w:hAnsi="Fighter"/>
                          <w:b/>
                          <w:bCs/>
                          <w:color w:val="FF0000"/>
                          <w:sz w:val="18"/>
                          <w:szCs w:val="18"/>
                        </w:rPr>
                        <w:t>5)</w:t>
                      </w:r>
                      <w:r w:rsidRPr="00AC58D8">
                        <w:rPr>
                          <w:rFonts w:ascii="Fighter" w:hAnsi="Fighter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Billeder af Fightere, som er i </w:t>
                      </w:r>
                      <w:r w:rsidRPr="00CE3C68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Fighter</w:t>
                      </w:r>
                      <w:r w:rsidR="00055D49" w:rsidRPr="00CE3C68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</w:p>
                    <w:p w14:paraId="634C99FA" w14:textId="5492BB65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CE3C68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teltet.</w:t>
                      </w:r>
                    </w:p>
                    <w:p w14:paraId="0CBC097A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24C45840" w14:textId="77777777" w:rsidR="00E96495" w:rsidRPr="00AC58D8" w:rsidRDefault="00E96495" w:rsidP="00E96495">
                      <w:pPr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</w:pPr>
                      <w:r w:rsidRPr="00AC58D8">
                        <w:rPr>
                          <w:rFonts w:ascii="Fighter" w:hAnsi="Fighter"/>
                          <w:b/>
                          <w:bCs/>
                          <w:sz w:val="18"/>
                          <w:szCs w:val="18"/>
                        </w:rPr>
                        <w:t>Børn - Fightere</w:t>
                      </w:r>
                    </w:p>
                    <w:p w14:paraId="1B7A5B4E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Billeder af børn, som er Fightere, kræver </w:t>
                      </w:r>
                    </w:p>
                    <w:p w14:paraId="400D80D3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>altid samtykke uanset billedets karakter.</w:t>
                      </w:r>
                    </w:p>
                    <w:p w14:paraId="6113EF0C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54C69BBD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  <w:u w:val="single"/>
                        </w:rPr>
                      </w:pPr>
                      <w:r w:rsidRPr="00F220B5">
                        <w:rPr>
                          <w:rFonts w:ascii="Fighter" w:hAnsi="Fighter"/>
                          <w:sz w:val="18"/>
                          <w:szCs w:val="18"/>
                          <w:u w:val="single"/>
                        </w:rPr>
                        <w:t>Hvem kan samtykke til billeder af børn, som er Fightere:</w:t>
                      </w:r>
                    </w:p>
                    <w:p w14:paraId="62518F94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6DFE0C83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>Børn under 15 år – Forældre skal samtykke til billeder (hvis der er delt forældremyndighed, skal begge samtykke)</w:t>
                      </w:r>
                    </w:p>
                    <w:p w14:paraId="4632DF12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</w:p>
                    <w:p w14:paraId="28A49B85" w14:textId="77777777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 xml:space="preserve">Børn over 15 år: Barnet kan selv samtykke </w:t>
                      </w:r>
                    </w:p>
                    <w:p w14:paraId="7AC4BF1D" w14:textId="4DEEF8F5" w:rsidR="00E96495" w:rsidRPr="00F220B5" w:rsidRDefault="00E96495" w:rsidP="00E96495">
                      <w:pPr>
                        <w:rPr>
                          <w:rFonts w:ascii="Fighter" w:hAnsi="Fighter"/>
                          <w:sz w:val="18"/>
                          <w:szCs w:val="18"/>
                        </w:rPr>
                      </w:pPr>
                      <w:r w:rsidRPr="00F220B5">
                        <w:rPr>
                          <w:rFonts w:ascii="Fighter" w:hAnsi="Fighter"/>
                          <w:sz w:val="18"/>
                          <w:szCs w:val="18"/>
                        </w:rPr>
                        <w:t>til billedet.</w:t>
                      </w:r>
                    </w:p>
                    <w:p w14:paraId="3295AEA0" w14:textId="77777777" w:rsidR="00F51A46" w:rsidRDefault="00F51A46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220C5EA" w14:textId="4FC76132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52D5CA79" w14:textId="16601323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27C2A938" w14:textId="1399F355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20216CFE" w14:textId="1688F572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044C0EF9" w14:textId="50CCB4D0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603F7E7A" w14:textId="7B2DE7AB" w:rsidR="00893BAB" w:rsidRDefault="000C1094" w:rsidP="00244671">
      <w:pPr>
        <w:rPr>
          <w:rFonts w:ascii="Fighter" w:hAnsi="Fighter" w:cs="Arial"/>
          <w:i/>
          <w:iCs/>
          <w:color w:val="40203F"/>
          <w:sz w:val="20"/>
        </w:rPr>
      </w:pPr>
      <w:r w:rsidRPr="005E5207">
        <w:rPr>
          <w:rFonts w:ascii="Verdana" w:eastAsia="Verdana" w:hAnsi="Verdana" w:cs="Verdana"/>
          <w:noProof/>
          <w:color w:val="auto"/>
          <w:sz w:val="14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68F6008" wp14:editId="7F784131">
                <wp:simplePos x="0" y="0"/>
                <wp:positionH relativeFrom="margin">
                  <wp:posOffset>-5080</wp:posOffset>
                </wp:positionH>
                <wp:positionV relativeFrom="margin">
                  <wp:posOffset>24765</wp:posOffset>
                </wp:positionV>
                <wp:extent cx="2172335" cy="1329055"/>
                <wp:effectExtent l="0" t="0" r="0" b="4445"/>
                <wp:wrapSquare wrapText="bothSides"/>
                <wp:docPr id="3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1329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E04B7" w14:textId="2F949C2D" w:rsidR="000421D6" w:rsidRPr="001A5FEB" w:rsidRDefault="000421D6" w:rsidP="000421D6">
                            <w:r w:rsidRPr="005E5207">
                              <w:rPr>
                                <w:rFonts w:ascii="Fighter" w:eastAsia="Verdana" w:hAnsi="Fighter" w:cs="Verdana"/>
                                <w:color w:val="F5E58C"/>
                                <w:spacing w:val="-2"/>
                                <w:sz w:val="18"/>
                                <w:szCs w:val="18"/>
                                <w:lang w:eastAsia="en-US"/>
                              </w:rPr>
                              <w:t>Hvis</w:t>
                            </w:r>
                            <w:r>
                              <w:rPr>
                                <w:rFonts w:ascii="Fighter" w:eastAsia="Verdana" w:hAnsi="Fighter" w:cs="Verdana"/>
                                <w:color w:val="F5E58C"/>
                                <w:spacing w:val="-2"/>
                                <w:sz w:val="18"/>
                                <w:szCs w:val="18"/>
                                <w:lang w:eastAsia="en-US"/>
                              </w:rPr>
                              <w:t xml:space="preserve"> du har spørgsmål til reglerne vedrørende billedbrug til Stafet For Livet, kan du kontakte vores support på 35 25 73 03 eller skrive en mail til </w:t>
                            </w:r>
                            <w:r w:rsidRPr="000421D6">
                              <w:rPr>
                                <w:rFonts w:ascii="Fighter" w:eastAsia="Verdana" w:hAnsi="Fighter" w:cs="Verdana"/>
                                <w:color w:val="F5E58C"/>
                                <w:spacing w:val="-2"/>
                                <w:sz w:val="18"/>
                                <w:szCs w:val="18"/>
                                <w:lang w:eastAsia="en-US"/>
                              </w:rPr>
                              <w:t>stafetforlivet@cancer.dk</w:t>
                            </w:r>
                            <w:r>
                              <w:rPr>
                                <w:rFonts w:ascii="Fighter" w:eastAsia="Verdana" w:hAnsi="Fighter" w:cs="Verdana"/>
                                <w:color w:val="F5E58C"/>
                                <w:spacing w:val="-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F6008" id="_x0000_s1031" type="#_x0000_t202" style="position:absolute;margin-left:-.4pt;margin-top:1.95pt;width:171.05pt;height:104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" filled="f" stroked="f">
                <v:textbox>
                  <w:txbxContent>
                    <w:p w14:paraId="7CAE04B7" w14:textId="2F949C2D" w:rsidR="000421D6" w:rsidRPr="001A5FEB" w:rsidRDefault="000421D6" w:rsidP="000421D6">
                      <w:r w:rsidRPr="005E5207">
                        <w:rPr>
                          <w:rFonts w:ascii="Fighter" w:eastAsia="Verdana" w:hAnsi="Fighter" w:cs="Verdana"/>
                          <w:color w:val="F5E58C"/>
                          <w:spacing w:val="-2"/>
                          <w:sz w:val="18"/>
                          <w:szCs w:val="18"/>
                          <w:lang w:eastAsia="en-US"/>
                        </w:rPr>
                        <w:t>Hvis</w:t>
                      </w:r>
                      <w:r>
                        <w:rPr>
                          <w:rFonts w:ascii="Fighter" w:eastAsia="Verdana" w:hAnsi="Fighter" w:cs="Verdana"/>
                          <w:color w:val="F5E58C"/>
                          <w:spacing w:val="-2"/>
                          <w:sz w:val="18"/>
                          <w:szCs w:val="18"/>
                          <w:lang w:eastAsia="en-US"/>
                        </w:rPr>
                        <w:t xml:space="preserve"> du har spørgsmål til reglerne vedrørende billedbrug til Stafet For Livet, kan du kontakte vores support på 35 25 73 03 eller skrive en mail til </w:t>
                      </w:r>
                      <w:r w:rsidRPr="000421D6">
                        <w:rPr>
                          <w:rFonts w:ascii="Fighter" w:eastAsia="Verdana" w:hAnsi="Fighter" w:cs="Verdana"/>
                          <w:color w:val="F5E58C"/>
                          <w:spacing w:val="-2"/>
                          <w:sz w:val="18"/>
                          <w:szCs w:val="18"/>
                          <w:lang w:eastAsia="en-US"/>
                        </w:rPr>
                        <w:t>stafetforlivet@cancer.dk</w:t>
                      </w:r>
                      <w:r>
                        <w:rPr>
                          <w:rFonts w:ascii="Fighter" w:eastAsia="Verdana" w:hAnsi="Fighter" w:cs="Verdana"/>
                          <w:color w:val="F5E58C"/>
                          <w:spacing w:val="-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5209B" w:rsidRPr="005E5207">
        <w:rPr>
          <w:rFonts w:ascii="Verdana" w:eastAsia="Verdana" w:hAnsi="Verdana" w:cs="Verdana"/>
          <w:noProof/>
          <w:color w:val="auto"/>
          <w:szCs w:val="2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439F584" wp14:editId="1A73A0E6">
                <wp:simplePos x="0" y="0"/>
                <wp:positionH relativeFrom="page">
                  <wp:posOffset>-45487</wp:posOffset>
                </wp:positionH>
                <wp:positionV relativeFrom="page">
                  <wp:posOffset>-126063</wp:posOffset>
                </wp:positionV>
                <wp:extent cx="5413972" cy="7736205"/>
                <wp:effectExtent l="0" t="0" r="0" b="0"/>
                <wp:wrapNone/>
                <wp:docPr id="2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3972" cy="7736205"/>
                        </a:xfrm>
                        <a:prstGeom prst="rect">
                          <a:avLst/>
                        </a:prstGeom>
                        <a:solidFill>
                          <a:srgbClr val="3A1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59241" id="docshape14" o:spid="_x0000_s1026" style="position:absolute;margin-left:-3.6pt;margin-top:-9.95pt;width:426.3pt;height:609.1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" fillcolor="#3a1a40" stroked="f">
                <w10:wrap anchorx="page" anchory="page"/>
              </v:rect>
            </w:pict>
          </mc:Fallback>
        </mc:AlternateContent>
      </w:r>
    </w:p>
    <w:p w14:paraId="0CD78A52" w14:textId="59B33A2C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58401E0F" w14:textId="1B43FCF3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31B03592" w14:textId="5403E5D7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42504A84" w14:textId="59A2B2E7" w:rsidR="00893BAB" w:rsidRDefault="00893BAB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7719EEC2" w14:textId="04FF1DB8" w:rsidR="00893BAB" w:rsidRDefault="00D14737" w:rsidP="00244671">
      <w:pPr>
        <w:rPr>
          <w:rFonts w:ascii="Fighter" w:hAnsi="Fighter" w:cs="Arial"/>
          <w:i/>
          <w:iCs/>
          <w:color w:val="40203F"/>
          <w:sz w:val="20"/>
        </w:rPr>
      </w:pPr>
      <w:r>
        <w:rPr>
          <w:rFonts w:ascii="Fighter" w:hAnsi="Fighter" w:cs="Arial"/>
          <w:i/>
          <w:iCs/>
          <w:color w:val="40203F"/>
          <w:sz w:val="20"/>
        </w:rPr>
        <w:t xml:space="preserve"> </w:t>
      </w:r>
    </w:p>
    <w:p w14:paraId="7D1FAF75" w14:textId="7BD0CA2F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6EE70E41" w14:textId="628DB9D9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6AAA885C" w14:textId="13E96078" w:rsidR="002B3F5D" w:rsidRDefault="0035209B" w:rsidP="00244671">
      <w:pPr>
        <w:rPr>
          <w:rFonts w:ascii="Fighter" w:hAnsi="Fighter" w:cs="Arial"/>
          <w:i/>
          <w:iCs/>
          <w:color w:val="40203F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5DB0A0AE" wp14:editId="71106A98">
                <wp:simplePos x="0" y="0"/>
                <wp:positionH relativeFrom="column">
                  <wp:posOffset>-448027</wp:posOffset>
                </wp:positionH>
                <wp:positionV relativeFrom="paragraph">
                  <wp:posOffset>198088</wp:posOffset>
                </wp:positionV>
                <wp:extent cx="5359651" cy="5328285"/>
                <wp:effectExtent l="0" t="0" r="0" b="5715"/>
                <wp:wrapNone/>
                <wp:docPr id="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9651" cy="5328285"/>
                        </a:xfrm>
                        <a:custGeom>
                          <a:avLst/>
                          <a:gdLst>
                            <a:gd name="T0" fmla="+- 0 14 14"/>
                            <a:gd name="T1" fmla="*/ T0 w 8547"/>
                            <a:gd name="T2" fmla="+- 0 -7242 -7242"/>
                            <a:gd name="T3" fmla="*/ -7242 h 8391"/>
                            <a:gd name="T4" fmla="+- 0 14 14"/>
                            <a:gd name="T5" fmla="*/ T4 w 8547"/>
                            <a:gd name="T6" fmla="+- 0 1149 -7242"/>
                            <a:gd name="T7" fmla="*/ 1149 h 8391"/>
                            <a:gd name="T8" fmla="+- 0 8561 14"/>
                            <a:gd name="T9" fmla="*/ T8 w 8547"/>
                            <a:gd name="T10" fmla="+- 0 1148 -7242"/>
                            <a:gd name="T11" fmla="*/ 1148 h 8391"/>
                            <a:gd name="T12" fmla="+- 0 8561 14"/>
                            <a:gd name="T13" fmla="*/ T12 w 8547"/>
                            <a:gd name="T14" fmla="+- 0 -3514 -7242"/>
                            <a:gd name="T15" fmla="*/ -3514 h 8391"/>
                            <a:gd name="T16" fmla="+- 0 5505 14"/>
                            <a:gd name="T17" fmla="*/ T16 w 8547"/>
                            <a:gd name="T18" fmla="+- 0 -3804 -7242"/>
                            <a:gd name="T19" fmla="*/ -3804 h 8391"/>
                            <a:gd name="T20" fmla="+- 0 3596 14"/>
                            <a:gd name="T21" fmla="*/ T20 w 8547"/>
                            <a:gd name="T22" fmla="+- 0 -4289 -7242"/>
                            <a:gd name="T23" fmla="*/ -4289 h 8391"/>
                            <a:gd name="T24" fmla="+- 0 2033 14"/>
                            <a:gd name="T25" fmla="*/ T24 w 8547"/>
                            <a:gd name="T26" fmla="+- 0 -5318 -7242"/>
                            <a:gd name="T27" fmla="*/ -5318 h 8391"/>
                            <a:gd name="T28" fmla="+- 0 14 14"/>
                            <a:gd name="T29" fmla="*/ T28 w 8547"/>
                            <a:gd name="T30" fmla="+- 0 -7242 -7242"/>
                            <a:gd name="T31" fmla="*/ -7242 h 8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547" h="8391">
                              <a:moveTo>
                                <a:pt x="0" y="0"/>
                              </a:moveTo>
                              <a:lnTo>
                                <a:pt x="0" y="8391"/>
                              </a:lnTo>
                              <a:lnTo>
                                <a:pt x="8547" y="8390"/>
                              </a:lnTo>
                              <a:lnTo>
                                <a:pt x="8547" y="3728"/>
                              </a:lnTo>
                              <a:lnTo>
                                <a:pt x="5491" y="3438"/>
                              </a:lnTo>
                              <a:lnTo>
                                <a:pt x="3582" y="2953"/>
                              </a:lnTo>
                              <a:lnTo>
                                <a:pt x="2019" y="19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5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3474D7" id="docshape16" o:spid="_x0000_s1026" style="position:absolute;margin-left:-35.3pt;margin-top:15.6pt;width:422pt;height:419.55pt;z-index:2516940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547,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" path="m,l,8391r8547,-1l8547,3728,5491,3438,3582,2953,2019,1924,,xe" fillcolor="#f5e58c" stroked="f">
                <v:path arrowok="t" o:connecttype="custom" o:connectlocs="0,-4598670;0,729615;5359651,728980;5359651,-2231390;3443295,-2415540;2246200,-2723515;1266074,-3376930;0,-4598670" o:connectangles="0,0,0,0,0,0,0,0"/>
              </v:shape>
            </w:pict>
          </mc:Fallback>
        </mc:AlternateContent>
      </w:r>
    </w:p>
    <w:p w14:paraId="0BBABC09" w14:textId="34DB924F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59955EA8" w14:textId="04F41BD7" w:rsidR="002B3F5D" w:rsidRDefault="0035209B" w:rsidP="0035209B">
      <w:pPr>
        <w:tabs>
          <w:tab w:val="left" w:pos="2096"/>
        </w:tabs>
        <w:rPr>
          <w:rFonts w:ascii="Fighter" w:hAnsi="Fighter" w:cs="Arial"/>
          <w:i/>
          <w:iCs/>
          <w:color w:val="40203F"/>
          <w:sz w:val="20"/>
        </w:rPr>
      </w:pPr>
      <w:r>
        <w:rPr>
          <w:rFonts w:ascii="Fighter" w:hAnsi="Fighter" w:cs="Arial"/>
          <w:i/>
          <w:iCs/>
          <w:color w:val="40203F"/>
          <w:sz w:val="20"/>
        </w:rPr>
        <w:tab/>
      </w:r>
    </w:p>
    <w:p w14:paraId="5B24DD78" w14:textId="037F2F6C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32D2BC74" w14:textId="790B90E9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325C97EB" w14:textId="6A696DB6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29A9AE8C" w14:textId="0634EDB3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455217F9" w14:textId="04F07DFE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1F83CBB7" w14:textId="309C415A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70980D91" w14:textId="25C77B2C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7772325E" w14:textId="4BC4390F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5AD79BC2" w14:textId="42F8B30F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5C12B60E" w14:textId="6806EFF2" w:rsidR="002B3F5D" w:rsidRDefault="00670A52" w:rsidP="00244671">
      <w:pPr>
        <w:rPr>
          <w:rFonts w:ascii="Fighter" w:hAnsi="Fighter" w:cs="Arial"/>
          <w:i/>
          <w:iCs/>
          <w:color w:val="40203F"/>
          <w:sz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D282E80" wp14:editId="342C0947">
            <wp:simplePos x="0" y="0"/>
            <wp:positionH relativeFrom="column">
              <wp:posOffset>0</wp:posOffset>
            </wp:positionH>
            <wp:positionV relativeFrom="paragraph">
              <wp:posOffset>130540</wp:posOffset>
            </wp:positionV>
            <wp:extent cx="1634679" cy="1993900"/>
            <wp:effectExtent l="0" t="0" r="0" b="0"/>
            <wp:wrapNone/>
            <wp:docPr id="4" name="docshape1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shape18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79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0E3345F" w14:textId="0371AD46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3EF865B0" w14:textId="5AC58A56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7700426A" w14:textId="4720C212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19F25CF5" w14:textId="6555A7B1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43135DB5" w14:textId="5F67D926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43142C05" w14:textId="1EAF844F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56C323D7" w14:textId="052021B9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7A9C2122" w14:textId="67AD286C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44832503" w14:textId="3C3609DF" w:rsidR="002B3F5D" w:rsidRDefault="002B3F5D" w:rsidP="00244671">
      <w:pPr>
        <w:rPr>
          <w:rFonts w:ascii="Fighter" w:hAnsi="Fighter" w:cs="Arial"/>
          <w:i/>
          <w:iCs/>
          <w:color w:val="40203F"/>
          <w:sz w:val="20"/>
        </w:rPr>
      </w:pPr>
    </w:p>
    <w:p w14:paraId="4338337C" w14:textId="4BC3342E" w:rsidR="002B3F5D" w:rsidRPr="00CA64D6" w:rsidRDefault="00C6656E" w:rsidP="00244671">
      <w:pPr>
        <w:rPr>
          <w:rFonts w:ascii="Fighter" w:hAnsi="Fighter" w:cs="Arial"/>
          <w:i/>
          <w:iCs/>
          <w:color w:val="40203F"/>
          <w:sz w:val="20"/>
        </w:rPr>
      </w:pPr>
      <w:r w:rsidRPr="005E5207">
        <w:rPr>
          <w:rFonts w:ascii="Verdana" w:eastAsia="Verdana" w:hAnsi="Verdana" w:cs="Verdana"/>
          <w:noProof/>
          <w:color w:val="auto"/>
          <w:sz w:val="14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BB2E195" wp14:editId="3939F120">
                <wp:simplePos x="0" y="0"/>
                <wp:positionH relativeFrom="margin">
                  <wp:posOffset>1252924</wp:posOffset>
                </wp:positionH>
                <wp:positionV relativeFrom="margin">
                  <wp:posOffset>6225704</wp:posOffset>
                </wp:positionV>
                <wp:extent cx="3869690" cy="374650"/>
                <wp:effectExtent l="0" t="0" r="0" b="6350"/>
                <wp:wrapNone/>
                <wp:docPr id="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D8AD5" w14:textId="77777777" w:rsidR="000421D6" w:rsidRPr="00C6656E" w:rsidRDefault="000421D6" w:rsidP="000421D6">
                            <w:pPr>
                              <w:rPr>
                                <w:rFonts w:ascii="Fighter" w:hAnsi="Fighter"/>
                                <w:color w:val="ED1A3A"/>
                                <w:spacing w:val="-2"/>
                                <w:sz w:val="14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color w:val="ED1A3A"/>
                                <w:spacing w:val="-2"/>
                                <w:sz w:val="14"/>
                              </w:rPr>
                              <w:t>Kræftens</w:t>
                            </w:r>
                            <w:r w:rsidRPr="00C6656E">
                              <w:rPr>
                                <w:rFonts w:ascii="Fighter" w:hAnsi="Fighter"/>
                                <w:color w:val="ED1A3A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Pr="00C6656E">
                              <w:rPr>
                                <w:rFonts w:ascii="Fighter" w:hAnsi="Fighter"/>
                                <w:color w:val="ED1A3A"/>
                                <w:spacing w:val="-2"/>
                                <w:sz w:val="14"/>
                              </w:rPr>
                              <w:t>Bekæmpelse</w:t>
                            </w:r>
                            <w:r w:rsidRPr="00C6656E">
                              <w:rPr>
                                <w:rFonts w:ascii="Fighter" w:hAnsi="Fighter"/>
                                <w:color w:val="ED1A3A"/>
                                <w:spacing w:val="-2"/>
                                <w:sz w:val="14"/>
                              </w:rPr>
                              <w:tab/>
                              <w:t>Strandboulevarden 49</w:t>
                            </w:r>
                          </w:p>
                          <w:p w14:paraId="600407BC" w14:textId="77777777" w:rsidR="000421D6" w:rsidRPr="00C6656E" w:rsidRDefault="000421D6" w:rsidP="000421D6">
                            <w:pPr>
                              <w:rPr>
                                <w:rFonts w:ascii="Fighter" w:hAnsi="Fighter"/>
                              </w:rPr>
                            </w:pPr>
                            <w:r w:rsidRPr="00C6656E">
                              <w:rPr>
                                <w:rFonts w:ascii="Fighter" w:hAnsi="Fighter"/>
                                <w:color w:val="ED1A3A"/>
                                <w:spacing w:val="-2"/>
                                <w:sz w:val="14"/>
                              </w:rPr>
                              <w:t>www.cancer.dk</w:t>
                            </w:r>
                            <w:r w:rsidRPr="00C6656E">
                              <w:rPr>
                                <w:rFonts w:ascii="Fighter" w:hAnsi="Fighter"/>
                                <w:color w:val="ED1A3A"/>
                                <w:spacing w:val="-2"/>
                                <w:sz w:val="14"/>
                              </w:rPr>
                              <w:tab/>
                            </w:r>
                            <w:r w:rsidRPr="00C6656E">
                              <w:rPr>
                                <w:rFonts w:ascii="Fighter" w:hAnsi="Fighter"/>
                                <w:color w:val="ED1A3A"/>
                                <w:spacing w:val="-2"/>
                                <w:sz w:val="14"/>
                              </w:rPr>
                              <w:tab/>
                              <w:t>2100 København Ø</w:t>
                            </w:r>
                          </w:p>
                          <w:p w14:paraId="15A9A8F7" w14:textId="77777777" w:rsidR="000421D6" w:rsidRPr="001A5FEB" w:rsidRDefault="000421D6" w:rsidP="000421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E195" id="_x0000_s1032" type="#_x0000_t202" style="position:absolute;margin-left:98.65pt;margin-top:490.2pt;width:304.7pt;height:29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" filled="f" stroked="f">
                <v:textbox>
                  <w:txbxContent>
                    <w:p w14:paraId="7C3D8AD5" w14:textId="77777777" w:rsidR="000421D6" w:rsidRPr="00C6656E" w:rsidRDefault="000421D6" w:rsidP="000421D6">
                      <w:pPr>
                        <w:rPr>
                          <w:rFonts w:ascii="Fighter" w:hAnsi="Fighter"/>
                          <w:color w:val="ED1A3A"/>
                          <w:spacing w:val="-2"/>
                          <w:sz w:val="14"/>
                        </w:rPr>
                      </w:pPr>
                      <w:r w:rsidRPr="00C6656E">
                        <w:rPr>
                          <w:rFonts w:ascii="Fighter" w:hAnsi="Fighter"/>
                          <w:color w:val="ED1A3A"/>
                          <w:spacing w:val="-2"/>
                          <w:sz w:val="14"/>
                        </w:rPr>
                        <w:t>Kræftens</w:t>
                      </w:r>
                      <w:r w:rsidRPr="00C6656E">
                        <w:rPr>
                          <w:rFonts w:ascii="Fighter" w:hAnsi="Fighter"/>
                          <w:color w:val="ED1A3A"/>
                          <w:spacing w:val="-13"/>
                          <w:sz w:val="14"/>
                        </w:rPr>
                        <w:t xml:space="preserve"> </w:t>
                      </w:r>
                      <w:r w:rsidRPr="00C6656E">
                        <w:rPr>
                          <w:rFonts w:ascii="Fighter" w:hAnsi="Fighter"/>
                          <w:color w:val="ED1A3A"/>
                          <w:spacing w:val="-2"/>
                          <w:sz w:val="14"/>
                        </w:rPr>
                        <w:t>Bekæmpelse</w:t>
                      </w:r>
                      <w:r w:rsidRPr="00C6656E">
                        <w:rPr>
                          <w:rFonts w:ascii="Fighter" w:hAnsi="Fighter"/>
                          <w:color w:val="ED1A3A"/>
                          <w:spacing w:val="-2"/>
                          <w:sz w:val="14"/>
                        </w:rPr>
                        <w:tab/>
                        <w:t>Strandboulevarden 49</w:t>
                      </w:r>
                    </w:p>
                    <w:p w14:paraId="600407BC" w14:textId="77777777" w:rsidR="000421D6" w:rsidRPr="00C6656E" w:rsidRDefault="000421D6" w:rsidP="000421D6">
                      <w:pPr>
                        <w:rPr>
                          <w:rFonts w:ascii="Fighter" w:hAnsi="Fighter"/>
                        </w:rPr>
                      </w:pPr>
                      <w:r w:rsidRPr="00C6656E">
                        <w:rPr>
                          <w:rFonts w:ascii="Fighter" w:hAnsi="Fighter"/>
                          <w:color w:val="ED1A3A"/>
                          <w:spacing w:val="-2"/>
                          <w:sz w:val="14"/>
                        </w:rPr>
                        <w:t>www.cancer.dk</w:t>
                      </w:r>
                      <w:r w:rsidRPr="00C6656E">
                        <w:rPr>
                          <w:rFonts w:ascii="Fighter" w:hAnsi="Fighter"/>
                          <w:color w:val="ED1A3A"/>
                          <w:spacing w:val="-2"/>
                          <w:sz w:val="14"/>
                        </w:rPr>
                        <w:tab/>
                      </w:r>
                      <w:r w:rsidRPr="00C6656E">
                        <w:rPr>
                          <w:rFonts w:ascii="Fighter" w:hAnsi="Fighter"/>
                          <w:color w:val="ED1A3A"/>
                          <w:spacing w:val="-2"/>
                          <w:sz w:val="14"/>
                        </w:rPr>
                        <w:tab/>
                        <w:t>2100 København Ø</w:t>
                      </w:r>
                    </w:p>
                    <w:p w14:paraId="15A9A8F7" w14:textId="77777777" w:rsidR="000421D6" w:rsidRPr="001A5FEB" w:rsidRDefault="000421D6" w:rsidP="000421D6"/>
                  </w:txbxContent>
                </v:textbox>
                <w10:wrap anchorx="margin" anchory="margin"/>
              </v:shape>
            </w:pict>
          </mc:Fallback>
        </mc:AlternateContent>
      </w:r>
      <w:r w:rsidR="00670A5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EAFBD0" wp14:editId="1AC69ED5">
                <wp:simplePos x="0" y="0"/>
                <wp:positionH relativeFrom="column">
                  <wp:posOffset>-114300</wp:posOffset>
                </wp:positionH>
                <wp:positionV relativeFrom="paragraph">
                  <wp:posOffset>963930</wp:posOffset>
                </wp:positionV>
                <wp:extent cx="653482" cy="339090"/>
                <wp:effectExtent l="0" t="0" r="0" b="0"/>
                <wp:wrapNone/>
                <wp:docPr id="3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482" cy="339090"/>
                        </a:xfrm>
                        <a:custGeom>
                          <a:avLst/>
                          <a:gdLst>
                            <a:gd name="T0" fmla="+- 0 856 737"/>
                            <a:gd name="T1" fmla="*/ T0 w 1005"/>
                            <a:gd name="T2" fmla="+- 0 -46 -91"/>
                            <a:gd name="T3" fmla="*/ -46 h 534"/>
                            <a:gd name="T4" fmla="+- 0 742 737"/>
                            <a:gd name="T5" fmla="*/ T4 w 1005"/>
                            <a:gd name="T6" fmla="+- 0 124 -91"/>
                            <a:gd name="T7" fmla="*/ 124 h 534"/>
                            <a:gd name="T8" fmla="+- 0 782 737"/>
                            <a:gd name="T9" fmla="*/ T8 w 1005"/>
                            <a:gd name="T10" fmla="+- 0 324 -91"/>
                            <a:gd name="T11" fmla="*/ 324 h 534"/>
                            <a:gd name="T12" fmla="+- 0 951 737"/>
                            <a:gd name="T13" fmla="*/ T12 w 1005"/>
                            <a:gd name="T14" fmla="+- 0 438 -91"/>
                            <a:gd name="T15" fmla="*/ 438 h 534"/>
                            <a:gd name="T16" fmla="+- 0 1152 737"/>
                            <a:gd name="T17" fmla="*/ T16 w 1005"/>
                            <a:gd name="T18" fmla="+- 0 398 -91"/>
                            <a:gd name="T19" fmla="*/ 398 h 534"/>
                            <a:gd name="T20" fmla="+- 0 924 737"/>
                            <a:gd name="T21" fmla="*/ T20 w 1005"/>
                            <a:gd name="T22" fmla="+- 0 369 -91"/>
                            <a:gd name="T23" fmla="*/ 369 h 534"/>
                            <a:gd name="T24" fmla="+- 0 811 737"/>
                            <a:gd name="T25" fmla="*/ T24 w 1005"/>
                            <a:gd name="T26" fmla="+- 0 256 -91"/>
                            <a:gd name="T27" fmla="*/ 256 h 534"/>
                            <a:gd name="T28" fmla="+- 0 811 737"/>
                            <a:gd name="T29" fmla="*/ T28 w 1005"/>
                            <a:gd name="T30" fmla="+- 0 96 -91"/>
                            <a:gd name="T31" fmla="*/ 96 h 534"/>
                            <a:gd name="T32" fmla="+- 0 924 737"/>
                            <a:gd name="T33" fmla="*/ T32 w 1005"/>
                            <a:gd name="T34" fmla="+- 0 -17 -91"/>
                            <a:gd name="T35" fmla="*/ -17 h 534"/>
                            <a:gd name="T36" fmla="+- 0 1152 737"/>
                            <a:gd name="T37" fmla="*/ T36 w 1005"/>
                            <a:gd name="T38" fmla="+- 0 -46 -91"/>
                            <a:gd name="T39" fmla="*/ -46 h 534"/>
                            <a:gd name="T40" fmla="+- 0 1322 737"/>
                            <a:gd name="T41" fmla="*/ T40 w 1005"/>
                            <a:gd name="T42" fmla="+- 0 318 -91"/>
                            <a:gd name="T43" fmla="*/ 318 h 534"/>
                            <a:gd name="T44" fmla="+- 0 1375 737"/>
                            <a:gd name="T45" fmla="*/ T44 w 1005"/>
                            <a:gd name="T46" fmla="+- 0 423 -91"/>
                            <a:gd name="T47" fmla="*/ 423 h 534"/>
                            <a:gd name="T48" fmla="+- 0 1576 737"/>
                            <a:gd name="T49" fmla="*/ T48 w 1005"/>
                            <a:gd name="T50" fmla="+- 0 423 -91"/>
                            <a:gd name="T51" fmla="*/ 423 h 534"/>
                            <a:gd name="T52" fmla="+- 0 1382 737"/>
                            <a:gd name="T53" fmla="*/ T52 w 1005"/>
                            <a:gd name="T54" fmla="+- 0 363 -91"/>
                            <a:gd name="T55" fmla="*/ 363 h 534"/>
                            <a:gd name="T56" fmla="+- 0 1139 737"/>
                            <a:gd name="T57" fmla="*/ T56 w 1005"/>
                            <a:gd name="T58" fmla="+- 0 217 -91"/>
                            <a:gd name="T59" fmla="*/ 217 h 534"/>
                            <a:gd name="T60" fmla="+- 0 1084 737"/>
                            <a:gd name="T61" fmla="*/ T60 w 1005"/>
                            <a:gd name="T62" fmla="+- 0 369 -91"/>
                            <a:gd name="T63" fmla="*/ 369 h 534"/>
                            <a:gd name="T64" fmla="+- 0 1193 737"/>
                            <a:gd name="T65" fmla="*/ T64 w 1005"/>
                            <a:gd name="T66" fmla="+- 0 365 -91"/>
                            <a:gd name="T67" fmla="*/ 365 h 534"/>
                            <a:gd name="T68" fmla="+- 0 1322 737"/>
                            <a:gd name="T69" fmla="*/ T68 w 1005"/>
                            <a:gd name="T70" fmla="+- 0 236 -91"/>
                            <a:gd name="T71" fmla="*/ 236 h 534"/>
                            <a:gd name="T72" fmla="+- 0 1507 737"/>
                            <a:gd name="T73" fmla="*/ T72 w 1005"/>
                            <a:gd name="T74" fmla="+- 0 -30 -91"/>
                            <a:gd name="T75" fmla="*/ -30 h 534"/>
                            <a:gd name="T76" fmla="+- 0 1668 737"/>
                            <a:gd name="T77" fmla="*/ T76 w 1005"/>
                            <a:gd name="T78" fmla="+- 0 96 -91"/>
                            <a:gd name="T79" fmla="*/ 96 h 534"/>
                            <a:gd name="T80" fmla="+- 0 1668 737"/>
                            <a:gd name="T81" fmla="*/ T80 w 1005"/>
                            <a:gd name="T82" fmla="+- 0 256 -91"/>
                            <a:gd name="T83" fmla="*/ 256 h 534"/>
                            <a:gd name="T84" fmla="+- 0 1507 737"/>
                            <a:gd name="T85" fmla="*/ T84 w 1005"/>
                            <a:gd name="T86" fmla="+- 0 382 -91"/>
                            <a:gd name="T87" fmla="*/ 382 h 534"/>
                            <a:gd name="T88" fmla="+- 0 1722 737"/>
                            <a:gd name="T89" fmla="*/ T88 w 1005"/>
                            <a:gd name="T90" fmla="+- 0 278 -91"/>
                            <a:gd name="T91" fmla="*/ 278 h 534"/>
                            <a:gd name="T92" fmla="+- 0 1722 737"/>
                            <a:gd name="T93" fmla="*/ T92 w 1005"/>
                            <a:gd name="T94" fmla="+- 0 74 -91"/>
                            <a:gd name="T95" fmla="*/ 74 h 534"/>
                            <a:gd name="T96" fmla="+- 0 1004 737"/>
                            <a:gd name="T97" fmla="*/ T96 w 1005"/>
                            <a:gd name="T98" fmla="+- 0 52 -91"/>
                            <a:gd name="T99" fmla="*/ 52 h 534"/>
                            <a:gd name="T100" fmla="+- 0 879 737"/>
                            <a:gd name="T101" fmla="*/ T100 w 1005"/>
                            <a:gd name="T102" fmla="+- 0 176 -91"/>
                            <a:gd name="T103" fmla="*/ 176 h 534"/>
                            <a:gd name="T104" fmla="+- 0 1004 737"/>
                            <a:gd name="T105" fmla="*/ T104 w 1005"/>
                            <a:gd name="T106" fmla="+- 0 301 -91"/>
                            <a:gd name="T107" fmla="*/ 301 h 534"/>
                            <a:gd name="T108" fmla="+- 0 1004 737"/>
                            <a:gd name="T109" fmla="*/ T108 w 1005"/>
                            <a:gd name="T110" fmla="+- 0 243 -91"/>
                            <a:gd name="T111" fmla="*/ 243 h 534"/>
                            <a:gd name="T112" fmla="+- 0 942 737"/>
                            <a:gd name="T113" fmla="*/ T112 w 1005"/>
                            <a:gd name="T114" fmla="+- 0 202 -91"/>
                            <a:gd name="T115" fmla="*/ 202 h 534"/>
                            <a:gd name="T116" fmla="+- 0 942 737"/>
                            <a:gd name="T117" fmla="*/ T116 w 1005"/>
                            <a:gd name="T118" fmla="+- 0 151 -91"/>
                            <a:gd name="T119" fmla="*/ 151 h 534"/>
                            <a:gd name="T120" fmla="+- 0 979 737"/>
                            <a:gd name="T121" fmla="*/ T120 w 1005"/>
                            <a:gd name="T122" fmla="+- 0 115 -91"/>
                            <a:gd name="T123" fmla="*/ 115 h 534"/>
                            <a:gd name="T124" fmla="+- 0 1092 737"/>
                            <a:gd name="T125" fmla="*/ T124 w 1005"/>
                            <a:gd name="T126" fmla="+- 0 88 -91"/>
                            <a:gd name="T127" fmla="*/ 88 h 534"/>
                            <a:gd name="T128" fmla="+- 0 1340 737"/>
                            <a:gd name="T129" fmla="*/ T128 w 1005"/>
                            <a:gd name="T130" fmla="+- 0 217 -91"/>
                            <a:gd name="T131" fmla="*/ 217 h 534"/>
                            <a:gd name="T132" fmla="+- 0 1522 737"/>
                            <a:gd name="T133" fmla="*/ T132 w 1005"/>
                            <a:gd name="T134" fmla="+- 0 292 -91"/>
                            <a:gd name="T135" fmla="*/ 292 h 534"/>
                            <a:gd name="T136" fmla="+- 0 1475 737"/>
                            <a:gd name="T137" fmla="*/ T136 w 1005"/>
                            <a:gd name="T138" fmla="+- 0 243 -91"/>
                            <a:gd name="T139" fmla="*/ 243 h 534"/>
                            <a:gd name="T140" fmla="+- 0 1114 737"/>
                            <a:gd name="T141" fmla="*/ T140 w 1005"/>
                            <a:gd name="T142" fmla="+- 0 110 -91"/>
                            <a:gd name="T143" fmla="*/ 110 h 534"/>
                            <a:gd name="T144" fmla="+- 0 1040 737"/>
                            <a:gd name="T145" fmla="*/ T144 w 1005"/>
                            <a:gd name="T146" fmla="+- 0 121 -91"/>
                            <a:gd name="T147" fmla="*/ 121 h 534"/>
                            <a:gd name="T148" fmla="+- 0 1029 737"/>
                            <a:gd name="T149" fmla="*/ T148 w 1005"/>
                            <a:gd name="T150" fmla="+- 0 238 -91"/>
                            <a:gd name="T151" fmla="*/ 238 h 534"/>
                            <a:gd name="T152" fmla="+- 0 1221 737"/>
                            <a:gd name="T153" fmla="*/ T152 w 1005"/>
                            <a:gd name="T154" fmla="+- 0 217 -91"/>
                            <a:gd name="T155" fmla="*/ 217 h 534"/>
                            <a:gd name="T156" fmla="+- 0 1114 737"/>
                            <a:gd name="T157" fmla="*/ T156 w 1005"/>
                            <a:gd name="T158" fmla="+- 0 110 -91"/>
                            <a:gd name="T159" fmla="*/ 110 h 534"/>
                            <a:gd name="T160" fmla="+- 0 1522 737"/>
                            <a:gd name="T161" fmla="*/ T160 w 1005"/>
                            <a:gd name="T162" fmla="+- 0 129 -91"/>
                            <a:gd name="T163" fmla="*/ 129 h 534"/>
                            <a:gd name="T164" fmla="+- 0 1522 737"/>
                            <a:gd name="T165" fmla="*/ T164 w 1005"/>
                            <a:gd name="T166" fmla="+- 0 223 -91"/>
                            <a:gd name="T167" fmla="*/ 223 h 534"/>
                            <a:gd name="T168" fmla="+- 0 1590 737"/>
                            <a:gd name="T169" fmla="*/ T168 w 1005"/>
                            <a:gd name="T170" fmla="+- 0 224 -91"/>
                            <a:gd name="T171" fmla="*/ 224 h 534"/>
                            <a:gd name="T172" fmla="+- 0 1590 737"/>
                            <a:gd name="T173" fmla="*/ T172 w 1005"/>
                            <a:gd name="T174" fmla="+- 0 129 -91"/>
                            <a:gd name="T175" fmla="*/ 129 h 534"/>
                            <a:gd name="T176" fmla="+- 0 1299 737"/>
                            <a:gd name="T177" fmla="*/ T176 w 1005"/>
                            <a:gd name="T178" fmla="+- 0 176 -91"/>
                            <a:gd name="T179" fmla="*/ 176 h 534"/>
                            <a:gd name="T180" fmla="+- 0 1422 737"/>
                            <a:gd name="T181" fmla="*/ T180 w 1005"/>
                            <a:gd name="T182" fmla="+- 0 217 -91"/>
                            <a:gd name="T183" fmla="*/ 217 h 534"/>
                            <a:gd name="T184" fmla="+- 0 1322 737"/>
                            <a:gd name="T185" fmla="*/ T184 w 1005"/>
                            <a:gd name="T186" fmla="+- 0 117 -91"/>
                            <a:gd name="T187" fmla="*/ 117 h 534"/>
                            <a:gd name="T188" fmla="+- 0 1084 737"/>
                            <a:gd name="T189" fmla="*/ T188 w 1005"/>
                            <a:gd name="T190" fmla="+- 0 -17 -91"/>
                            <a:gd name="T191" fmla="*/ -17 h 534"/>
                            <a:gd name="T192" fmla="+- 0 1139 737"/>
                            <a:gd name="T193" fmla="*/ T192 w 1005"/>
                            <a:gd name="T194" fmla="+- 0 135 -91"/>
                            <a:gd name="T195" fmla="*/ 135 h 534"/>
                            <a:gd name="T196" fmla="+- 0 1281 737"/>
                            <a:gd name="T197" fmla="*/ T196 w 1005"/>
                            <a:gd name="T198" fmla="+- 0 76 -91"/>
                            <a:gd name="T199" fmla="*/ 76 h 534"/>
                            <a:gd name="T200" fmla="+- 0 1168 737"/>
                            <a:gd name="T201" fmla="*/ T200 w 1005"/>
                            <a:gd name="T202" fmla="+- 0 -32 -91"/>
                            <a:gd name="T203" fmla="*/ -32 h 534"/>
                            <a:gd name="T204" fmla="+- 0 1340 737"/>
                            <a:gd name="T205" fmla="*/ T204 w 1005"/>
                            <a:gd name="T206" fmla="+- 0 135 -91"/>
                            <a:gd name="T207" fmla="*/ 135 h 534"/>
                            <a:gd name="T208" fmla="+- 0 1475 737"/>
                            <a:gd name="T209" fmla="*/ T208 w 1005"/>
                            <a:gd name="T210" fmla="+- 0 110 -91"/>
                            <a:gd name="T211" fmla="*/ 110 h 534"/>
                            <a:gd name="T212" fmla="+- 0 1522 737"/>
                            <a:gd name="T213" fmla="*/ T212 w 1005"/>
                            <a:gd name="T214" fmla="+- 0 61 -91"/>
                            <a:gd name="T215" fmla="*/ 61 h 534"/>
                            <a:gd name="T216" fmla="+- 0 1373 737"/>
                            <a:gd name="T217" fmla="*/ T216 w 1005"/>
                            <a:gd name="T218" fmla="+- 0 -70 -91"/>
                            <a:gd name="T219" fmla="*/ -70 h 534"/>
                            <a:gd name="T220" fmla="+- 0 1322 737"/>
                            <a:gd name="T221" fmla="*/ T220 w 1005"/>
                            <a:gd name="T222" fmla="+- 0 35 -91"/>
                            <a:gd name="T223" fmla="*/ 35 h 534"/>
                            <a:gd name="T224" fmla="+- 0 1643 737"/>
                            <a:gd name="T225" fmla="*/ T224 w 1005"/>
                            <a:gd name="T226" fmla="+- 0 -30 -91"/>
                            <a:gd name="T227" fmla="*/ -30 h 534"/>
                            <a:gd name="T228" fmla="+- 0 1475 737"/>
                            <a:gd name="T229" fmla="*/ T228 w 1005"/>
                            <a:gd name="T230" fmla="+- 0 -91 -91"/>
                            <a:gd name="T231" fmla="*/ -91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05" h="534">
                              <a:moveTo>
                                <a:pt x="267" y="0"/>
                              </a:moveTo>
                              <a:lnTo>
                                <a:pt x="214" y="6"/>
                              </a:lnTo>
                              <a:lnTo>
                                <a:pt x="165" y="21"/>
                              </a:lnTo>
                              <a:lnTo>
                                <a:pt x="119" y="45"/>
                              </a:lnTo>
                              <a:lnTo>
                                <a:pt x="78" y="79"/>
                              </a:lnTo>
                              <a:lnTo>
                                <a:pt x="45" y="119"/>
                              </a:lnTo>
                              <a:lnTo>
                                <a:pt x="20" y="165"/>
                              </a:lnTo>
                              <a:lnTo>
                                <a:pt x="5" y="215"/>
                              </a:lnTo>
                              <a:lnTo>
                                <a:pt x="0" y="267"/>
                              </a:lnTo>
                              <a:lnTo>
                                <a:pt x="5" y="320"/>
                              </a:lnTo>
                              <a:lnTo>
                                <a:pt x="20" y="369"/>
                              </a:lnTo>
                              <a:lnTo>
                                <a:pt x="45" y="415"/>
                              </a:lnTo>
                              <a:lnTo>
                                <a:pt x="78" y="456"/>
                              </a:lnTo>
                              <a:lnTo>
                                <a:pt x="119" y="489"/>
                              </a:lnTo>
                              <a:lnTo>
                                <a:pt x="165" y="514"/>
                              </a:lnTo>
                              <a:lnTo>
                                <a:pt x="214" y="529"/>
                              </a:lnTo>
                              <a:lnTo>
                                <a:pt x="267" y="534"/>
                              </a:lnTo>
                              <a:lnTo>
                                <a:pt x="319" y="529"/>
                              </a:lnTo>
                              <a:lnTo>
                                <a:pt x="369" y="514"/>
                              </a:lnTo>
                              <a:lnTo>
                                <a:pt x="415" y="489"/>
                              </a:lnTo>
                              <a:lnTo>
                                <a:pt x="431" y="476"/>
                              </a:lnTo>
                              <a:lnTo>
                                <a:pt x="267" y="476"/>
                              </a:lnTo>
                              <a:lnTo>
                                <a:pt x="226" y="472"/>
                              </a:lnTo>
                              <a:lnTo>
                                <a:pt x="187" y="460"/>
                              </a:lnTo>
                              <a:lnTo>
                                <a:pt x="151" y="441"/>
                              </a:lnTo>
                              <a:lnTo>
                                <a:pt x="119" y="415"/>
                              </a:lnTo>
                              <a:lnTo>
                                <a:pt x="93" y="383"/>
                              </a:lnTo>
                              <a:lnTo>
                                <a:pt x="74" y="347"/>
                              </a:lnTo>
                              <a:lnTo>
                                <a:pt x="62" y="308"/>
                              </a:lnTo>
                              <a:lnTo>
                                <a:pt x="58" y="267"/>
                              </a:lnTo>
                              <a:lnTo>
                                <a:pt x="62" y="226"/>
                              </a:lnTo>
                              <a:lnTo>
                                <a:pt x="74" y="187"/>
                              </a:lnTo>
                              <a:lnTo>
                                <a:pt x="93" y="152"/>
                              </a:lnTo>
                              <a:lnTo>
                                <a:pt x="119" y="120"/>
                              </a:lnTo>
                              <a:lnTo>
                                <a:pt x="151" y="93"/>
                              </a:lnTo>
                              <a:lnTo>
                                <a:pt x="187" y="74"/>
                              </a:lnTo>
                              <a:lnTo>
                                <a:pt x="226" y="63"/>
                              </a:lnTo>
                              <a:lnTo>
                                <a:pt x="267" y="59"/>
                              </a:lnTo>
                              <a:lnTo>
                                <a:pt x="431" y="59"/>
                              </a:lnTo>
                              <a:lnTo>
                                <a:pt x="415" y="45"/>
                              </a:lnTo>
                              <a:lnTo>
                                <a:pt x="369" y="21"/>
                              </a:lnTo>
                              <a:lnTo>
                                <a:pt x="319" y="6"/>
                              </a:lnTo>
                              <a:lnTo>
                                <a:pt x="267" y="0"/>
                              </a:lnTo>
                              <a:close/>
                              <a:moveTo>
                                <a:pt x="585" y="409"/>
                              </a:moveTo>
                              <a:lnTo>
                                <a:pt x="502" y="409"/>
                              </a:lnTo>
                              <a:lnTo>
                                <a:pt x="549" y="456"/>
                              </a:lnTo>
                              <a:lnTo>
                                <a:pt x="591" y="490"/>
                              </a:lnTo>
                              <a:lnTo>
                                <a:pt x="638" y="514"/>
                              </a:lnTo>
                              <a:lnTo>
                                <a:pt x="687" y="529"/>
                              </a:lnTo>
                              <a:lnTo>
                                <a:pt x="738" y="534"/>
                              </a:lnTo>
                              <a:lnTo>
                                <a:pt x="789" y="529"/>
                              </a:lnTo>
                              <a:lnTo>
                                <a:pt x="839" y="514"/>
                              </a:lnTo>
                              <a:lnTo>
                                <a:pt x="885" y="490"/>
                              </a:lnTo>
                              <a:lnTo>
                                <a:pt x="905" y="473"/>
                              </a:lnTo>
                              <a:lnTo>
                                <a:pt x="706" y="473"/>
                              </a:lnTo>
                              <a:lnTo>
                                <a:pt x="645" y="454"/>
                              </a:lnTo>
                              <a:lnTo>
                                <a:pt x="591" y="415"/>
                              </a:lnTo>
                              <a:lnTo>
                                <a:pt x="585" y="409"/>
                              </a:lnTo>
                              <a:close/>
                              <a:moveTo>
                                <a:pt x="484" y="308"/>
                              </a:moveTo>
                              <a:lnTo>
                                <a:pt x="402" y="308"/>
                              </a:lnTo>
                              <a:lnTo>
                                <a:pt x="461" y="368"/>
                              </a:lnTo>
                              <a:lnTo>
                                <a:pt x="414" y="415"/>
                              </a:lnTo>
                              <a:lnTo>
                                <a:pt x="383" y="441"/>
                              </a:lnTo>
                              <a:lnTo>
                                <a:pt x="347" y="460"/>
                              </a:lnTo>
                              <a:lnTo>
                                <a:pt x="308" y="472"/>
                              </a:lnTo>
                              <a:lnTo>
                                <a:pt x="267" y="476"/>
                              </a:lnTo>
                              <a:lnTo>
                                <a:pt x="431" y="476"/>
                              </a:lnTo>
                              <a:lnTo>
                                <a:pt x="456" y="456"/>
                              </a:lnTo>
                              <a:lnTo>
                                <a:pt x="502" y="409"/>
                              </a:lnTo>
                              <a:lnTo>
                                <a:pt x="585" y="409"/>
                              </a:lnTo>
                              <a:lnTo>
                                <a:pt x="544" y="368"/>
                              </a:lnTo>
                              <a:lnTo>
                                <a:pt x="585" y="327"/>
                              </a:lnTo>
                              <a:lnTo>
                                <a:pt x="502" y="327"/>
                              </a:lnTo>
                              <a:lnTo>
                                <a:pt x="484" y="308"/>
                              </a:lnTo>
                              <a:close/>
                              <a:moveTo>
                                <a:pt x="906" y="61"/>
                              </a:moveTo>
                              <a:lnTo>
                                <a:pt x="770" y="61"/>
                              </a:lnTo>
                              <a:lnTo>
                                <a:pt x="832" y="81"/>
                              </a:lnTo>
                              <a:lnTo>
                                <a:pt x="886" y="120"/>
                              </a:lnTo>
                              <a:lnTo>
                                <a:pt x="912" y="152"/>
                              </a:lnTo>
                              <a:lnTo>
                                <a:pt x="931" y="187"/>
                              </a:lnTo>
                              <a:lnTo>
                                <a:pt x="943" y="226"/>
                              </a:lnTo>
                              <a:lnTo>
                                <a:pt x="947" y="267"/>
                              </a:lnTo>
                              <a:lnTo>
                                <a:pt x="943" y="308"/>
                              </a:lnTo>
                              <a:lnTo>
                                <a:pt x="931" y="347"/>
                              </a:lnTo>
                              <a:lnTo>
                                <a:pt x="912" y="383"/>
                              </a:lnTo>
                              <a:lnTo>
                                <a:pt x="886" y="415"/>
                              </a:lnTo>
                              <a:lnTo>
                                <a:pt x="832" y="454"/>
                              </a:lnTo>
                              <a:lnTo>
                                <a:pt x="770" y="473"/>
                              </a:lnTo>
                              <a:lnTo>
                                <a:pt x="905" y="473"/>
                              </a:lnTo>
                              <a:lnTo>
                                <a:pt x="927" y="456"/>
                              </a:lnTo>
                              <a:lnTo>
                                <a:pt x="960" y="415"/>
                              </a:lnTo>
                              <a:lnTo>
                                <a:pt x="985" y="369"/>
                              </a:lnTo>
                              <a:lnTo>
                                <a:pt x="1000" y="320"/>
                              </a:lnTo>
                              <a:lnTo>
                                <a:pt x="1005" y="267"/>
                              </a:lnTo>
                              <a:lnTo>
                                <a:pt x="1000" y="215"/>
                              </a:lnTo>
                              <a:lnTo>
                                <a:pt x="985" y="165"/>
                              </a:lnTo>
                              <a:lnTo>
                                <a:pt x="960" y="119"/>
                              </a:lnTo>
                              <a:lnTo>
                                <a:pt x="927" y="79"/>
                              </a:lnTo>
                              <a:lnTo>
                                <a:pt x="906" y="61"/>
                              </a:lnTo>
                              <a:close/>
                              <a:moveTo>
                                <a:pt x="267" y="143"/>
                              </a:moveTo>
                              <a:lnTo>
                                <a:pt x="220" y="152"/>
                              </a:lnTo>
                              <a:lnTo>
                                <a:pt x="179" y="179"/>
                              </a:lnTo>
                              <a:lnTo>
                                <a:pt x="151" y="220"/>
                              </a:lnTo>
                              <a:lnTo>
                                <a:pt x="142" y="267"/>
                              </a:lnTo>
                              <a:lnTo>
                                <a:pt x="151" y="314"/>
                              </a:lnTo>
                              <a:lnTo>
                                <a:pt x="179" y="355"/>
                              </a:lnTo>
                              <a:lnTo>
                                <a:pt x="220" y="383"/>
                              </a:lnTo>
                              <a:lnTo>
                                <a:pt x="267" y="392"/>
                              </a:lnTo>
                              <a:lnTo>
                                <a:pt x="314" y="383"/>
                              </a:lnTo>
                              <a:lnTo>
                                <a:pt x="355" y="355"/>
                              </a:lnTo>
                              <a:lnTo>
                                <a:pt x="377" y="334"/>
                              </a:lnTo>
                              <a:lnTo>
                                <a:pt x="267" y="334"/>
                              </a:lnTo>
                              <a:lnTo>
                                <a:pt x="242" y="329"/>
                              </a:lnTo>
                              <a:lnTo>
                                <a:pt x="220" y="314"/>
                              </a:lnTo>
                              <a:lnTo>
                                <a:pt x="212" y="304"/>
                              </a:lnTo>
                              <a:lnTo>
                                <a:pt x="205" y="293"/>
                              </a:lnTo>
                              <a:lnTo>
                                <a:pt x="202" y="280"/>
                              </a:lnTo>
                              <a:lnTo>
                                <a:pt x="200" y="267"/>
                              </a:lnTo>
                              <a:lnTo>
                                <a:pt x="202" y="254"/>
                              </a:lnTo>
                              <a:lnTo>
                                <a:pt x="205" y="242"/>
                              </a:lnTo>
                              <a:lnTo>
                                <a:pt x="212" y="230"/>
                              </a:lnTo>
                              <a:lnTo>
                                <a:pt x="220" y="220"/>
                              </a:lnTo>
                              <a:lnTo>
                                <a:pt x="230" y="212"/>
                              </a:lnTo>
                              <a:lnTo>
                                <a:pt x="242" y="206"/>
                              </a:lnTo>
                              <a:lnTo>
                                <a:pt x="254" y="202"/>
                              </a:lnTo>
                              <a:lnTo>
                                <a:pt x="267" y="201"/>
                              </a:lnTo>
                              <a:lnTo>
                                <a:pt x="377" y="201"/>
                              </a:lnTo>
                              <a:lnTo>
                                <a:pt x="355" y="179"/>
                              </a:lnTo>
                              <a:lnTo>
                                <a:pt x="314" y="152"/>
                              </a:lnTo>
                              <a:lnTo>
                                <a:pt x="267" y="143"/>
                              </a:lnTo>
                              <a:close/>
                              <a:moveTo>
                                <a:pt x="685" y="308"/>
                              </a:moveTo>
                              <a:lnTo>
                                <a:pt x="603" y="308"/>
                              </a:lnTo>
                              <a:lnTo>
                                <a:pt x="650" y="355"/>
                              </a:lnTo>
                              <a:lnTo>
                                <a:pt x="691" y="383"/>
                              </a:lnTo>
                              <a:lnTo>
                                <a:pt x="738" y="392"/>
                              </a:lnTo>
                              <a:lnTo>
                                <a:pt x="785" y="383"/>
                              </a:lnTo>
                              <a:lnTo>
                                <a:pt x="826" y="355"/>
                              </a:lnTo>
                              <a:lnTo>
                                <a:pt x="842" y="336"/>
                              </a:lnTo>
                              <a:lnTo>
                                <a:pt x="843" y="334"/>
                              </a:lnTo>
                              <a:lnTo>
                                <a:pt x="738" y="334"/>
                              </a:lnTo>
                              <a:lnTo>
                                <a:pt x="713" y="329"/>
                              </a:lnTo>
                              <a:lnTo>
                                <a:pt x="691" y="314"/>
                              </a:lnTo>
                              <a:lnTo>
                                <a:pt x="685" y="308"/>
                              </a:lnTo>
                              <a:close/>
                              <a:moveTo>
                                <a:pt x="377" y="201"/>
                              </a:moveTo>
                              <a:lnTo>
                                <a:pt x="267" y="201"/>
                              </a:lnTo>
                              <a:lnTo>
                                <a:pt x="280" y="202"/>
                              </a:lnTo>
                              <a:lnTo>
                                <a:pt x="292" y="206"/>
                              </a:lnTo>
                              <a:lnTo>
                                <a:pt x="303" y="212"/>
                              </a:lnTo>
                              <a:lnTo>
                                <a:pt x="314" y="220"/>
                              </a:lnTo>
                              <a:lnTo>
                                <a:pt x="361" y="267"/>
                              </a:lnTo>
                              <a:lnTo>
                                <a:pt x="314" y="314"/>
                              </a:lnTo>
                              <a:lnTo>
                                <a:pt x="292" y="329"/>
                              </a:lnTo>
                              <a:lnTo>
                                <a:pt x="267" y="334"/>
                              </a:lnTo>
                              <a:lnTo>
                                <a:pt x="377" y="334"/>
                              </a:lnTo>
                              <a:lnTo>
                                <a:pt x="402" y="308"/>
                              </a:lnTo>
                              <a:lnTo>
                                <a:pt x="484" y="308"/>
                              </a:lnTo>
                              <a:lnTo>
                                <a:pt x="443" y="267"/>
                              </a:lnTo>
                              <a:lnTo>
                                <a:pt x="484" y="226"/>
                              </a:lnTo>
                              <a:lnTo>
                                <a:pt x="402" y="226"/>
                              </a:lnTo>
                              <a:lnTo>
                                <a:pt x="377" y="201"/>
                              </a:lnTo>
                              <a:close/>
                              <a:moveTo>
                                <a:pt x="843" y="201"/>
                              </a:moveTo>
                              <a:lnTo>
                                <a:pt x="738" y="201"/>
                              </a:lnTo>
                              <a:lnTo>
                                <a:pt x="763" y="206"/>
                              </a:lnTo>
                              <a:lnTo>
                                <a:pt x="785" y="220"/>
                              </a:lnTo>
                              <a:lnTo>
                                <a:pt x="800" y="242"/>
                              </a:lnTo>
                              <a:lnTo>
                                <a:pt x="805" y="267"/>
                              </a:lnTo>
                              <a:lnTo>
                                <a:pt x="800" y="292"/>
                              </a:lnTo>
                              <a:lnTo>
                                <a:pt x="785" y="314"/>
                              </a:lnTo>
                              <a:lnTo>
                                <a:pt x="763" y="329"/>
                              </a:lnTo>
                              <a:lnTo>
                                <a:pt x="738" y="334"/>
                              </a:lnTo>
                              <a:lnTo>
                                <a:pt x="843" y="334"/>
                              </a:lnTo>
                              <a:lnTo>
                                <a:pt x="853" y="315"/>
                              </a:lnTo>
                              <a:lnTo>
                                <a:pt x="860" y="292"/>
                              </a:lnTo>
                              <a:lnTo>
                                <a:pt x="863" y="267"/>
                              </a:lnTo>
                              <a:lnTo>
                                <a:pt x="860" y="243"/>
                              </a:lnTo>
                              <a:lnTo>
                                <a:pt x="853" y="220"/>
                              </a:lnTo>
                              <a:lnTo>
                                <a:pt x="843" y="201"/>
                              </a:lnTo>
                              <a:close/>
                              <a:moveTo>
                                <a:pt x="585" y="208"/>
                              </a:moveTo>
                              <a:lnTo>
                                <a:pt x="502" y="208"/>
                              </a:lnTo>
                              <a:lnTo>
                                <a:pt x="562" y="267"/>
                              </a:lnTo>
                              <a:lnTo>
                                <a:pt x="502" y="327"/>
                              </a:lnTo>
                              <a:lnTo>
                                <a:pt x="585" y="327"/>
                              </a:lnTo>
                              <a:lnTo>
                                <a:pt x="603" y="308"/>
                              </a:lnTo>
                              <a:lnTo>
                                <a:pt x="685" y="308"/>
                              </a:lnTo>
                              <a:lnTo>
                                <a:pt x="644" y="267"/>
                              </a:lnTo>
                              <a:lnTo>
                                <a:pt x="685" y="226"/>
                              </a:lnTo>
                              <a:lnTo>
                                <a:pt x="603" y="226"/>
                              </a:lnTo>
                              <a:lnTo>
                                <a:pt x="585" y="208"/>
                              </a:lnTo>
                              <a:close/>
                              <a:moveTo>
                                <a:pt x="431" y="59"/>
                              </a:moveTo>
                              <a:lnTo>
                                <a:pt x="267" y="59"/>
                              </a:lnTo>
                              <a:lnTo>
                                <a:pt x="308" y="63"/>
                              </a:lnTo>
                              <a:lnTo>
                                <a:pt x="347" y="74"/>
                              </a:lnTo>
                              <a:lnTo>
                                <a:pt x="383" y="93"/>
                              </a:lnTo>
                              <a:lnTo>
                                <a:pt x="414" y="120"/>
                              </a:lnTo>
                              <a:lnTo>
                                <a:pt x="461" y="167"/>
                              </a:lnTo>
                              <a:lnTo>
                                <a:pt x="402" y="226"/>
                              </a:lnTo>
                              <a:lnTo>
                                <a:pt x="484" y="226"/>
                              </a:lnTo>
                              <a:lnTo>
                                <a:pt x="502" y="208"/>
                              </a:lnTo>
                              <a:lnTo>
                                <a:pt x="585" y="208"/>
                              </a:lnTo>
                              <a:lnTo>
                                <a:pt x="544" y="167"/>
                              </a:lnTo>
                              <a:lnTo>
                                <a:pt x="585" y="126"/>
                              </a:lnTo>
                              <a:lnTo>
                                <a:pt x="502" y="126"/>
                              </a:lnTo>
                              <a:lnTo>
                                <a:pt x="456" y="79"/>
                              </a:lnTo>
                              <a:lnTo>
                                <a:pt x="431" y="59"/>
                              </a:lnTo>
                              <a:close/>
                              <a:moveTo>
                                <a:pt x="738" y="143"/>
                              </a:moveTo>
                              <a:lnTo>
                                <a:pt x="691" y="152"/>
                              </a:lnTo>
                              <a:lnTo>
                                <a:pt x="650" y="179"/>
                              </a:lnTo>
                              <a:lnTo>
                                <a:pt x="603" y="226"/>
                              </a:lnTo>
                              <a:lnTo>
                                <a:pt x="685" y="226"/>
                              </a:lnTo>
                              <a:lnTo>
                                <a:pt x="691" y="220"/>
                              </a:lnTo>
                              <a:lnTo>
                                <a:pt x="713" y="206"/>
                              </a:lnTo>
                              <a:lnTo>
                                <a:pt x="738" y="201"/>
                              </a:lnTo>
                              <a:lnTo>
                                <a:pt x="843" y="201"/>
                              </a:lnTo>
                              <a:lnTo>
                                <a:pt x="842" y="198"/>
                              </a:lnTo>
                              <a:lnTo>
                                <a:pt x="826" y="179"/>
                              </a:lnTo>
                              <a:lnTo>
                                <a:pt x="785" y="152"/>
                              </a:lnTo>
                              <a:lnTo>
                                <a:pt x="738" y="143"/>
                              </a:lnTo>
                              <a:close/>
                              <a:moveTo>
                                <a:pt x="738" y="0"/>
                              </a:moveTo>
                              <a:lnTo>
                                <a:pt x="686" y="6"/>
                              </a:lnTo>
                              <a:lnTo>
                                <a:pt x="636" y="21"/>
                              </a:lnTo>
                              <a:lnTo>
                                <a:pt x="590" y="45"/>
                              </a:lnTo>
                              <a:lnTo>
                                <a:pt x="549" y="79"/>
                              </a:lnTo>
                              <a:lnTo>
                                <a:pt x="502" y="126"/>
                              </a:lnTo>
                              <a:lnTo>
                                <a:pt x="585" y="126"/>
                              </a:lnTo>
                              <a:lnTo>
                                <a:pt x="591" y="120"/>
                              </a:lnTo>
                              <a:lnTo>
                                <a:pt x="645" y="81"/>
                              </a:lnTo>
                              <a:lnTo>
                                <a:pt x="706" y="61"/>
                              </a:lnTo>
                              <a:lnTo>
                                <a:pt x="906" y="61"/>
                              </a:lnTo>
                              <a:lnTo>
                                <a:pt x="886" y="45"/>
                              </a:lnTo>
                              <a:lnTo>
                                <a:pt x="840" y="21"/>
                              </a:lnTo>
                              <a:lnTo>
                                <a:pt x="791" y="6"/>
                              </a:lnTo>
                              <a:lnTo>
                                <a:pt x="7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70360" id="docshape17" o:spid="_x0000_s1026" style="position:absolute;margin-left:-9pt;margin-top:75.9pt;width:51.45pt;height:26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" path="m267,l214,6,165,21,119,45,78,79,45,119,20,165,5,215,,267r5,53l20,369r25,46l78,456r41,33l165,514r49,15l267,534r52,-5l369,514r46,-25l431,476r-164,l226,472,187,460,151,441,119,415,93,383,74,347,62,308,58,267r4,-41l74,187,93,152r26,-32l151,93,187,74,226,63r41,-4l431,59,415,45,369,21,319,6,267,xm585,409r-83,l549,456r42,34l638,514r49,15l738,534r51,-5l839,514r46,-24l905,473r-199,l645,454,591,415r-6,-6xm484,308r-82,l461,368r-47,47l383,441r-36,19l308,472r-41,4l431,476r25,-20l502,409r83,l544,368r41,-41l502,327,484,308xm906,61r-136,l832,81r54,39l912,152r19,35l943,226r4,41l943,308r-12,39l912,383r-26,32l832,454r-62,19l905,473r22,-17l960,415r25,-46l1000,320r5,-53l1000,215,985,165,960,119,927,79,906,61xm267,143r-47,9l179,179r-28,41l142,267r9,47l179,355r41,28l267,392r47,-9l355,355r22,-21l267,334r-25,-5l220,314r-8,-10l205,293r-3,-13l200,267r2,-13l205,242r7,-12l220,220r10,-8l242,206r12,-4l267,201r110,l355,179,314,152r-47,-9xm685,308r-82,l650,355r41,28l738,392r47,-9l826,355r16,-19l843,334r-105,l713,329,691,314r-6,-6xm377,201r-110,l280,202r12,4l303,212r11,8l361,267r-47,47l292,329r-25,5l377,334r25,-26l484,308,443,267r41,-41l402,226,377,201xm843,201r-105,l763,206r22,14l800,242r5,25l800,292r-15,22l763,329r-25,5l843,334r10,-19l860,292r3,-25l860,243r-7,-23l843,201xm585,208r-83,l562,267r-60,60l585,327r18,-19l685,308,644,267r41,-41l603,226,585,208xm431,59r-164,l308,63r39,11l383,93r31,27l461,167r-59,59l484,226r18,-18l585,208,544,167r41,-41l502,126,456,79,431,59xm738,143r-47,9l650,179r-47,47l685,226r6,-6l713,206r25,-5l843,201r-1,-3l826,179,785,152r-47,-9xm738,l686,6,636,21,590,45,549,79r-47,47l585,126r6,-6l645,81,706,61r200,l886,45,840,21,791,6,738,xe" fillcolor="#ed1a3a" stroked="f">
                <v:path arrowok="t" o:connecttype="custom" o:connectlocs="77377,-29210;3251,78740;29260,205740;139149,278130;269846,252730;121593,234315;48117,162560;48117,60960;121593,-10795;269846,-29210;380385,201930;414847,268605;545544,268605;419399,230505;261393,137795;225630,234315;296505,231775;380385,149860;500678,-19050;605365,60960;605365,162560;500678,242570;640477,176530;640477,46990;173612,33020;92333,111760;173612,191135;173612,154305;133297,128270;133297,95885;157356,73025;230832,55880;392089,137795;510431,185420;479870,154305;245137,69850;197020,76835;189867,151130;314712,137795;245137,69850;510431,81915;510431,141605;554647,142240;554647,81915;365430,111760;445408,137795;380385,74295;225630,-10795;261393,85725;353726,48260;280249,-20320;392089,85725;479870,69850;510431,38735;413547,-44450;380385,22225;589109,-19050;479870,-57785" o:connectangles="0,0,0,0,0,0,0,0,0,0,0,0,0,0,0,0,0,0,0,0,0,0,0,0,0,0,0,0,0,0,0,0,0,0,0,0,0,0,0,0,0,0,0,0,0,0,0,0,0,0,0,0,0,0,0,0,0,0"/>
              </v:shape>
            </w:pict>
          </mc:Fallback>
        </mc:AlternateContent>
      </w:r>
    </w:p>
    <w:sectPr w:rsidR="002B3F5D" w:rsidRPr="00CA64D6" w:rsidSect="00592610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8419" w:h="11906" w:orient="landscape" w:code="9"/>
      <w:pgMar w:top="720" w:right="720" w:bottom="720" w:left="72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B3765" w14:textId="77777777" w:rsidR="0036717D" w:rsidRDefault="0036717D">
      <w:r>
        <w:separator/>
      </w:r>
    </w:p>
  </w:endnote>
  <w:endnote w:type="continuationSeparator" w:id="0">
    <w:p w14:paraId="33C6C283" w14:textId="77777777" w:rsidR="0036717D" w:rsidRDefault="00367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CEB5807-CD4A-4B3B-8473-C1FD51ACF4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06845D3-3BC4-4DF7-9E88-2C424A3A1EB5}"/>
    <w:embedBold r:id="rId3" w:fontKey="{F639C33C-F6B5-4C17-B095-F6B613E80804}"/>
    <w:embedItalic r:id="rId4" w:fontKey="{5378032E-2461-4DD6-99F4-FD6F546F325F}"/>
    <w:embedBoldItalic r:id="rId5" w:fontKey="{A7FBED55-8D1F-4D63-BBD4-DA6697D858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3F74BEC-9281-4B0A-A189-98872DA80952}"/>
    <w:embedBold r:id="rId7" w:fontKey="{86214577-4DB1-4E00-A63A-9D2B31A936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BB9D824B-E963-4C67-BE94-95BF101B45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04182FF-7B8D-4D0F-B520-71C6FD40A8F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BE15D2E7-1735-40BB-BD32-8EF53DD387E2}"/>
  </w:font>
  <w:font w:name="FighterWord-Regular">
    <w:altName w:val="Courier New"/>
    <w:charset w:val="4D"/>
    <w:family w:val="auto"/>
    <w:pitch w:val="variable"/>
    <w:sig w:usb0="00000007" w:usb1="00000000" w:usb2="00000000" w:usb3="00000000" w:csb0="00000093" w:csb1="00000000"/>
  </w:font>
  <w:font w:name="FighterWord-Overskrift">
    <w:altName w:val="Courier New"/>
    <w:charset w:val="4D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1" w:fontKey="{E179DB15-BBF3-4E0D-B303-46659346AEDA}"/>
    <w:embedItalic r:id="rId12" w:fontKey="{CE6A96E3-CE31-4446-A730-F5505B54DDC0}"/>
    <w:embedBoldItalic r:id="rId13" w:fontKey="{2E051D41-6C56-4AF5-9B5B-2FF4C6DBC7B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D008D257-0216-4FCE-BE5B-8EA0679ED2CE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5" w:fontKey="{0DE48E22-9376-4556-8EFC-841AD38B224F}"/>
    <w:embedItalic r:id="rId16" w:fontKey="{778615E0-70DD-4383-A72D-D4EAC519D50A}"/>
  </w:font>
  <w:font w:name="Fighter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037EE" w14:textId="77777777" w:rsidR="000455BE" w:rsidRDefault="000D175C" w:rsidP="00A70B53">
    <w:pPr>
      <w:rPr>
        <w:rStyle w:val="Sidetal"/>
        <w:rFonts w:asciiTheme="minorHAnsi" w:hAnsiTheme="min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369F85D" wp14:editId="3369D50A">
              <wp:simplePos x="0" y="0"/>
              <wp:positionH relativeFrom="margin">
                <wp:posOffset>0</wp:posOffset>
              </wp:positionH>
              <wp:positionV relativeFrom="page">
                <wp:posOffset>9876269</wp:posOffset>
              </wp:positionV>
              <wp:extent cx="1249680" cy="342900"/>
              <wp:effectExtent l="0" t="0" r="762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968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B0F64A" w14:textId="77777777" w:rsidR="000D175C" w:rsidRPr="000D175C" w:rsidRDefault="000D175C" w:rsidP="000D175C">
                          <w:pPr>
                            <w:pStyle w:val="Sidefod"/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</w:pP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t xml:space="preserve">Side </w:t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fldChar w:fldCharType="begin"/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instrText xml:space="preserve"> PAGE  </w:instrText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fldChar w:fldCharType="separate"/>
                          </w:r>
                          <w:r w:rsidR="00B6361D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noProof/>
                              <w:color w:val="FF0000"/>
                              <w:sz w:val="15"/>
                            </w:rPr>
                            <w:t>3</w:t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69F85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0;margin-top:777.65pt;width:98.4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" filled="f" stroked="f" strokeweight=".5pt">
              <v:textbox inset="0,0,0,0">
                <w:txbxContent>
                  <w:p w14:paraId="3CB0F64A" w14:textId="77777777" w:rsidR="000D175C" w:rsidRPr="000D175C" w:rsidRDefault="000D175C" w:rsidP="000D175C">
                    <w:pPr>
                      <w:pStyle w:val="Sidefod"/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</w:pP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t xml:space="preserve">Side </w:t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fldChar w:fldCharType="begin"/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instrText xml:space="preserve"> PAGE  </w:instrText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fldChar w:fldCharType="separate"/>
                    </w:r>
                    <w:r w:rsidR="00B6361D">
                      <w:rPr>
                        <w:rStyle w:val="Fremhv"/>
                        <w:rFonts w:eastAsiaTheme="majorEastAsia"/>
                        <w:i w:val="0"/>
                        <w:iCs w:val="0"/>
                        <w:noProof/>
                        <w:color w:val="FF0000"/>
                        <w:sz w:val="15"/>
                      </w:rPr>
                      <w:t>3</w:t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3EAE7632" w14:textId="77777777" w:rsidR="000455BE" w:rsidRDefault="00105E44" w:rsidP="00105E44">
    <w:pPr>
      <w:tabs>
        <w:tab w:val="left" w:pos="2744"/>
      </w:tabs>
      <w:rPr>
        <w:rStyle w:val="Sidetal"/>
        <w:rFonts w:asciiTheme="minorHAnsi" w:hAnsiTheme="minorHAnsi"/>
      </w:rPr>
    </w:pPr>
    <w:r>
      <w:rPr>
        <w:rStyle w:val="Sidetal"/>
        <w:rFonts w:asciiTheme="minorHAnsi" w:hAnsiTheme="minorHAnsi"/>
      </w:rPr>
      <w:tab/>
    </w:r>
  </w:p>
  <w:p w14:paraId="45F93E52" w14:textId="77777777" w:rsidR="00E737B0" w:rsidRPr="00A70B53" w:rsidRDefault="00353D31" w:rsidP="00A70B53">
    <w:pPr>
      <w:rPr>
        <w:rStyle w:val="Sidetal"/>
        <w:rFonts w:asciiTheme="minorHAnsi" w:hAnsiTheme="minorHAnsi"/>
      </w:rPr>
    </w:pPr>
    <w:r w:rsidRPr="00A70B53">
      <w:rPr>
        <w:noProof/>
      </w:rPr>
      <w:drawing>
        <wp:anchor distT="0" distB="0" distL="114300" distR="114300" simplePos="0" relativeHeight="251663360" behindDoc="1" locked="0" layoutInCell="1" allowOverlap="1" wp14:anchorId="7E1E9E85" wp14:editId="77B455DD">
          <wp:simplePos x="0" y="0"/>
          <wp:positionH relativeFrom="margin">
            <wp:posOffset>5609590</wp:posOffset>
          </wp:positionH>
          <wp:positionV relativeFrom="page">
            <wp:posOffset>9865360</wp:posOffset>
          </wp:positionV>
          <wp:extent cx="691200" cy="392400"/>
          <wp:effectExtent l="0" t="0" r="0" b="1905"/>
          <wp:wrapNone/>
          <wp:docPr id="29" name="Billed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KraeftensBekaempelse_Sloejfen_RGB_Roed_Prima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D8A7AF" w14:textId="77777777" w:rsidR="00A70B53" w:rsidRPr="00A70B53" w:rsidRDefault="00A70B53" w:rsidP="00A70B53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6F7D" w14:textId="63AA3610" w:rsidR="0042741B" w:rsidRDefault="0042741B" w:rsidP="002F2E15">
    <w:pPr>
      <w:pStyle w:val="Sidefod"/>
      <w:jc w:val="center"/>
    </w:pPr>
  </w:p>
  <w:p w14:paraId="3457E4F5" w14:textId="77777777" w:rsidR="00E737B0" w:rsidRDefault="00E737B0" w:rsidP="00FF1197">
    <w:pPr>
      <w:pStyle w:val="Sidefod"/>
      <w:tabs>
        <w:tab w:val="clear" w:pos="4819"/>
        <w:tab w:val="clear" w:pos="9638"/>
        <w:tab w:val="left" w:pos="3720"/>
      </w:tabs>
      <w:ind w:right="-130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688DA" w14:textId="77777777" w:rsidR="0036717D" w:rsidRDefault="0036717D">
      <w:r>
        <w:separator/>
      </w:r>
    </w:p>
  </w:footnote>
  <w:footnote w:type="continuationSeparator" w:id="0">
    <w:p w14:paraId="09D08C7B" w14:textId="77777777" w:rsidR="0036717D" w:rsidRDefault="00367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C497" w14:textId="77777777" w:rsidR="00E737B0" w:rsidRDefault="00E737B0">
    <w:pPr>
      <w:pStyle w:val="Sidehoved"/>
      <w:spacing w:after="7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5D820" w14:textId="77777777" w:rsidR="00E737B0" w:rsidRPr="00E737B0" w:rsidRDefault="00E737B0" w:rsidP="00E737B0">
    <w:pPr>
      <w:rPr>
        <w:vanish/>
      </w:rPr>
    </w:pPr>
  </w:p>
  <w:p w14:paraId="3DE12E79" w14:textId="77777777" w:rsidR="00E737B0" w:rsidRDefault="00E737B0">
    <w:pPr>
      <w:pStyle w:val="Sidehoved"/>
      <w:tabs>
        <w:tab w:val="clear" w:pos="9638"/>
      </w:tabs>
      <w:ind w:right="-1162"/>
      <w:jc w:val="right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12BC5"/>
    <w:multiLevelType w:val="hybridMultilevel"/>
    <w:tmpl w:val="C5F6E152"/>
    <w:lvl w:ilvl="0" w:tplc="2ED891B4">
      <w:start w:val="1"/>
      <w:numFmt w:val="decimal"/>
      <w:lvlText w:val="%1)"/>
      <w:lvlJc w:val="left"/>
      <w:pPr>
        <w:ind w:left="737" w:hanging="187"/>
      </w:pPr>
      <w:rPr>
        <w:rFonts w:ascii="Tahoma" w:eastAsia="Tahoma" w:hAnsi="Tahoma" w:cs="Tahoma" w:hint="default"/>
        <w:b/>
        <w:bCs/>
        <w:i w:val="0"/>
        <w:iCs w:val="0"/>
        <w:color w:val="4C4D4F"/>
        <w:spacing w:val="-2"/>
        <w:w w:val="69"/>
        <w:sz w:val="18"/>
        <w:szCs w:val="1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026988"/>
    <w:multiLevelType w:val="hybridMultilevel"/>
    <w:tmpl w:val="AB4E54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EB1327"/>
    <w:multiLevelType w:val="hybridMultilevel"/>
    <w:tmpl w:val="3CF4B1EA"/>
    <w:lvl w:ilvl="0" w:tplc="85BE695A">
      <w:start w:val="1"/>
      <w:numFmt w:val="decimal"/>
      <w:lvlText w:val="%1)"/>
      <w:lvlJc w:val="left"/>
      <w:pPr>
        <w:ind w:left="109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17" w:hanging="360"/>
      </w:pPr>
    </w:lvl>
    <w:lvl w:ilvl="2" w:tplc="0406001B" w:tentative="1">
      <w:start w:val="1"/>
      <w:numFmt w:val="lowerRoman"/>
      <w:lvlText w:val="%3."/>
      <w:lvlJc w:val="right"/>
      <w:pPr>
        <w:ind w:left="2537" w:hanging="180"/>
      </w:pPr>
    </w:lvl>
    <w:lvl w:ilvl="3" w:tplc="0406000F" w:tentative="1">
      <w:start w:val="1"/>
      <w:numFmt w:val="decimal"/>
      <w:lvlText w:val="%4."/>
      <w:lvlJc w:val="left"/>
      <w:pPr>
        <w:ind w:left="3257" w:hanging="360"/>
      </w:pPr>
    </w:lvl>
    <w:lvl w:ilvl="4" w:tplc="04060019" w:tentative="1">
      <w:start w:val="1"/>
      <w:numFmt w:val="lowerLetter"/>
      <w:lvlText w:val="%5."/>
      <w:lvlJc w:val="left"/>
      <w:pPr>
        <w:ind w:left="3977" w:hanging="360"/>
      </w:pPr>
    </w:lvl>
    <w:lvl w:ilvl="5" w:tplc="0406001B" w:tentative="1">
      <w:start w:val="1"/>
      <w:numFmt w:val="lowerRoman"/>
      <w:lvlText w:val="%6."/>
      <w:lvlJc w:val="right"/>
      <w:pPr>
        <w:ind w:left="4697" w:hanging="180"/>
      </w:pPr>
    </w:lvl>
    <w:lvl w:ilvl="6" w:tplc="0406000F" w:tentative="1">
      <w:start w:val="1"/>
      <w:numFmt w:val="decimal"/>
      <w:lvlText w:val="%7."/>
      <w:lvlJc w:val="left"/>
      <w:pPr>
        <w:ind w:left="5417" w:hanging="360"/>
      </w:pPr>
    </w:lvl>
    <w:lvl w:ilvl="7" w:tplc="04060019" w:tentative="1">
      <w:start w:val="1"/>
      <w:numFmt w:val="lowerLetter"/>
      <w:lvlText w:val="%8."/>
      <w:lvlJc w:val="left"/>
      <w:pPr>
        <w:ind w:left="6137" w:hanging="360"/>
      </w:pPr>
    </w:lvl>
    <w:lvl w:ilvl="8" w:tplc="0406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3" w15:restartNumberingAfterBreak="0">
    <w:nsid w:val="0B1442FE"/>
    <w:multiLevelType w:val="hybridMultilevel"/>
    <w:tmpl w:val="937C74AC"/>
    <w:lvl w:ilvl="0" w:tplc="217E2B96">
      <w:start w:val="1"/>
      <w:numFmt w:val="decimal"/>
      <w:lvlText w:val="%1)"/>
      <w:lvlJc w:val="left"/>
      <w:pPr>
        <w:ind w:left="109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17" w:hanging="360"/>
      </w:pPr>
    </w:lvl>
    <w:lvl w:ilvl="2" w:tplc="0406001B" w:tentative="1">
      <w:start w:val="1"/>
      <w:numFmt w:val="lowerRoman"/>
      <w:lvlText w:val="%3."/>
      <w:lvlJc w:val="right"/>
      <w:pPr>
        <w:ind w:left="2537" w:hanging="180"/>
      </w:pPr>
    </w:lvl>
    <w:lvl w:ilvl="3" w:tplc="0406000F" w:tentative="1">
      <w:start w:val="1"/>
      <w:numFmt w:val="decimal"/>
      <w:lvlText w:val="%4."/>
      <w:lvlJc w:val="left"/>
      <w:pPr>
        <w:ind w:left="3257" w:hanging="360"/>
      </w:pPr>
    </w:lvl>
    <w:lvl w:ilvl="4" w:tplc="04060019" w:tentative="1">
      <w:start w:val="1"/>
      <w:numFmt w:val="lowerLetter"/>
      <w:lvlText w:val="%5."/>
      <w:lvlJc w:val="left"/>
      <w:pPr>
        <w:ind w:left="3977" w:hanging="360"/>
      </w:pPr>
    </w:lvl>
    <w:lvl w:ilvl="5" w:tplc="0406001B" w:tentative="1">
      <w:start w:val="1"/>
      <w:numFmt w:val="lowerRoman"/>
      <w:lvlText w:val="%6."/>
      <w:lvlJc w:val="right"/>
      <w:pPr>
        <w:ind w:left="4697" w:hanging="180"/>
      </w:pPr>
    </w:lvl>
    <w:lvl w:ilvl="6" w:tplc="0406000F" w:tentative="1">
      <w:start w:val="1"/>
      <w:numFmt w:val="decimal"/>
      <w:lvlText w:val="%7."/>
      <w:lvlJc w:val="left"/>
      <w:pPr>
        <w:ind w:left="5417" w:hanging="360"/>
      </w:pPr>
    </w:lvl>
    <w:lvl w:ilvl="7" w:tplc="04060019" w:tentative="1">
      <w:start w:val="1"/>
      <w:numFmt w:val="lowerLetter"/>
      <w:lvlText w:val="%8."/>
      <w:lvlJc w:val="left"/>
      <w:pPr>
        <w:ind w:left="6137" w:hanging="360"/>
      </w:pPr>
    </w:lvl>
    <w:lvl w:ilvl="8" w:tplc="0406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4" w15:restartNumberingAfterBreak="0">
    <w:nsid w:val="134034DB"/>
    <w:multiLevelType w:val="hybridMultilevel"/>
    <w:tmpl w:val="D96A51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A93017"/>
    <w:multiLevelType w:val="hybridMultilevel"/>
    <w:tmpl w:val="5F9A32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4C4BD9"/>
    <w:multiLevelType w:val="hybridMultilevel"/>
    <w:tmpl w:val="F41670BE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1A4CD1"/>
    <w:multiLevelType w:val="hybridMultilevel"/>
    <w:tmpl w:val="C254AFE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6444A8"/>
    <w:multiLevelType w:val="hybridMultilevel"/>
    <w:tmpl w:val="A5CC05E2"/>
    <w:lvl w:ilvl="0" w:tplc="7B9EE180">
      <w:numFmt w:val="bullet"/>
      <w:lvlText w:val=""/>
      <w:lvlJc w:val="left"/>
      <w:pPr>
        <w:ind w:left="689" w:hanging="360"/>
      </w:pPr>
      <w:rPr>
        <w:rFonts w:ascii="Symbol" w:eastAsia="Verdana" w:hAnsi="Symbol" w:cs="Verdana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19" w15:restartNumberingAfterBreak="0">
    <w:nsid w:val="2A2462CD"/>
    <w:multiLevelType w:val="hybridMultilevel"/>
    <w:tmpl w:val="51F6A3FC"/>
    <w:lvl w:ilvl="0" w:tplc="7B9EE180">
      <w:numFmt w:val="bullet"/>
      <w:lvlText w:val=""/>
      <w:lvlJc w:val="left"/>
      <w:pPr>
        <w:ind w:left="1398" w:hanging="360"/>
      </w:pPr>
      <w:rPr>
        <w:rFonts w:ascii="Symbol" w:eastAsia="Verdana" w:hAnsi="Symbol" w:cs="Verdana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1623F6E"/>
    <w:multiLevelType w:val="hybridMultilevel"/>
    <w:tmpl w:val="264228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B27137"/>
    <w:multiLevelType w:val="hybridMultilevel"/>
    <w:tmpl w:val="4D1224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92057"/>
    <w:multiLevelType w:val="hybridMultilevel"/>
    <w:tmpl w:val="BF3A89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B68FC"/>
    <w:multiLevelType w:val="hybridMultilevel"/>
    <w:tmpl w:val="3CA03E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4D1072"/>
    <w:multiLevelType w:val="hybridMultilevel"/>
    <w:tmpl w:val="31DC2BE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D7DDF"/>
    <w:multiLevelType w:val="hybridMultilevel"/>
    <w:tmpl w:val="BFCCA1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B1478"/>
    <w:multiLevelType w:val="hybridMultilevel"/>
    <w:tmpl w:val="CB8A00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F172E"/>
    <w:multiLevelType w:val="hybridMultilevel"/>
    <w:tmpl w:val="D27EB036"/>
    <w:lvl w:ilvl="0" w:tplc="7FB01500">
      <w:start w:val="1"/>
      <w:numFmt w:val="decimal"/>
      <w:lvlText w:val="%1)"/>
      <w:lvlJc w:val="left"/>
      <w:pPr>
        <w:ind w:left="737" w:hanging="187"/>
      </w:pPr>
      <w:rPr>
        <w:rFonts w:ascii="Tahoma" w:eastAsia="Tahoma" w:hAnsi="Tahoma" w:cs="Tahoma" w:hint="default"/>
        <w:b/>
        <w:bCs/>
        <w:i w:val="0"/>
        <w:iCs w:val="0"/>
        <w:color w:val="4C4D4F"/>
        <w:spacing w:val="-2"/>
        <w:w w:val="69"/>
        <w:sz w:val="18"/>
        <w:szCs w:val="18"/>
        <w:lang w:eastAsia="en-US" w:bidi="ar-SA"/>
      </w:rPr>
    </w:lvl>
    <w:lvl w:ilvl="1" w:tplc="23060078">
      <w:numFmt w:val="bullet"/>
      <w:lvlText w:val="•"/>
      <w:lvlJc w:val="left"/>
      <w:pPr>
        <w:ind w:left="1084" w:hanging="187"/>
      </w:pPr>
      <w:rPr>
        <w:rFonts w:hint="default"/>
        <w:lang w:eastAsia="en-US" w:bidi="ar-SA"/>
      </w:rPr>
    </w:lvl>
    <w:lvl w:ilvl="2" w:tplc="74BA8BFC">
      <w:numFmt w:val="bullet"/>
      <w:lvlText w:val="•"/>
      <w:lvlJc w:val="left"/>
      <w:pPr>
        <w:ind w:left="1428" w:hanging="187"/>
      </w:pPr>
      <w:rPr>
        <w:rFonts w:hint="default"/>
        <w:lang w:eastAsia="en-US" w:bidi="ar-SA"/>
      </w:rPr>
    </w:lvl>
    <w:lvl w:ilvl="3" w:tplc="C32A9448">
      <w:numFmt w:val="bullet"/>
      <w:lvlText w:val="•"/>
      <w:lvlJc w:val="left"/>
      <w:pPr>
        <w:ind w:left="1772" w:hanging="187"/>
      </w:pPr>
      <w:rPr>
        <w:rFonts w:hint="default"/>
        <w:lang w:eastAsia="en-US" w:bidi="ar-SA"/>
      </w:rPr>
    </w:lvl>
    <w:lvl w:ilvl="4" w:tplc="FB9AF474">
      <w:numFmt w:val="bullet"/>
      <w:lvlText w:val="•"/>
      <w:lvlJc w:val="left"/>
      <w:pPr>
        <w:ind w:left="2116" w:hanging="187"/>
      </w:pPr>
      <w:rPr>
        <w:rFonts w:hint="default"/>
        <w:lang w:eastAsia="en-US" w:bidi="ar-SA"/>
      </w:rPr>
    </w:lvl>
    <w:lvl w:ilvl="5" w:tplc="B9BCFE68">
      <w:numFmt w:val="bullet"/>
      <w:lvlText w:val="•"/>
      <w:lvlJc w:val="left"/>
      <w:pPr>
        <w:ind w:left="2459" w:hanging="187"/>
      </w:pPr>
      <w:rPr>
        <w:rFonts w:hint="default"/>
        <w:lang w:eastAsia="en-US" w:bidi="ar-SA"/>
      </w:rPr>
    </w:lvl>
    <w:lvl w:ilvl="6" w:tplc="68CE490C">
      <w:numFmt w:val="bullet"/>
      <w:lvlText w:val="•"/>
      <w:lvlJc w:val="left"/>
      <w:pPr>
        <w:ind w:left="2803" w:hanging="187"/>
      </w:pPr>
      <w:rPr>
        <w:rFonts w:hint="default"/>
        <w:lang w:eastAsia="en-US" w:bidi="ar-SA"/>
      </w:rPr>
    </w:lvl>
    <w:lvl w:ilvl="7" w:tplc="A4CEFF94">
      <w:numFmt w:val="bullet"/>
      <w:lvlText w:val="•"/>
      <w:lvlJc w:val="left"/>
      <w:pPr>
        <w:ind w:left="3147" w:hanging="187"/>
      </w:pPr>
      <w:rPr>
        <w:rFonts w:hint="default"/>
        <w:lang w:eastAsia="en-US" w:bidi="ar-SA"/>
      </w:rPr>
    </w:lvl>
    <w:lvl w:ilvl="8" w:tplc="9C7CD3E6">
      <w:numFmt w:val="bullet"/>
      <w:lvlText w:val="•"/>
      <w:lvlJc w:val="left"/>
      <w:pPr>
        <w:ind w:left="3491" w:hanging="187"/>
      </w:pPr>
      <w:rPr>
        <w:rFonts w:hint="default"/>
        <w:lang w:eastAsia="en-US" w:bidi="ar-SA"/>
      </w:rPr>
    </w:lvl>
  </w:abstractNum>
  <w:abstractNum w:abstractNumId="29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47224">
    <w:abstractNumId w:val="0"/>
  </w:num>
  <w:num w:numId="2" w16cid:durableId="193005805">
    <w:abstractNumId w:val="1"/>
  </w:num>
  <w:num w:numId="3" w16cid:durableId="941687287">
    <w:abstractNumId w:val="2"/>
  </w:num>
  <w:num w:numId="4" w16cid:durableId="1145241680">
    <w:abstractNumId w:val="3"/>
  </w:num>
  <w:num w:numId="5" w16cid:durableId="134681122">
    <w:abstractNumId w:val="8"/>
  </w:num>
  <w:num w:numId="6" w16cid:durableId="1218588535">
    <w:abstractNumId w:val="4"/>
  </w:num>
  <w:num w:numId="7" w16cid:durableId="2134202453">
    <w:abstractNumId w:val="5"/>
  </w:num>
  <w:num w:numId="8" w16cid:durableId="1362635134">
    <w:abstractNumId w:val="6"/>
  </w:num>
  <w:num w:numId="9" w16cid:durableId="2005009372">
    <w:abstractNumId w:val="7"/>
  </w:num>
  <w:num w:numId="10" w16cid:durableId="703752879">
    <w:abstractNumId w:val="9"/>
  </w:num>
  <w:num w:numId="11" w16cid:durableId="90707043">
    <w:abstractNumId w:val="23"/>
  </w:num>
  <w:num w:numId="12" w16cid:durableId="645355524">
    <w:abstractNumId w:val="29"/>
  </w:num>
  <w:num w:numId="13" w16cid:durableId="457841079">
    <w:abstractNumId w:val="21"/>
  </w:num>
  <w:num w:numId="14" w16cid:durableId="1143082395">
    <w:abstractNumId w:val="26"/>
  </w:num>
  <w:num w:numId="15" w16cid:durableId="691684017">
    <w:abstractNumId w:val="11"/>
  </w:num>
  <w:num w:numId="16" w16cid:durableId="1877698001">
    <w:abstractNumId w:val="14"/>
  </w:num>
  <w:num w:numId="17" w16cid:durableId="2099397407">
    <w:abstractNumId w:val="15"/>
  </w:num>
  <w:num w:numId="18" w16cid:durableId="637228836">
    <w:abstractNumId w:val="27"/>
  </w:num>
  <w:num w:numId="19" w16cid:durableId="646591444">
    <w:abstractNumId w:val="22"/>
  </w:num>
  <w:num w:numId="20" w16cid:durableId="2001347459">
    <w:abstractNumId w:val="20"/>
  </w:num>
  <w:num w:numId="21" w16cid:durableId="2131783717">
    <w:abstractNumId w:val="25"/>
  </w:num>
  <w:num w:numId="22" w16cid:durableId="364328673">
    <w:abstractNumId w:val="24"/>
  </w:num>
  <w:num w:numId="23" w16cid:durableId="816920982">
    <w:abstractNumId w:val="28"/>
  </w:num>
  <w:num w:numId="24" w16cid:durableId="1866752076">
    <w:abstractNumId w:val="10"/>
  </w:num>
  <w:num w:numId="25" w16cid:durableId="166603945">
    <w:abstractNumId w:val="18"/>
  </w:num>
  <w:num w:numId="26" w16cid:durableId="1947275364">
    <w:abstractNumId w:val="12"/>
  </w:num>
  <w:num w:numId="27" w16cid:durableId="177501841">
    <w:abstractNumId w:val="13"/>
  </w:num>
  <w:num w:numId="28" w16cid:durableId="1762527948">
    <w:abstractNumId w:val="19"/>
  </w:num>
  <w:num w:numId="29" w16cid:durableId="1343780051">
    <w:abstractNumId w:val="16"/>
  </w:num>
  <w:num w:numId="30" w16cid:durableId="2322032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bookFoldPrinting/>
  <w:bookFoldPrintingSheets w:val="4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226"/>
    <w:rsid w:val="00002BE6"/>
    <w:rsid w:val="000421D6"/>
    <w:rsid w:val="000455BE"/>
    <w:rsid w:val="00047892"/>
    <w:rsid w:val="00047DBF"/>
    <w:rsid w:val="00055D49"/>
    <w:rsid w:val="0006007D"/>
    <w:rsid w:val="00060297"/>
    <w:rsid w:val="00066240"/>
    <w:rsid w:val="000916C0"/>
    <w:rsid w:val="00094E65"/>
    <w:rsid w:val="000A59B4"/>
    <w:rsid w:val="000B2A84"/>
    <w:rsid w:val="000B5B9D"/>
    <w:rsid w:val="000C1094"/>
    <w:rsid w:val="000D175C"/>
    <w:rsid w:val="000D4E6A"/>
    <w:rsid w:val="000D54D7"/>
    <w:rsid w:val="000D655E"/>
    <w:rsid w:val="000E31E3"/>
    <w:rsid w:val="000E72BA"/>
    <w:rsid w:val="00100E3F"/>
    <w:rsid w:val="00102140"/>
    <w:rsid w:val="00102244"/>
    <w:rsid w:val="001047B2"/>
    <w:rsid w:val="00105E44"/>
    <w:rsid w:val="001123AF"/>
    <w:rsid w:val="001246E8"/>
    <w:rsid w:val="001348CD"/>
    <w:rsid w:val="0013697A"/>
    <w:rsid w:val="0015208B"/>
    <w:rsid w:val="00153E05"/>
    <w:rsid w:val="00160082"/>
    <w:rsid w:val="00175DF2"/>
    <w:rsid w:val="00196321"/>
    <w:rsid w:val="001C20C2"/>
    <w:rsid w:val="001C2456"/>
    <w:rsid w:val="001C44C3"/>
    <w:rsid w:val="001F3CAF"/>
    <w:rsid w:val="00212BDD"/>
    <w:rsid w:val="00215601"/>
    <w:rsid w:val="00244671"/>
    <w:rsid w:val="002448A9"/>
    <w:rsid w:val="00254191"/>
    <w:rsid w:val="00262A09"/>
    <w:rsid w:val="002A0691"/>
    <w:rsid w:val="002A7595"/>
    <w:rsid w:val="002B3F5D"/>
    <w:rsid w:val="002C41CC"/>
    <w:rsid w:val="002C54DC"/>
    <w:rsid w:val="002F2E15"/>
    <w:rsid w:val="00302727"/>
    <w:rsid w:val="003054BB"/>
    <w:rsid w:val="00317F29"/>
    <w:rsid w:val="00331B71"/>
    <w:rsid w:val="003371D6"/>
    <w:rsid w:val="0035209B"/>
    <w:rsid w:val="00353D31"/>
    <w:rsid w:val="0036717D"/>
    <w:rsid w:val="00367FFC"/>
    <w:rsid w:val="003754AF"/>
    <w:rsid w:val="00380768"/>
    <w:rsid w:val="0038710B"/>
    <w:rsid w:val="0039047D"/>
    <w:rsid w:val="00395E60"/>
    <w:rsid w:val="00396B7B"/>
    <w:rsid w:val="003A182B"/>
    <w:rsid w:val="003A4616"/>
    <w:rsid w:val="003A6603"/>
    <w:rsid w:val="003B5A72"/>
    <w:rsid w:val="003C646E"/>
    <w:rsid w:val="003E0EBF"/>
    <w:rsid w:val="003F3E47"/>
    <w:rsid w:val="00407177"/>
    <w:rsid w:val="0042741B"/>
    <w:rsid w:val="0043321F"/>
    <w:rsid w:val="00437226"/>
    <w:rsid w:val="004376F2"/>
    <w:rsid w:val="004409DB"/>
    <w:rsid w:val="004447AA"/>
    <w:rsid w:val="00446B20"/>
    <w:rsid w:val="00447B85"/>
    <w:rsid w:val="004534F8"/>
    <w:rsid w:val="00454E04"/>
    <w:rsid w:val="00460880"/>
    <w:rsid w:val="00462A2F"/>
    <w:rsid w:val="00471D34"/>
    <w:rsid w:val="004749B6"/>
    <w:rsid w:val="004773DD"/>
    <w:rsid w:val="00486E7C"/>
    <w:rsid w:val="0049431F"/>
    <w:rsid w:val="004A18FF"/>
    <w:rsid w:val="004B5216"/>
    <w:rsid w:val="004E030F"/>
    <w:rsid w:val="005028CE"/>
    <w:rsid w:val="00514AE1"/>
    <w:rsid w:val="00532CDA"/>
    <w:rsid w:val="005417CA"/>
    <w:rsid w:val="005419B5"/>
    <w:rsid w:val="00555A61"/>
    <w:rsid w:val="0056237A"/>
    <w:rsid w:val="005638AB"/>
    <w:rsid w:val="0058757E"/>
    <w:rsid w:val="005909B4"/>
    <w:rsid w:val="00592610"/>
    <w:rsid w:val="00593750"/>
    <w:rsid w:val="00594BD6"/>
    <w:rsid w:val="005B1A8E"/>
    <w:rsid w:val="005B2EA2"/>
    <w:rsid w:val="005B3756"/>
    <w:rsid w:val="005B47E4"/>
    <w:rsid w:val="005B7A76"/>
    <w:rsid w:val="005D184A"/>
    <w:rsid w:val="005D3002"/>
    <w:rsid w:val="005D56E4"/>
    <w:rsid w:val="005E020C"/>
    <w:rsid w:val="005E19E6"/>
    <w:rsid w:val="005E3AA5"/>
    <w:rsid w:val="005E75A6"/>
    <w:rsid w:val="005F3235"/>
    <w:rsid w:val="00600CE8"/>
    <w:rsid w:val="00601D30"/>
    <w:rsid w:val="006051FC"/>
    <w:rsid w:val="00611384"/>
    <w:rsid w:val="00613500"/>
    <w:rsid w:val="00617693"/>
    <w:rsid w:val="00617B01"/>
    <w:rsid w:val="006213C1"/>
    <w:rsid w:val="0063353A"/>
    <w:rsid w:val="006348B3"/>
    <w:rsid w:val="00634A0C"/>
    <w:rsid w:val="00634D59"/>
    <w:rsid w:val="0063623F"/>
    <w:rsid w:val="006554AB"/>
    <w:rsid w:val="00655D44"/>
    <w:rsid w:val="006679F2"/>
    <w:rsid w:val="00670A52"/>
    <w:rsid w:val="00672DA0"/>
    <w:rsid w:val="00675695"/>
    <w:rsid w:val="006877BC"/>
    <w:rsid w:val="006900CD"/>
    <w:rsid w:val="00690E8F"/>
    <w:rsid w:val="00692B38"/>
    <w:rsid w:val="006A566D"/>
    <w:rsid w:val="006A6FC8"/>
    <w:rsid w:val="006B6412"/>
    <w:rsid w:val="006C5EB3"/>
    <w:rsid w:val="006D0E35"/>
    <w:rsid w:val="006D3658"/>
    <w:rsid w:val="006D4995"/>
    <w:rsid w:val="006E72BF"/>
    <w:rsid w:val="00707F16"/>
    <w:rsid w:val="007227FB"/>
    <w:rsid w:val="00730D49"/>
    <w:rsid w:val="00732AFE"/>
    <w:rsid w:val="0073674F"/>
    <w:rsid w:val="0074028B"/>
    <w:rsid w:val="007409A2"/>
    <w:rsid w:val="00741469"/>
    <w:rsid w:val="007540DB"/>
    <w:rsid w:val="00754C20"/>
    <w:rsid w:val="007634CD"/>
    <w:rsid w:val="00763590"/>
    <w:rsid w:val="00765AF2"/>
    <w:rsid w:val="00771DDD"/>
    <w:rsid w:val="00776D3E"/>
    <w:rsid w:val="00780CFE"/>
    <w:rsid w:val="00783204"/>
    <w:rsid w:val="00784776"/>
    <w:rsid w:val="00793383"/>
    <w:rsid w:val="00796F46"/>
    <w:rsid w:val="007A07DF"/>
    <w:rsid w:val="007C05CA"/>
    <w:rsid w:val="007E4A73"/>
    <w:rsid w:val="007F3EDC"/>
    <w:rsid w:val="00801341"/>
    <w:rsid w:val="00802757"/>
    <w:rsid w:val="00813DEB"/>
    <w:rsid w:val="008366AA"/>
    <w:rsid w:val="008508CF"/>
    <w:rsid w:val="00850BF2"/>
    <w:rsid w:val="00851B91"/>
    <w:rsid w:val="00853F5E"/>
    <w:rsid w:val="00863E99"/>
    <w:rsid w:val="0086497D"/>
    <w:rsid w:val="00865493"/>
    <w:rsid w:val="008678DF"/>
    <w:rsid w:val="00883154"/>
    <w:rsid w:val="00885184"/>
    <w:rsid w:val="00893645"/>
    <w:rsid w:val="00893BAB"/>
    <w:rsid w:val="008971B3"/>
    <w:rsid w:val="008B5786"/>
    <w:rsid w:val="008B6E5B"/>
    <w:rsid w:val="008C363B"/>
    <w:rsid w:val="008D0289"/>
    <w:rsid w:val="008D6766"/>
    <w:rsid w:val="008D7948"/>
    <w:rsid w:val="008F3906"/>
    <w:rsid w:val="009169AD"/>
    <w:rsid w:val="00937048"/>
    <w:rsid w:val="00937EA6"/>
    <w:rsid w:val="00954D7E"/>
    <w:rsid w:val="00956878"/>
    <w:rsid w:val="009579F9"/>
    <w:rsid w:val="0097116C"/>
    <w:rsid w:val="00982B8E"/>
    <w:rsid w:val="009834AA"/>
    <w:rsid w:val="00990C14"/>
    <w:rsid w:val="009916AD"/>
    <w:rsid w:val="00994576"/>
    <w:rsid w:val="009A232E"/>
    <w:rsid w:val="009A4759"/>
    <w:rsid w:val="009B6644"/>
    <w:rsid w:val="009C356B"/>
    <w:rsid w:val="009D22D2"/>
    <w:rsid w:val="009E3A37"/>
    <w:rsid w:val="009E40E3"/>
    <w:rsid w:val="00A0291B"/>
    <w:rsid w:val="00A050B3"/>
    <w:rsid w:val="00A11DAD"/>
    <w:rsid w:val="00A12C9F"/>
    <w:rsid w:val="00A2162A"/>
    <w:rsid w:val="00A27247"/>
    <w:rsid w:val="00A30C5E"/>
    <w:rsid w:val="00A32740"/>
    <w:rsid w:val="00A34518"/>
    <w:rsid w:val="00A346DE"/>
    <w:rsid w:val="00A3517D"/>
    <w:rsid w:val="00A35E9C"/>
    <w:rsid w:val="00A56806"/>
    <w:rsid w:val="00A6142C"/>
    <w:rsid w:val="00A61B44"/>
    <w:rsid w:val="00A70B53"/>
    <w:rsid w:val="00A83CDA"/>
    <w:rsid w:val="00A862A8"/>
    <w:rsid w:val="00A905B9"/>
    <w:rsid w:val="00A90A10"/>
    <w:rsid w:val="00A93DEB"/>
    <w:rsid w:val="00A94092"/>
    <w:rsid w:val="00A97AF4"/>
    <w:rsid w:val="00AA0162"/>
    <w:rsid w:val="00AB0E15"/>
    <w:rsid w:val="00AB1592"/>
    <w:rsid w:val="00AB233F"/>
    <w:rsid w:val="00AC0D8A"/>
    <w:rsid w:val="00AC58D8"/>
    <w:rsid w:val="00AE50F2"/>
    <w:rsid w:val="00AF2B08"/>
    <w:rsid w:val="00AF3547"/>
    <w:rsid w:val="00AF4EFF"/>
    <w:rsid w:val="00AF55F2"/>
    <w:rsid w:val="00AF698D"/>
    <w:rsid w:val="00B053F1"/>
    <w:rsid w:val="00B12A33"/>
    <w:rsid w:val="00B23AE1"/>
    <w:rsid w:val="00B2414D"/>
    <w:rsid w:val="00B2527C"/>
    <w:rsid w:val="00B40FF4"/>
    <w:rsid w:val="00B43D45"/>
    <w:rsid w:val="00B630A5"/>
    <w:rsid w:val="00B6361D"/>
    <w:rsid w:val="00B91B38"/>
    <w:rsid w:val="00B9766E"/>
    <w:rsid w:val="00BB6616"/>
    <w:rsid w:val="00BC75A5"/>
    <w:rsid w:val="00BE35E3"/>
    <w:rsid w:val="00BF3D90"/>
    <w:rsid w:val="00C20258"/>
    <w:rsid w:val="00C22CD4"/>
    <w:rsid w:val="00C35C7C"/>
    <w:rsid w:val="00C37FC4"/>
    <w:rsid w:val="00C408DF"/>
    <w:rsid w:val="00C53BB2"/>
    <w:rsid w:val="00C57214"/>
    <w:rsid w:val="00C662E4"/>
    <w:rsid w:val="00C6656E"/>
    <w:rsid w:val="00C744DA"/>
    <w:rsid w:val="00C764BE"/>
    <w:rsid w:val="00C82CBC"/>
    <w:rsid w:val="00C86A66"/>
    <w:rsid w:val="00C8771D"/>
    <w:rsid w:val="00C93497"/>
    <w:rsid w:val="00C950B2"/>
    <w:rsid w:val="00CA617B"/>
    <w:rsid w:val="00CA64D6"/>
    <w:rsid w:val="00CB5D73"/>
    <w:rsid w:val="00CC07E2"/>
    <w:rsid w:val="00CD15B2"/>
    <w:rsid w:val="00CD1994"/>
    <w:rsid w:val="00CD6821"/>
    <w:rsid w:val="00CE23C3"/>
    <w:rsid w:val="00CE3C68"/>
    <w:rsid w:val="00CE7094"/>
    <w:rsid w:val="00CF0D9E"/>
    <w:rsid w:val="00D14737"/>
    <w:rsid w:val="00D17A4E"/>
    <w:rsid w:val="00D31985"/>
    <w:rsid w:val="00D33291"/>
    <w:rsid w:val="00D36AD9"/>
    <w:rsid w:val="00D426E4"/>
    <w:rsid w:val="00D435BD"/>
    <w:rsid w:val="00D44D22"/>
    <w:rsid w:val="00D7019A"/>
    <w:rsid w:val="00D76212"/>
    <w:rsid w:val="00D91254"/>
    <w:rsid w:val="00D92167"/>
    <w:rsid w:val="00D93FA4"/>
    <w:rsid w:val="00D97CD5"/>
    <w:rsid w:val="00DB5204"/>
    <w:rsid w:val="00DB6415"/>
    <w:rsid w:val="00DC1F38"/>
    <w:rsid w:val="00DD101F"/>
    <w:rsid w:val="00DD20B8"/>
    <w:rsid w:val="00DE2D0A"/>
    <w:rsid w:val="00DE59AC"/>
    <w:rsid w:val="00DF52F0"/>
    <w:rsid w:val="00DF5C92"/>
    <w:rsid w:val="00E00D3B"/>
    <w:rsid w:val="00E03BCC"/>
    <w:rsid w:val="00E03D2B"/>
    <w:rsid w:val="00E10096"/>
    <w:rsid w:val="00E302AE"/>
    <w:rsid w:val="00E30D6C"/>
    <w:rsid w:val="00E36748"/>
    <w:rsid w:val="00E41118"/>
    <w:rsid w:val="00E44A10"/>
    <w:rsid w:val="00E44B49"/>
    <w:rsid w:val="00E462D1"/>
    <w:rsid w:val="00E50489"/>
    <w:rsid w:val="00E52DBB"/>
    <w:rsid w:val="00E61F3E"/>
    <w:rsid w:val="00E637DB"/>
    <w:rsid w:val="00E70E20"/>
    <w:rsid w:val="00E737B0"/>
    <w:rsid w:val="00E90ABB"/>
    <w:rsid w:val="00E93F6E"/>
    <w:rsid w:val="00E96495"/>
    <w:rsid w:val="00EA0120"/>
    <w:rsid w:val="00EA0FD3"/>
    <w:rsid w:val="00EB5B31"/>
    <w:rsid w:val="00EB5C8F"/>
    <w:rsid w:val="00ED66D6"/>
    <w:rsid w:val="00ED6D1F"/>
    <w:rsid w:val="00ED7E61"/>
    <w:rsid w:val="00EF5C4F"/>
    <w:rsid w:val="00EF7B2B"/>
    <w:rsid w:val="00F00E22"/>
    <w:rsid w:val="00F04C7F"/>
    <w:rsid w:val="00F05D38"/>
    <w:rsid w:val="00F129A3"/>
    <w:rsid w:val="00F220B5"/>
    <w:rsid w:val="00F51A46"/>
    <w:rsid w:val="00F530E2"/>
    <w:rsid w:val="00F60C03"/>
    <w:rsid w:val="00F66839"/>
    <w:rsid w:val="00F67718"/>
    <w:rsid w:val="00F71BBE"/>
    <w:rsid w:val="00F71C4E"/>
    <w:rsid w:val="00F73665"/>
    <w:rsid w:val="00F74152"/>
    <w:rsid w:val="00F7592E"/>
    <w:rsid w:val="00F81F2C"/>
    <w:rsid w:val="00F910DA"/>
    <w:rsid w:val="00F94D01"/>
    <w:rsid w:val="00F96B49"/>
    <w:rsid w:val="00FA054C"/>
    <w:rsid w:val="00FB15A1"/>
    <w:rsid w:val="00FB5238"/>
    <w:rsid w:val="00FC16DF"/>
    <w:rsid w:val="00FD0E9D"/>
    <w:rsid w:val="00FD7B16"/>
    <w:rsid w:val="00FE0415"/>
    <w:rsid w:val="00FF1197"/>
    <w:rsid w:val="00FF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ED78F9"/>
  <w15:chartTrackingRefBased/>
  <w15:docId w15:val="{C4F1BDB1-A5DB-47DB-848E-DD7B6DC88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363B"/>
    <w:pPr>
      <w:spacing w:line="276" w:lineRule="auto"/>
    </w:pPr>
    <w:rPr>
      <w:rFonts w:asciiTheme="minorHAnsi" w:hAnsiTheme="minorHAnsi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42741B"/>
    <w:rPr>
      <w:rFonts w:asciiTheme="minorHAnsi" w:hAnsiTheme="minorHAnsi"/>
      <w:color w:val="3B3B3B" w:themeColor="text2"/>
      <w:sz w:val="15"/>
      <w:szCs w:val="24"/>
    </w:rPr>
  </w:style>
  <w:style w:type="paragraph" w:styleId="Ingenafstand">
    <w:name w:val="No Spacing"/>
    <w:link w:val="IngenafstandTegn"/>
    <w:uiPriority w:val="1"/>
    <w:qFormat/>
    <w:rsid w:val="006B6412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6B6412"/>
    <w:rPr>
      <w:rFonts w:asciiTheme="minorHAnsi" w:eastAsiaTheme="minorEastAsia" w:hAnsiTheme="minorHAnsi" w:cstheme="minorBidi"/>
      <w:sz w:val="22"/>
      <w:szCs w:val="22"/>
    </w:rPr>
  </w:style>
  <w:style w:type="character" w:styleId="Ulstomtale">
    <w:name w:val="Unresolved Mention"/>
    <w:basedOn w:val="Standardskrifttypeiafsnit"/>
    <w:uiPriority w:val="99"/>
    <w:semiHidden/>
    <w:unhideWhenUsed/>
    <w:rsid w:val="000421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6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ba\Downloads\Brev%20(3).dotx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Kontor 2">
      <a:majorFont>
        <a:latin typeface="FighterWord-Overskrif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FighterWord-Regular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94729A-01BF-406F-8C10-D368172344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29ED8B-876C-4F41-B66C-EFFDA0DC9DD6}"/>
</file>

<file path=customXml/itemProps3.xml><?xml version="1.0" encoding="utf-8"?>
<ds:datastoreItem xmlns:ds="http://schemas.openxmlformats.org/officeDocument/2006/customXml" ds:itemID="{D95B6D76-12F5-425E-B65B-B81F4E327A08}"/>
</file>

<file path=customXml/itemProps4.xml><?xml version="1.0" encoding="utf-8"?>
<ds:datastoreItem xmlns:ds="http://schemas.openxmlformats.org/officeDocument/2006/customXml" ds:itemID="{0FB8EA8F-EB50-4A7C-861E-230D480DAE0B}"/>
</file>

<file path=customXml/itemProps5.xml><?xml version="1.0" encoding="utf-8"?>
<ds:datastoreItem xmlns:ds="http://schemas.openxmlformats.org/officeDocument/2006/customXml" ds:itemID="{C8B46576-1901-40B5-8161-AB74F6792401}"/>
</file>

<file path=docProps/app.xml><?xml version="1.0" encoding="utf-8"?>
<Properties xmlns="http://schemas.openxmlformats.org/officeDocument/2006/extended-properties" xmlns:vt="http://schemas.openxmlformats.org/officeDocument/2006/docPropsVTypes">
  <Template>Brev (3).dotx</Template>
  <TotalTime>0</TotalTime>
  <Pages>1</Pages>
  <Words>16</Words>
  <Characters>169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Halima Banouri</dc:creator>
  <cp:keywords/>
  <dc:description/>
  <cp:lastModifiedBy>Lisbeth Kroer</cp:lastModifiedBy>
  <cp:revision>2</cp:revision>
  <cp:lastPrinted>2023-03-10T09:13:00Z</cp:lastPrinted>
  <dcterms:created xsi:type="dcterms:W3CDTF">2024-04-05T07:55:00Z</dcterms:created>
  <dcterms:modified xsi:type="dcterms:W3CDTF">2024-04-05T07:55:00Z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