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078BF" w14:textId="64E47E60" w:rsidR="00435F63" w:rsidRDefault="00435F63" w:rsidP="00435F63">
      <w:pPr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2CD11F30" wp14:editId="3E5279C1">
            <wp:extent cx="2952479" cy="5715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9" cy="5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0D550F1B" w14:textId="77777777" w:rsidR="00BA481F" w:rsidRDefault="00BA481F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</w:p>
    <w:p w14:paraId="736F528B" w14:textId="1945297B" w:rsidR="00435F63" w:rsidRPr="00B84BEE" w:rsidRDefault="00435F63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  <w:bookmarkStart w:id="0" w:name="_Hlk166531531"/>
      <w:r w:rsidRPr="00B84BEE">
        <w:rPr>
          <w:rStyle w:val="Fremhv"/>
          <w:rFonts w:asciiTheme="majorHAnsi" w:hAnsiTheme="majorHAnsi"/>
          <w:b/>
          <w:i w:val="0"/>
          <w:iCs w:val="0"/>
          <w:sz w:val="32"/>
        </w:rPr>
        <w:t>Når vi står sammen, kan det mærkes</w:t>
      </w:r>
    </w:p>
    <w:p w14:paraId="6FCCDE21" w14:textId="282A8322" w:rsidR="00435F63" w:rsidRPr="00435F63" w:rsidRDefault="00435F63" w:rsidP="00435F63">
      <w:pPr>
        <w:rPr>
          <w:rStyle w:val="Fremhv"/>
          <w:b/>
          <w:i w:val="0"/>
          <w:iCs w:val="0"/>
          <w:sz w:val="24"/>
        </w:rPr>
      </w:pPr>
      <w:r w:rsidRPr="00435F63">
        <w:rPr>
          <w:rStyle w:val="Fremhv"/>
          <w:b/>
          <w:sz w:val="24"/>
        </w:rPr>
        <w:t>-</w:t>
      </w:r>
      <w:r w:rsidRPr="00435F63">
        <w:rPr>
          <w:rStyle w:val="Fremhv"/>
          <w:b/>
          <w:i w:val="0"/>
          <w:iCs w:val="0"/>
          <w:sz w:val="24"/>
        </w:rPr>
        <w:t xml:space="preserve"> </w:t>
      </w:r>
      <w:r w:rsidR="003F697B">
        <w:rPr>
          <w:rStyle w:val="Fremhv"/>
          <w:b/>
          <w:i w:val="0"/>
          <w:iCs w:val="0"/>
          <w:sz w:val="24"/>
        </w:rPr>
        <w:t>s</w:t>
      </w:r>
      <w:r w:rsidRPr="00435F63">
        <w:rPr>
          <w:rStyle w:val="Fremhv"/>
          <w:b/>
          <w:i w:val="0"/>
          <w:iCs w:val="0"/>
          <w:sz w:val="24"/>
        </w:rPr>
        <w:t xml:space="preserve">tøt </w:t>
      </w:r>
      <w:r w:rsidR="00771B68">
        <w:rPr>
          <w:rStyle w:val="Fremhv"/>
          <w:b/>
          <w:i w:val="0"/>
          <w:iCs w:val="0"/>
          <w:sz w:val="24"/>
        </w:rPr>
        <w:t xml:space="preserve">Lyserød Lørdag </w:t>
      </w:r>
      <w:r w:rsidRPr="00435F63">
        <w:rPr>
          <w:rStyle w:val="Fremhv"/>
          <w:b/>
          <w:i w:val="0"/>
          <w:iCs w:val="0"/>
          <w:sz w:val="24"/>
        </w:rPr>
        <w:t>og brystkræftsagen</w:t>
      </w:r>
    </w:p>
    <w:p w14:paraId="6C6B5024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5FAACDAB" w14:textId="77777777" w:rsidR="00BA481F" w:rsidRDefault="00BA481F" w:rsidP="005906AF">
      <w:pPr>
        <w:rPr>
          <w:rFonts w:ascii="Fighter Light" w:hAnsi="Fighter Light"/>
          <w:b/>
        </w:rPr>
      </w:pPr>
    </w:p>
    <w:p w14:paraId="584D49F8" w14:textId="3A1EEB0B" w:rsidR="005906AF" w:rsidRPr="005906AF" w:rsidRDefault="005906AF" w:rsidP="005906AF">
      <w:pPr>
        <w:rPr>
          <w:rFonts w:ascii="Fighter Light" w:hAnsi="Fighter Light"/>
          <w:b/>
        </w:rPr>
      </w:pPr>
      <w:r w:rsidRPr="005906AF">
        <w:rPr>
          <w:rFonts w:ascii="Fighter Light" w:hAnsi="Fighter Light"/>
          <w:b/>
        </w:rPr>
        <w:t xml:space="preserve">Lørdag </w:t>
      </w:r>
      <w:r w:rsidR="00C35E71">
        <w:rPr>
          <w:rFonts w:ascii="Fighter Light" w:hAnsi="Fighter Light"/>
          <w:b/>
        </w:rPr>
        <w:t>4</w:t>
      </w:r>
      <w:r w:rsidRPr="005906AF">
        <w:rPr>
          <w:rFonts w:ascii="Fighter Light" w:hAnsi="Fighter Light"/>
          <w:b/>
        </w:rPr>
        <w:t xml:space="preserve">. oktober bliver </w:t>
      </w:r>
      <w:r w:rsidRPr="005906AF">
        <w:rPr>
          <w:rFonts w:ascii="Fighter Light" w:hAnsi="Fighter Light"/>
          <w:b/>
          <w:highlight w:val="yellow"/>
        </w:rPr>
        <w:t>(by)</w:t>
      </w:r>
      <w:r w:rsidRPr="005906AF">
        <w:rPr>
          <w:rFonts w:ascii="Fighter Light" w:hAnsi="Fighter Light"/>
          <w:b/>
        </w:rPr>
        <w:t xml:space="preserve"> hyllet ind i lyserødt, når Lyserød Lørdag ruller ud over hele </w:t>
      </w:r>
      <w:r w:rsidR="00E4113A">
        <w:rPr>
          <w:rFonts w:ascii="Fighter Light" w:hAnsi="Fighter Light"/>
          <w:b/>
        </w:rPr>
        <w:t xml:space="preserve">  </w:t>
      </w:r>
      <w:r w:rsidRPr="005906AF">
        <w:rPr>
          <w:rFonts w:ascii="Fighter Light" w:hAnsi="Fighter Light"/>
          <w:b/>
        </w:rPr>
        <w:t>landet for 1</w:t>
      </w:r>
      <w:r w:rsidR="00C35E71">
        <w:rPr>
          <w:rFonts w:ascii="Fighter Light" w:hAnsi="Fighter Light"/>
          <w:b/>
        </w:rPr>
        <w:t>8</w:t>
      </w:r>
      <w:r w:rsidRPr="005906AF">
        <w:rPr>
          <w:rFonts w:ascii="Fighter Light" w:hAnsi="Fighter Light"/>
          <w:b/>
        </w:rPr>
        <w:t xml:space="preserve">. gang. I </w:t>
      </w:r>
      <w:r w:rsidRPr="005906AF">
        <w:rPr>
          <w:rFonts w:ascii="Fighter Light" w:hAnsi="Fighter Light"/>
          <w:b/>
          <w:highlight w:val="yellow"/>
        </w:rPr>
        <w:t>(</w:t>
      </w:r>
      <w:r w:rsidR="00971B51">
        <w:rPr>
          <w:rFonts w:ascii="Fighter Light" w:hAnsi="Fighter Light"/>
          <w:b/>
          <w:highlight w:val="yellow"/>
        </w:rPr>
        <w:t>by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arrangeres der (</w:t>
      </w:r>
      <w:r w:rsidRPr="005906AF">
        <w:rPr>
          <w:rFonts w:ascii="Fighter Light" w:hAnsi="Fighter Light"/>
          <w:b/>
          <w:highlight w:val="yellow"/>
        </w:rPr>
        <w:t>sportsaktiviteten)</w:t>
      </w:r>
      <w:r w:rsidRPr="005906AF">
        <w:rPr>
          <w:rFonts w:ascii="Fighter Light" w:hAnsi="Fighter Light"/>
          <w:b/>
        </w:rPr>
        <w:t xml:space="preserve"> til fordel for brystkræftsagen.  </w:t>
      </w:r>
    </w:p>
    <w:p w14:paraId="41BD2D62" w14:textId="77777777" w:rsidR="005906AF" w:rsidRDefault="005906AF" w:rsidP="005906AF">
      <w:pPr>
        <w:rPr>
          <w:rFonts w:ascii="Fighter Light" w:hAnsi="Fighter Light"/>
          <w:sz w:val="20"/>
        </w:rPr>
      </w:pPr>
    </w:p>
    <w:p w14:paraId="5684927A" w14:textId="5FB798EE" w:rsidR="00DB53DD" w:rsidRDefault="00DB53DD" w:rsidP="00DB53DD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Lyserød Lørdag er en del af Støt Brysterne og har eksisteret siden 2008. Siden eventen så </w:t>
      </w:r>
      <w:r w:rsidR="00E4113A">
        <w:rPr>
          <w:rStyle w:val="Fremhv"/>
          <w:i w:val="0"/>
          <w:iCs w:val="0"/>
        </w:rPr>
        <w:t xml:space="preserve">   </w:t>
      </w:r>
      <w:r>
        <w:rPr>
          <w:rStyle w:val="Fremhv"/>
          <w:i w:val="0"/>
          <w:iCs w:val="0"/>
        </w:rPr>
        <w:t>dagens lys, er der blevet samlet over 5</w:t>
      </w:r>
      <w:r w:rsidR="00C35E71">
        <w:rPr>
          <w:rStyle w:val="Fremhv"/>
          <w:i w:val="0"/>
          <w:iCs w:val="0"/>
        </w:rPr>
        <w:t>8</w:t>
      </w:r>
      <w:r>
        <w:rPr>
          <w:rStyle w:val="Fremhv"/>
          <w:i w:val="0"/>
          <w:iCs w:val="0"/>
        </w:rPr>
        <w:t xml:space="preserve"> mio. kr. ind til brystkræftsagen. Alt sammen takket være de mange frivillige, foreninger og det lokale erhvervsliv, der gennem aktiviteter og events har samlet ind til sagen. </w:t>
      </w:r>
    </w:p>
    <w:p w14:paraId="04FBBA03" w14:textId="77777777" w:rsidR="00DB53DD" w:rsidRPr="00435F63" w:rsidRDefault="00DB53DD" w:rsidP="00DB53DD">
      <w:pPr>
        <w:rPr>
          <w:rStyle w:val="Fremhv"/>
          <w:i w:val="0"/>
          <w:iCs w:val="0"/>
        </w:rPr>
      </w:pPr>
    </w:p>
    <w:p w14:paraId="39589898" w14:textId="77777777" w:rsidR="00BB1079" w:rsidRDefault="005906AF" w:rsidP="003F697B">
      <w:pPr>
        <w:rPr>
          <w:rStyle w:val="Fremhv"/>
          <w:i w:val="0"/>
          <w:iCs w:val="0"/>
        </w:rPr>
      </w:pPr>
      <w:r w:rsidRPr="00BA481F">
        <w:rPr>
          <w:rStyle w:val="Fremhv"/>
          <w:i w:val="0"/>
          <w:iCs w:val="0"/>
        </w:rPr>
        <w:t xml:space="preserve">Hvert år får </w:t>
      </w:r>
      <w:r w:rsidR="00E4113A">
        <w:rPr>
          <w:rStyle w:val="Fremhv"/>
          <w:i w:val="0"/>
          <w:iCs w:val="0"/>
        </w:rPr>
        <w:t xml:space="preserve">over </w:t>
      </w:r>
      <w:r w:rsidR="00E4113A" w:rsidRPr="00BA481F">
        <w:rPr>
          <w:rStyle w:val="Fremhv"/>
          <w:i w:val="0"/>
          <w:iCs w:val="0"/>
        </w:rPr>
        <w:t>5.000</w:t>
      </w:r>
      <w:r w:rsidRPr="00BA481F">
        <w:rPr>
          <w:rStyle w:val="Fremhv"/>
          <w:i w:val="0"/>
          <w:iCs w:val="0"/>
        </w:rPr>
        <w:t xml:space="preserve"> </w:t>
      </w:r>
      <w:r w:rsidR="00B8595E">
        <w:rPr>
          <w:rStyle w:val="Fremhv"/>
          <w:i w:val="0"/>
          <w:iCs w:val="0"/>
        </w:rPr>
        <w:t>personer</w:t>
      </w:r>
      <w:r w:rsidRPr="00BA481F">
        <w:rPr>
          <w:rStyle w:val="Fremhv"/>
          <w:i w:val="0"/>
          <w:iCs w:val="0"/>
        </w:rPr>
        <w:t xml:space="preserve"> brystkræft</w:t>
      </w:r>
      <w:r w:rsidR="00B8595E">
        <w:rPr>
          <w:rStyle w:val="Fremhv"/>
          <w:i w:val="0"/>
          <w:iCs w:val="0"/>
        </w:rPr>
        <w:t xml:space="preserve"> i Danmark</w:t>
      </w:r>
      <w:r w:rsidRPr="00BA481F">
        <w:rPr>
          <w:rStyle w:val="Fremhv"/>
          <w:i w:val="0"/>
          <w:iCs w:val="0"/>
        </w:rPr>
        <w:t xml:space="preserve">, mens over </w:t>
      </w:r>
      <w:r w:rsidR="00DB53DD">
        <w:rPr>
          <w:rStyle w:val="Fremhv"/>
          <w:i w:val="0"/>
          <w:iCs w:val="0"/>
        </w:rPr>
        <w:t>7</w:t>
      </w:r>
      <w:r w:rsidRPr="00BA481F">
        <w:rPr>
          <w:rStyle w:val="Fremhv"/>
          <w:i w:val="0"/>
          <w:iCs w:val="0"/>
        </w:rPr>
        <w:t xml:space="preserve">0.000 i dag lever med </w:t>
      </w:r>
      <w:r w:rsidR="00E4113A">
        <w:rPr>
          <w:rStyle w:val="Fremhv"/>
          <w:i w:val="0"/>
          <w:iCs w:val="0"/>
        </w:rPr>
        <w:t xml:space="preserve">      </w:t>
      </w:r>
      <w:r w:rsidRPr="00BA481F">
        <w:rPr>
          <w:rStyle w:val="Fremhv"/>
          <w:i w:val="0"/>
          <w:iCs w:val="0"/>
        </w:rPr>
        <w:t>diagnosen. Det gør rigtig mange mennesker til patienter og pårørende. Derfor bakker (</w:t>
      </w:r>
      <w:r w:rsidRPr="00BA481F">
        <w:rPr>
          <w:rStyle w:val="Fremhv"/>
          <w:i w:val="0"/>
          <w:iCs w:val="0"/>
          <w:highlight w:val="yellow"/>
        </w:rPr>
        <w:t>sportsklubbens navn</w:t>
      </w:r>
      <w:r w:rsidRPr="00BA481F">
        <w:rPr>
          <w:rStyle w:val="Fremhv"/>
          <w:i w:val="0"/>
          <w:iCs w:val="0"/>
        </w:rPr>
        <w:t xml:space="preserve">) op om Lyserød Lørdag ved at arrangere en særlige lyserød turnering - </w:t>
      </w:r>
      <w:r w:rsidR="00BA481F">
        <w:rPr>
          <w:rStyle w:val="Fremhv"/>
          <w:i w:val="0"/>
          <w:iCs w:val="0"/>
        </w:rPr>
        <w:t>f</w:t>
      </w:r>
      <w:r w:rsidRPr="00BA481F">
        <w:rPr>
          <w:rStyle w:val="Fremhv"/>
          <w:i w:val="0"/>
          <w:iCs w:val="0"/>
        </w:rPr>
        <w:t>or når vi står sammen, kan det mærkes.</w:t>
      </w:r>
    </w:p>
    <w:p w14:paraId="14104FC4" w14:textId="77777777" w:rsidR="00BB1079" w:rsidRDefault="00BB1079" w:rsidP="003F697B">
      <w:pPr>
        <w:rPr>
          <w:rStyle w:val="Fremhv"/>
          <w:i w:val="0"/>
          <w:iCs w:val="0"/>
        </w:rPr>
      </w:pPr>
    </w:p>
    <w:p w14:paraId="346A86AF" w14:textId="16E2C0EF" w:rsidR="003F697B" w:rsidRPr="003F697B" w:rsidRDefault="003F697B" w:rsidP="003F697B">
      <w:pPr>
        <w:rPr>
          <w:rStyle w:val="Fremhv"/>
          <w:b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(</w:t>
      </w:r>
      <w:r w:rsidRPr="003F697B">
        <w:rPr>
          <w:rStyle w:val="Fremhv"/>
          <w:b/>
          <w:i w:val="0"/>
          <w:iCs w:val="0"/>
          <w:highlight w:val="yellow"/>
        </w:rPr>
        <w:t>klubbens navn</w:t>
      </w:r>
      <w:r w:rsidRPr="003F697B">
        <w:rPr>
          <w:rStyle w:val="Fremhv"/>
          <w:b/>
          <w:i w:val="0"/>
          <w:iCs w:val="0"/>
        </w:rPr>
        <w:t>) arrangere</w:t>
      </w:r>
      <w:r w:rsidR="00971B51">
        <w:rPr>
          <w:rStyle w:val="Fremhv"/>
          <w:b/>
          <w:i w:val="0"/>
          <w:iCs w:val="0"/>
        </w:rPr>
        <w:t>r</w:t>
      </w:r>
      <w:r w:rsidRPr="003F697B">
        <w:rPr>
          <w:rStyle w:val="Fremhv"/>
          <w:b/>
          <w:i w:val="0"/>
          <w:iCs w:val="0"/>
        </w:rPr>
        <w:t xml:space="preserve"> en velgørenhedsturnering</w:t>
      </w:r>
    </w:p>
    <w:p w14:paraId="6209AF1E" w14:textId="4D67A404" w:rsidR="003F697B" w:rsidRPr="00631E51" w:rsidRDefault="003F697B" w:rsidP="003F697B">
      <w:pPr>
        <w:rPr>
          <w:rStyle w:val="Fremhv"/>
          <w:i w:val="0"/>
          <w:iCs w:val="0"/>
          <w:highlight w:val="yellow"/>
        </w:rPr>
      </w:pPr>
      <w:r w:rsidRPr="003F697B">
        <w:rPr>
          <w:rStyle w:val="Fremhv"/>
          <w:i w:val="0"/>
          <w:iCs w:val="0"/>
        </w:rPr>
        <w:t xml:space="preserve">I år har </w:t>
      </w:r>
      <w:r w:rsidRPr="003F697B">
        <w:rPr>
          <w:rStyle w:val="Fremhv"/>
          <w:i w:val="0"/>
          <w:iCs w:val="0"/>
          <w:highlight w:val="yellow"/>
        </w:rPr>
        <w:t>(klubbens navn</w:t>
      </w:r>
      <w:r>
        <w:rPr>
          <w:rStyle w:val="Fremhv"/>
          <w:i w:val="0"/>
          <w:iCs w:val="0"/>
        </w:rPr>
        <w:t xml:space="preserve">) </w:t>
      </w:r>
      <w:r w:rsidRPr="003F697B">
        <w:rPr>
          <w:rStyle w:val="Fremhv"/>
          <w:i w:val="0"/>
          <w:iCs w:val="0"/>
        </w:rPr>
        <w:t>meldt sig under de lyserøde faner i (</w:t>
      </w:r>
      <w:r w:rsidR="00631E51" w:rsidRPr="00631E51">
        <w:rPr>
          <w:rStyle w:val="Fremhv"/>
          <w:i w:val="0"/>
          <w:iCs w:val="0"/>
          <w:highlight w:val="yellow"/>
        </w:rPr>
        <w:t>byen)</w:t>
      </w:r>
      <w:r w:rsidRPr="003F697B">
        <w:rPr>
          <w:rStyle w:val="Fremhv"/>
          <w:i w:val="0"/>
          <w:iCs w:val="0"/>
        </w:rPr>
        <w:t xml:space="preserve"> og </w:t>
      </w:r>
      <w:r>
        <w:rPr>
          <w:rStyle w:val="Fremhv"/>
          <w:i w:val="0"/>
          <w:iCs w:val="0"/>
        </w:rPr>
        <w:t>arrangerer en velgørenhedsturnering, hvor der kommer til at ske (</w:t>
      </w:r>
      <w:r w:rsidRPr="00631E51">
        <w:rPr>
          <w:rStyle w:val="Fremhv"/>
          <w:i w:val="0"/>
          <w:iCs w:val="0"/>
          <w:highlight w:val="yellow"/>
        </w:rPr>
        <w:t xml:space="preserve">beskrivelse af selve arrangementet/turneringen) </w:t>
      </w:r>
    </w:p>
    <w:p w14:paraId="12B9193B" w14:textId="7BAD6B56" w:rsidR="003F697B" w:rsidRDefault="003F697B" w:rsidP="00435F63">
      <w:pPr>
        <w:rPr>
          <w:rStyle w:val="Fremhv"/>
          <w:i w:val="0"/>
          <w:iCs w:val="0"/>
        </w:rPr>
      </w:pPr>
      <w:r w:rsidRPr="00631E51">
        <w:rPr>
          <w:rStyle w:val="Fremhv"/>
          <w:i w:val="0"/>
          <w:iCs w:val="0"/>
        </w:rPr>
        <w:t>Alt sammen til fordel for Lyserød Lørdag og brystkræftsagen.</w:t>
      </w:r>
    </w:p>
    <w:p w14:paraId="42E9868A" w14:textId="77777777" w:rsidR="003F697B" w:rsidRDefault="003F697B" w:rsidP="00435F63">
      <w:pPr>
        <w:rPr>
          <w:rStyle w:val="Fremhv"/>
          <w:i w:val="0"/>
          <w:iCs w:val="0"/>
        </w:rPr>
      </w:pPr>
    </w:p>
    <w:p w14:paraId="5F1DAB9E" w14:textId="18DA8F48" w:rsidR="003F697B" w:rsidRDefault="003F697B" w:rsidP="00435F63">
      <w:pPr>
        <w:rPr>
          <w:rStyle w:val="Fremhv"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Personlige sponsorater</w:t>
      </w:r>
    </w:p>
    <w:p w14:paraId="08CFBB15" w14:textId="5BE137B7" w:rsidR="00435F63" w:rsidRPr="00435F63" w:rsidRDefault="003F697B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Da alle deltagerne i turneringen kan søge personlige sponsorater, vil </w:t>
      </w:r>
      <w:r w:rsidR="00405D08">
        <w:rPr>
          <w:rStyle w:val="Fremhv"/>
          <w:i w:val="0"/>
          <w:iCs w:val="0"/>
        </w:rPr>
        <w:t>jeg</w:t>
      </w:r>
      <w:r w:rsidR="00435F63" w:rsidRPr="00435F63">
        <w:rPr>
          <w:rStyle w:val="Fremhv"/>
          <w:i w:val="0"/>
          <w:iCs w:val="0"/>
        </w:rPr>
        <w:t xml:space="preserve"> rigtig gerne have </w:t>
      </w:r>
      <w:r w:rsidRPr="006F1E1B">
        <w:rPr>
          <w:rStyle w:val="Fremhv"/>
          <w:i w:val="0"/>
          <w:iCs w:val="0"/>
          <w:highlight w:val="yellow"/>
        </w:rPr>
        <w:t>dig/</w:t>
      </w:r>
      <w:r w:rsidR="00435F63" w:rsidRPr="005A035E">
        <w:rPr>
          <w:rStyle w:val="Fremhv"/>
          <w:i w:val="0"/>
          <w:iCs w:val="0"/>
          <w:highlight w:val="yellow"/>
        </w:rPr>
        <w:t>jer</w:t>
      </w:r>
      <w:r w:rsidR="00435F63" w:rsidRPr="00435F63">
        <w:rPr>
          <w:rStyle w:val="Fremhv"/>
          <w:i w:val="0"/>
          <w:iCs w:val="0"/>
        </w:rPr>
        <w:t xml:space="preserve"> med i fællesskabet, </w:t>
      </w:r>
      <w:r w:rsidR="006F1E1B">
        <w:rPr>
          <w:rStyle w:val="Fremhv"/>
          <w:i w:val="0"/>
          <w:iCs w:val="0"/>
        </w:rPr>
        <w:t xml:space="preserve">så </w:t>
      </w:r>
      <w:r w:rsidR="00435F63" w:rsidRPr="00435F63">
        <w:rPr>
          <w:rStyle w:val="Fremhv"/>
          <w:i w:val="0"/>
          <w:iCs w:val="0"/>
        </w:rPr>
        <w:t xml:space="preserve">turneringen </w:t>
      </w:r>
      <w:r w:rsidR="006F1E1B">
        <w:rPr>
          <w:rStyle w:val="Fremhv"/>
          <w:i w:val="0"/>
          <w:iCs w:val="0"/>
        </w:rPr>
        <w:t>kan blive endnu større og indsamle endnu flere midler til sagen.</w:t>
      </w:r>
      <w:r w:rsidR="00435F63" w:rsidRPr="00435F63">
        <w:rPr>
          <w:rStyle w:val="Fremhv"/>
          <w:i w:val="0"/>
          <w:iCs w:val="0"/>
        </w:rPr>
        <w:t xml:space="preserve"> Derfor håber </w:t>
      </w:r>
      <w:r w:rsidR="00405D08">
        <w:rPr>
          <w:rStyle w:val="Fremhv"/>
          <w:i w:val="0"/>
          <w:iCs w:val="0"/>
        </w:rPr>
        <w:t>jeg</w:t>
      </w:r>
      <w:r w:rsidR="00435F63" w:rsidRPr="00435F63">
        <w:rPr>
          <w:rStyle w:val="Fremhv"/>
          <w:i w:val="0"/>
          <w:iCs w:val="0"/>
        </w:rPr>
        <w:t xml:space="preserve">, at har </w:t>
      </w:r>
      <w:r w:rsidR="00B352F0">
        <w:rPr>
          <w:rStyle w:val="Fremhv"/>
          <w:i w:val="0"/>
          <w:iCs w:val="0"/>
        </w:rPr>
        <w:t xml:space="preserve">mulighed for, at støtte </w:t>
      </w:r>
      <w:r w:rsidR="006F1E1B">
        <w:rPr>
          <w:rStyle w:val="Fremhv"/>
          <w:i w:val="0"/>
          <w:iCs w:val="0"/>
        </w:rPr>
        <w:t>op om turneringen</w:t>
      </w:r>
      <w:r w:rsidR="00435F63" w:rsidRPr="00435F63">
        <w:rPr>
          <w:rStyle w:val="Fremhv"/>
          <w:i w:val="0"/>
          <w:iCs w:val="0"/>
        </w:rPr>
        <w:t xml:space="preserve"> med et p</w:t>
      </w:r>
      <w:r w:rsidR="006F1E1B">
        <w:rPr>
          <w:rStyle w:val="Fremhv"/>
          <w:i w:val="0"/>
          <w:iCs w:val="0"/>
        </w:rPr>
        <w:t xml:space="preserve">ersonligt sponsorat i forhold til </w:t>
      </w:r>
      <w:r w:rsidR="006F1E1B" w:rsidRPr="006F1E1B">
        <w:rPr>
          <w:rStyle w:val="Fremhv"/>
          <w:i w:val="0"/>
          <w:iCs w:val="0"/>
          <w:highlight w:val="yellow"/>
        </w:rPr>
        <w:t xml:space="preserve">(beskrivelse af selve aktiviteten. F.eks. hvor mange runder/km el. lign man eks. </w:t>
      </w:r>
      <w:r w:rsidR="00631E51">
        <w:rPr>
          <w:rStyle w:val="Fremhv"/>
          <w:i w:val="0"/>
          <w:iCs w:val="0"/>
          <w:highlight w:val="yellow"/>
        </w:rPr>
        <w:t>l</w:t>
      </w:r>
      <w:r w:rsidR="006F1E1B" w:rsidRPr="006F1E1B">
        <w:rPr>
          <w:rStyle w:val="Fremhv"/>
          <w:i w:val="0"/>
          <w:iCs w:val="0"/>
          <w:highlight w:val="yellow"/>
        </w:rPr>
        <w:t>øbe</w:t>
      </w:r>
      <w:r w:rsidR="00631E51">
        <w:rPr>
          <w:rStyle w:val="Fremhv"/>
          <w:i w:val="0"/>
          <w:iCs w:val="0"/>
          <w:highlight w:val="yellow"/>
        </w:rPr>
        <w:t>r</w:t>
      </w:r>
      <w:r w:rsidR="006F1E1B" w:rsidRPr="006F1E1B">
        <w:rPr>
          <w:rStyle w:val="Fremhv"/>
          <w:i w:val="0"/>
          <w:iCs w:val="0"/>
          <w:highlight w:val="yellow"/>
        </w:rPr>
        <w:t>/går/dribler/hopper)</w:t>
      </w:r>
    </w:p>
    <w:p w14:paraId="15431BBA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20561618" w14:textId="1D46F93F" w:rsidR="00435F63" w:rsidRPr="00435F63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Midler indsamlet under </w:t>
      </w:r>
      <w:r w:rsidR="00BA481F">
        <w:rPr>
          <w:rStyle w:val="Fremhv"/>
          <w:i w:val="0"/>
          <w:iCs w:val="0"/>
        </w:rPr>
        <w:t>Lyserød Lørdag</w:t>
      </w:r>
      <w:r w:rsidR="00DB53DD">
        <w:rPr>
          <w:rStyle w:val="Fremhv"/>
          <w:i w:val="0"/>
          <w:iCs w:val="0"/>
        </w:rPr>
        <w:t>-</w:t>
      </w:r>
      <w:r w:rsidR="00BA481F">
        <w:rPr>
          <w:rStyle w:val="Fremhv"/>
          <w:i w:val="0"/>
          <w:iCs w:val="0"/>
        </w:rPr>
        <w:t>eventen</w:t>
      </w:r>
      <w:r w:rsidR="00435F63" w:rsidRPr="00435F63">
        <w:rPr>
          <w:rStyle w:val="Fremhv"/>
          <w:i w:val="0"/>
          <w:iCs w:val="0"/>
        </w:rPr>
        <w:t xml:space="preserve"> går til </w:t>
      </w:r>
      <w:r w:rsidR="00435F63" w:rsidRPr="00B15925">
        <w:rPr>
          <w:rStyle w:val="Fremhv"/>
          <w:b/>
          <w:i w:val="0"/>
          <w:iCs w:val="0"/>
        </w:rPr>
        <w:t xml:space="preserve">Kræftens Bekæmpelses arbejde med brystkræft </w:t>
      </w:r>
      <w:r w:rsidR="00435F63" w:rsidRPr="00435F63">
        <w:rPr>
          <w:rStyle w:val="Fremhv"/>
          <w:i w:val="0"/>
          <w:iCs w:val="0"/>
        </w:rPr>
        <w:t>med fokus på forskning, forebyggelse og patien</w:t>
      </w:r>
      <w:r w:rsidR="00BB6DA5">
        <w:rPr>
          <w:rStyle w:val="Fremhv"/>
          <w:i w:val="0"/>
          <w:iCs w:val="0"/>
        </w:rPr>
        <w:t>t</w:t>
      </w:r>
      <w:r w:rsidR="00B8595E">
        <w:rPr>
          <w:rStyle w:val="Fremhv"/>
          <w:i w:val="0"/>
          <w:iCs w:val="0"/>
        </w:rPr>
        <w:t>- og pårørende</w:t>
      </w:r>
      <w:r w:rsidR="00435F63" w:rsidRPr="00435F63">
        <w:rPr>
          <w:rStyle w:val="Fremhv"/>
          <w:i w:val="0"/>
          <w:iCs w:val="0"/>
        </w:rPr>
        <w:t>støtte.</w:t>
      </w:r>
    </w:p>
    <w:p w14:paraId="219A6851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BA0BDD9" w14:textId="2DE9E944" w:rsidR="00435F63" w:rsidRPr="00435F63" w:rsidRDefault="00435F63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På forhånd </w:t>
      </w:r>
      <w:r w:rsidRPr="00B15925">
        <w:rPr>
          <w:rStyle w:val="Fremhv"/>
          <w:b/>
          <w:i w:val="0"/>
          <w:iCs w:val="0"/>
        </w:rPr>
        <w:t>TAK</w:t>
      </w:r>
      <w:r>
        <w:rPr>
          <w:rStyle w:val="Fremhv"/>
          <w:i w:val="0"/>
          <w:iCs w:val="0"/>
        </w:rPr>
        <w:t xml:space="preserve"> for j</w:t>
      </w:r>
      <w:r w:rsidRPr="00435F63">
        <w:rPr>
          <w:rStyle w:val="Fremhv"/>
          <w:i w:val="0"/>
          <w:iCs w:val="0"/>
        </w:rPr>
        <w:t>eres opbakning</w:t>
      </w:r>
      <w:r>
        <w:rPr>
          <w:rStyle w:val="Fremhv"/>
          <w:i w:val="0"/>
          <w:iCs w:val="0"/>
        </w:rPr>
        <w:t>.</w:t>
      </w:r>
    </w:p>
    <w:p w14:paraId="20A0002E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06DE5D07" w14:textId="77777777" w:rsidR="00631E51" w:rsidRDefault="00631E51" w:rsidP="00435F63">
      <w:pPr>
        <w:rPr>
          <w:rStyle w:val="Fremhv"/>
          <w:i w:val="0"/>
          <w:iCs w:val="0"/>
        </w:rPr>
      </w:pPr>
    </w:p>
    <w:p w14:paraId="3533B017" w14:textId="0A0BEF0C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>Med venlig hilsen</w:t>
      </w:r>
    </w:p>
    <w:p w14:paraId="1AF731DB" w14:textId="77777777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 xml:space="preserve"> </w:t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</w:p>
    <w:p w14:paraId="30D7EA7B" w14:textId="6F0B1426" w:rsidR="00CB1D6A" w:rsidRDefault="00BA481F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Lyserød Lørdag sportsdeltager i (</w:t>
      </w:r>
      <w:r w:rsidRPr="00631E51">
        <w:rPr>
          <w:rStyle w:val="Fremhv"/>
          <w:i w:val="0"/>
          <w:iCs w:val="0"/>
          <w:highlight w:val="yellow"/>
        </w:rPr>
        <w:t>sportsturneringen</w:t>
      </w:r>
      <w:r w:rsidR="00631E51" w:rsidRPr="00631E51">
        <w:rPr>
          <w:rStyle w:val="Fremhv"/>
          <w:i w:val="0"/>
          <w:iCs w:val="0"/>
          <w:highlight w:val="yellow"/>
        </w:rPr>
        <w:t>s navn</w:t>
      </w:r>
      <w:r w:rsidRPr="00631E51">
        <w:rPr>
          <w:rStyle w:val="Fremhv"/>
          <w:i w:val="0"/>
          <w:iCs w:val="0"/>
          <w:highlight w:val="yellow"/>
        </w:rPr>
        <w:t>)</w:t>
      </w:r>
    </w:p>
    <w:p w14:paraId="536CB999" w14:textId="1D8967F6" w:rsidR="00B15925" w:rsidRPr="005668E2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Kontakt: </w:t>
      </w:r>
      <w:r w:rsidRPr="00BA481F">
        <w:rPr>
          <w:rStyle w:val="Fremhv"/>
          <w:i w:val="0"/>
          <w:iCs w:val="0"/>
          <w:highlight w:val="yellow"/>
        </w:rPr>
        <w:t>XXXXXX</w:t>
      </w:r>
      <w:bookmarkEnd w:id="0"/>
    </w:p>
    <w:sectPr w:rsidR="00B15925" w:rsidRPr="005668E2" w:rsidSect="00353D3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CB64B12-A073-4A1E-9305-CCD41D11C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8EBDF7-A75C-4C83-8333-CC7D9FCD9555}"/>
    <w:embedBold r:id="rId3" w:fontKey="{CA94836C-FA55-4478-8FFD-1BB5601E4307}"/>
    <w:embedItalic r:id="rId4" w:fontKey="{6C1DAF49-16D2-41DC-8A89-625E61045CF9}"/>
    <w:embedBoldItalic r:id="rId5" w:fontKey="{E09F092F-E3FC-42D3-82F7-69833F3EBA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BBA7D1-9CAE-443F-A4B8-8906416A1B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B827AE1-DC60-4898-9E98-8D78D0FAC285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E71CE991-FE2D-4BC3-A980-2DF580BC47A3}"/>
    <w:embedBold r:id="rId9" w:fontKey="{2170FC79-6B5D-4B5D-A4C5-5E441C72462A}"/>
    <w:embedItalic r:id="rId10" w:fontKey="{751A620E-3866-41F5-86F3-462C9A884181}"/>
    <w:embedBoldItalic r:id="rId11" w:fontKey="{A11E4EB4-49FD-4CE5-A18E-38F0F2F1287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201A234E-83D0-43CD-85BB-6F7A6B71BD77}"/>
    <w:embedItalic r:id="rId13" w:fontKey="{43DFBEE4-7CC1-4BA3-8021-C2C4C8664524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E581D7ED-D165-4656-A644-793A929718B8}"/>
    <w:embedBold r:id="rId15" w:fontKey="{376EF6C4-8021-425E-A275-991C11274C3E}"/>
    <w:embedItalic r:id="rId16" w:fontKey="{317D82DA-EAE0-4DD9-898A-2C2A02C7AB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DCBF31CD-CEA0-43AD-A2C6-112E8058C837}"/>
    <w:embedBoldItalic r:id="rId18" w:fontKey="{B99B24C6-9C6D-42C4-B462-92EEC6580E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834728B6-2825-45BB-B3E4-E97555A032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909E5FFD-D192-4E21-AA6A-A59D5F0C040D}"/>
  </w:font>
  <w:font w:name="Fighter Light">
    <w:altName w:val="Courier New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262032">
    <w:abstractNumId w:val="0"/>
  </w:num>
  <w:num w:numId="2" w16cid:durableId="1401056649">
    <w:abstractNumId w:val="1"/>
  </w:num>
  <w:num w:numId="3" w16cid:durableId="1580477421">
    <w:abstractNumId w:val="2"/>
  </w:num>
  <w:num w:numId="4" w16cid:durableId="2037658839">
    <w:abstractNumId w:val="3"/>
  </w:num>
  <w:num w:numId="5" w16cid:durableId="113403732">
    <w:abstractNumId w:val="8"/>
  </w:num>
  <w:num w:numId="6" w16cid:durableId="1326712955">
    <w:abstractNumId w:val="4"/>
  </w:num>
  <w:num w:numId="7" w16cid:durableId="1441993852">
    <w:abstractNumId w:val="5"/>
  </w:num>
  <w:num w:numId="8" w16cid:durableId="1750614351">
    <w:abstractNumId w:val="6"/>
  </w:num>
  <w:num w:numId="9" w16cid:durableId="876239643">
    <w:abstractNumId w:val="7"/>
  </w:num>
  <w:num w:numId="10" w16cid:durableId="620037807">
    <w:abstractNumId w:val="9"/>
  </w:num>
  <w:num w:numId="11" w16cid:durableId="554007598">
    <w:abstractNumId w:val="10"/>
  </w:num>
  <w:num w:numId="12" w16cid:durableId="604535197">
    <w:abstractNumId w:val="11"/>
  </w:num>
  <w:num w:numId="13" w16cid:durableId="752896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166E3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93EBA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754AF"/>
    <w:rsid w:val="0039047D"/>
    <w:rsid w:val="00395A17"/>
    <w:rsid w:val="003A4616"/>
    <w:rsid w:val="003F697B"/>
    <w:rsid w:val="00405D08"/>
    <w:rsid w:val="00407177"/>
    <w:rsid w:val="00435F63"/>
    <w:rsid w:val="004409DB"/>
    <w:rsid w:val="00454E04"/>
    <w:rsid w:val="00460880"/>
    <w:rsid w:val="00462A2F"/>
    <w:rsid w:val="004773DD"/>
    <w:rsid w:val="004A755A"/>
    <w:rsid w:val="004B5216"/>
    <w:rsid w:val="004C2E47"/>
    <w:rsid w:val="004E282C"/>
    <w:rsid w:val="005028CE"/>
    <w:rsid w:val="005668E2"/>
    <w:rsid w:val="005906AF"/>
    <w:rsid w:val="005909B4"/>
    <w:rsid w:val="005A035E"/>
    <w:rsid w:val="005B3756"/>
    <w:rsid w:val="005B500F"/>
    <w:rsid w:val="005E3AA5"/>
    <w:rsid w:val="00631E51"/>
    <w:rsid w:val="0063353A"/>
    <w:rsid w:val="006348B3"/>
    <w:rsid w:val="00634D59"/>
    <w:rsid w:val="00672DA0"/>
    <w:rsid w:val="006900CD"/>
    <w:rsid w:val="006A6FC8"/>
    <w:rsid w:val="006E72BF"/>
    <w:rsid w:val="006F1E1B"/>
    <w:rsid w:val="00730D49"/>
    <w:rsid w:val="0074028B"/>
    <w:rsid w:val="00741469"/>
    <w:rsid w:val="007634CD"/>
    <w:rsid w:val="00771B68"/>
    <w:rsid w:val="00771DDD"/>
    <w:rsid w:val="00793383"/>
    <w:rsid w:val="00796F46"/>
    <w:rsid w:val="007E4A73"/>
    <w:rsid w:val="007F3EDC"/>
    <w:rsid w:val="00802757"/>
    <w:rsid w:val="00813DEB"/>
    <w:rsid w:val="0086497D"/>
    <w:rsid w:val="00880C82"/>
    <w:rsid w:val="00885184"/>
    <w:rsid w:val="008B6E5B"/>
    <w:rsid w:val="008C363B"/>
    <w:rsid w:val="008F1CD4"/>
    <w:rsid w:val="00937EA6"/>
    <w:rsid w:val="009445C5"/>
    <w:rsid w:val="0097116C"/>
    <w:rsid w:val="00971B51"/>
    <w:rsid w:val="009916AD"/>
    <w:rsid w:val="009A232E"/>
    <w:rsid w:val="009A4759"/>
    <w:rsid w:val="009D22D2"/>
    <w:rsid w:val="00A12C9F"/>
    <w:rsid w:val="00A3517D"/>
    <w:rsid w:val="00A70B53"/>
    <w:rsid w:val="00A83CDA"/>
    <w:rsid w:val="00A94092"/>
    <w:rsid w:val="00AC0D8A"/>
    <w:rsid w:val="00AF2B08"/>
    <w:rsid w:val="00AF3ED0"/>
    <w:rsid w:val="00AF4EFF"/>
    <w:rsid w:val="00AF698D"/>
    <w:rsid w:val="00B15925"/>
    <w:rsid w:val="00B2527C"/>
    <w:rsid w:val="00B352F0"/>
    <w:rsid w:val="00B84BEE"/>
    <w:rsid w:val="00B8595E"/>
    <w:rsid w:val="00B91B38"/>
    <w:rsid w:val="00BA481F"/>
    <w:rsid w:val="00BB1079"/>
    <w:rsid w:val="00BB6DA5"/>
    <w:rsid w:val="00C20258"/>
    <w:rsid w:val="00C35E71"/>
    <w:rsid w:val="00C607D2"/>
    <w:rsid w:val="00C64A96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23E57"/>
    <w:rsid w:val="00D33291"/>
    <w:rsid w:val="00D426E4"/>
    <w:rsid w:val="00D435BD"/>
    <w:rsid w:val="00D7019A"/>
    <w:rsid w:val="00D92167"/>
    <w:rsid w:val="00D93FA4"/>
    <w:rsid w:val="00DB53DD"/>
    <w:rsid w:val="00DC1F38"/>
    <w:rsid w:val="00DE59AC"/>
    <w:rsid w:val="00DF5B02"/>
    <w:rsid w:val="00DF5C92"/>
    <w:rsid w:val="00E03BCC"/>
    <w:rsid w:val="00E36748"/>
    <w:rsid w:val="00E41118"/>
    <w:rsid w:val="00E4113A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Korrektur">
    <w:name w:val="Revision"/>
    <w:hidden/>
    <w:uiPriority w:val="99"/>
    <w:semiHidden/>
    <w:rsid w:val="00DB53DD"/>
    <w:rPr>
      <w:rFonts w:asciiTheme="minorHAnsi" w:hAnsiTheme="minorHAnsi" w:cs="Angsana New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CF622E-0D73-44EE-A343-A04FAF5B09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396D64-B8BD-4B19-99AE-15D43E76915C}"/>
</file>

<file path=customXml/itemProps3.xml><?xml version="1.0" encoding="utf-8"?>
<ds:datastoreItem xmlns:ds="http://schemas.openxmlformats.org/officeDocument/2006/customXml" ds:itemID="{23143DDC-11D0-4C8A-8D05-054E83D7CD7C}"/>
</file>

<file path=customXml/itemProps4.xml><?xml version="1.0" encoding="utf-8"?>
<ds:datastoreItem xmlns:ds="http://schemas.openxmlformats.org/officeDocument/2006/customXml" ds:itemID="{07943595-B25A-41AF-AB7E-74160EE6A2F3}"/>
</file>

<file path=customXml/itemProps5.xml><?xml version="1.0" encoding="utf-8"?>
<ds:datastoreItem xmlns:ds="http://schemas.openxmlformats.org/officeDocument/2006/customXml" ds:itemID="{CAAC9064-A866-48D3-978D-D7E9AD531E93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9</TotalTime>
  <Pages>1</Pages>
  <Words>287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5</cp:revision>
  <cp:lastPrinted>2006-11-08T08:21:00Z</cp:lastPrinted>
  <dcterms:created xsi:type="dcterms:W3CDTF">2024-05-13T20:23:00Z</dcterms:created>
  <dcterms:modified xsi:type="dcterms:W3CDTF">2025-01-06T13:28:00Z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