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030B9" w14:textId="77777777" w:rsidR="005B2F88" w:rsidRPr="00C00630" w:rsidRDefault="007A08CB" w:rsidP="00005111">
      <w:pPr>
        <w:jc w:val="center"/>
        <w:rPr>
          <w:rFonts w:ascii="Fighter" w:hAnsi="Fighter"/>
          <w:b/>
          <w:color w:val="F00091"/>
          <w:sz w:val="40"/>
          <w:szCs w:val="32"/>
        </w:rPr>
      </w:pPr>
      <w:r w:rsidRPr="00C00630">
        <w:rPr>
          <w:rFonts w:ascii="Fighter" w:hAnsi="Fighter"/>
          <w:b/>
          <w:color w:val="F00091"/>
          <w:sz w:val="40"/>
        </w:rPr>
        <w:t>S</w:t>
      </w:r>
      <w:r w:rsidRPr="00C00630">
        <w:rPr>
          <w:rFonts w:ascii="Fighter" w:hAnsi="Fighter"/>
          <w:b/>
          <w:color w:val="F00091"/>
          <w:sz w:val="40"/>
          <w:szCs w:val="32"/>
        </w:rPr>
        <w:t>pillere</w:t>
      </w:r>
      <w:r w:rsidR="00005111" w:rsidRPr="00C00630">
        <w:rPr>
          <w:rFonts w:ascii="Fighter" w:hAnsi="Fighter"/>
          <w:b/>
          <w:color w:val="F00091"/>
          <w:sz w:val="40"/>
          <w:szCs w:val="32"/>
        </w:rPr>
        <w:t xml:space="preserve"> </w:t>
      </w:r>
      <w:r w:rsidR="005B2F88" w:rsidRPr="00C00630">
        <w:rPr>
          <w:rFonts w:ascii="Fighter" w:hAnsi="Fighter"/>
          <w:b/>
          <w:color w:val="F00091"/>
          <w:sz w:val="40"/>
          <w:szCs w:val="32"/>
        </w:rPr>
        <w:t xml:space="preserve">i klubben, </w:t>
      </w:r>
      <w:r w:rsidR="00005111" w:rsidRPr="00C00630">
        <w:rPr>
          <w:rFonts w:ascii="Fighter" w:hAnsi="Fighter"/>
          <w:b/>
          <w:color w:val="F00091"/>
          <w:sz w:val="40"/>
          <w:szCs w:val="32"/>
        </w:rPr>
        <w:t xml:space="preserve">der har </w:t>
      </w:r>
      <w:r w:rsidR="005B2F88" w:rsidRPr="00C00630">
        <w:rPr>
          <w:rFonts w:ascii="Fighter" w:hAnsi="Fighter"/>
          <w:b/>
          <w:color w:val="F00091"/>
          <w:sz w:val="40"/>
          <w:szCs w:val="32"/>
        </w:rPr>
        <w:t xml:space="preserve">lavet </w:t>
      </w:r>
    </w:p>
    <w:p w14:paraId="0A01C211" w14:textId="76961F6B" w:rsidR="00005111" w:rsidRPr="00C00630" w:rsidRDefault="005B2F88" w:rsidP="00005111">
      <w:pPr>
        <w:jc w:val="center"/>
        <w:rPr>
          <w:rFonts w:ascii="Fighter" w:hAnsi="Fighter"/>
          <w:b/>
          <w:color w:val="F00091"/>
          <w:sz w:val="36"/>
          <w:szCs w:val="32"/>
        </w:rPr>
      </w:pPr>
      <w:r w:rsidRPr="00C00630">
        <w:rPr>
          <w:rFonts w:ascii="Fighter" w:hAnsi="Fighter"/>
          <w:b/>
          <w:color w:val="F00091"/>
          <w:sz w:val="40"/>
          <w:szCs w:val="32"/>
        </w:rPr>
        <w:t>personlige indsamlinger</w:t>
      </w:r>
    </w:p>
    <w:p w14:paraId="007EB828" w14:textId="77777777" w:rsidR="00005111" w:rsidRPr="00241640" w:rsidRDefault="00005111" w:rsidP="00005111">
      <w:pPr>
        <w:jc w:val="center"/>
        <w:rPr>
          <w:rFonts w:ascii="Fighter" w:hAnsi="Fighter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269"/>
        <w:gridCol w:w="2260"/>
      </w:tblGrid>
      <w:tr w:rsidR="005B2F88" w:rsidRPr="00241640" w14:paraId="0A970269" w14:textId="77777777" w:rsidTr="00702946">
        <w:trPr>
          <w:trHeight w:val="505"/>
        </w:trPr>
        <w:tc>
          <w:tcPr>
            <w:tcW w:w="2501" w:type="pct"/>
            <w:vAlign w:val="center"/>
          </w:tcPr>
          <w:p w14:paraId="70601B4E" w14:textId="77777777" w:rsidR="005B2F88" w:rsidRPr="00241640" w:rsidRDefault="005B2F88" w:rsidP="00165152">
            <w:pPr>
              <w:jc w:val="center"/>
              <w:rPr>
                <w:rFonts w:ascii="Fighter" w:hAnsi="Fighter"/>
                <w:szCs w:val="22"/>
              </w:rPr>
            </w:pPr>
            <w:r w:rsidRPr="00241640">
              <w:rPr>
                <w:rFonts w:ascii="Fighter" w:hAnsi="Fighter"/>
                <w:szCs w:val="22"/>
              </w:rPr>
              <w:t>Navn på spiller</w:t>
            </w:r>
          </w:p>
        </w:tc>
        <w:tc>
          <w:tcPr>
            <w:tcW w:w="1252" w:type="pct"/>
            <w:vAlign w:val="center"/>
          </w:tcPr>
          <w:p w14:paraId="320479D8" w14:textId="77777777" w:rsidR="005B2F88" w:rsidRPr="00241640" w:rsidRDefault="005B2F88" w:rsidP="00165152">
            <w:pPr>
              <w:jc w:val="center"/>
              <w:rPr>
                <w:rFonts w:ascii="Fighter" w:hAnsi="Fighter"/>
                <w:szCs w:val="22"/>
              </w:rPr>
            </w:pPr>
            <w:r w:rsidRPr="00241640">
              <w:rPr>
                <w:rFonts w:ascii="Fighter" w:hAnsi="Fighter"/>
                <w:szCs w:val="22"/>
              </w:rPr>
              <w:t>Medlemsnummer</w:t>
            </w:r>
          </w:p>
        </w:tc>
        <w:tc>
          <w:tcPr>
            <w:tcW w:w="1248" w:type="pct"/>
            <w:vAlign w:val="center"/>
          </w:tcPr>
          <w:p w14:paraId="70C32CB5" w14:textId="746C2EE7" w:rsidR="005B2F88" w:rsidRPr="00241640" w:rsidRDefault="005B2F88" w:rsidP="00702946">
            <w:pPr>
              <w:jc w:val="center"/>
              <w:rPr>
                <w:rFonts w:ascii="Fighter" w:hAnsi="Fighter"/>
                <w:szCs w:val="22"/>
              </w:rPr>
            </w:pPr>
            <w:r w:rsidRPr="00241640">
              <w:rPr>
                <w:rFonts w:ascii="Fighter" w:hAnsi="Fighter"/>
                <w:szCs w:val="22"/>
              </w:rPr>
              <w:t>Indsamlet beløb</w:t>
            </w:r>
          </w:p>
        </w:tc>
      </w:tr>
      <w:tr w:rsidR="005B2F88" w:rsidRPr="00241640" w14:paraId="356B745F" w14:textId="77777777" w:rsidTr="005B2F88">
        <w:trPr>
          <w:trHeight w:val="567"/>
        </w:trPr>
        <w:tc>
          <w:tcPr>
            <w:tcW w:w="2501" w:type="pct"/>
          </w:tcPr>
          <w:p w14:paraId="5E4423ED" w14:textId="77777777" w:rsidR="005B2F88" w:rsidRPr="00241640" w:rsidRDefault="005B2F88" w:rsidP="007A08CB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77231442" w14:textId="77777777" w:rsidR="005B2F88" w:rsidRPr="00241640" w:rsidRDefault="005B2F88" w:rsidP="007A08CB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17CD2E07" w14:textId="239013D7" w:rsidR="005B2F88" w:rsidRPr="00241640" w:rsidRDefault="005B2F8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22DC0989" w14:textId="77777777" w:rsidTr="005B2F88">
        <w:trPr>
          <w:trHeight w:val="567"/>
        </w:trPr>
        <w:tc>
          <w:tcPr>
            <w:tcW w:w="2501" w:type="pct"/>
          </w:tcPr>
          <w:p w14:paraId="765C3255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4A03CE34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0F0A8D51" w14:textId="21113B0A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055BB900" w14:textId="77777777" w:rsidTr="005B2F88">
        <w:trPr>
          <w:trHeight w:val="567"/>
        </w:trPr>
        <w:tc>
          <w:tcPr>
            <w:tcW w:w="2501" w:type="pct"/>
          </w:tcPr>
          <w:p w14:paraId="6E668D94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6F526B89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47F461E0" w14:textId="3FCD933D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77F33741" w14:textId="77777777" w:rsidTr="005B2F88">
        <w:trPr>
          <w:trHeight w:val="567"/>
        </w:trPr>
        <w:tc>
          <w:tcPr>
            <w:tcW w:w="2501" w:type="pct"/>
          </w:tcPr>
          <w:p w14:paraId="2AD4FAAF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47A1E291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287DAA19" w14:textId="41B5F6C6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7492DD82" w14:textId="77777777" w:rsidTr="005B2F88">
        <w:trPr>
          <w:trHeight w:val="567"/>
        </w:trPr>
        <w:tc>
          <w:tcPr>
            <w:tcW w:w="2501" w:type="pct"/>
          </w:tcPr>
          <w:p w14:paraId="489B9EF7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152E485E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2B9B0170" w14:textId="42720741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0C484B64" w14:textId="77777777" w:rsidTr="005B2F88">
        <w:trPr>
          <w:trHeight w:val="567"/>
        </w:trPr>
        <w:tc>
          <w:tcPr>
            <w:tcW w:w="2501" w:type="pct"/>
          </w:tcPr>
          <w:p w14:paraId="4148AA6E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1BBF0E83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0B9C752F" w14:textId="61838165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4046D81D" w14:textId="77777777" w:rsidTr="005B2F88">
        <w:trPr>
          <w:trHeight w:val="567"/>
        </w:trPr>
        <w:tc>
          <w:tcPr>
            <w:tcW w:w="2501" w:type="pct"/>
          </w:tcPr>
          <w:p w14:paraId="4C810176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0C21E64F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0B8D2165" w14:textId="05139B56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51776807" w14:textId="77777777" w:rsidTr="005B2F88">
        <w:trPr>
          <w:trHeight w:val="567"/>
        </w:trPr>
        <w:tc>
          <w:tcPr>
            <w:tcW w:w="2501" w:type="pct"/>
          </w:tcPr>
          <w:p w14:paraId="78DDA1C1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6993656B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56A6A0E5" w14:textId="5983216A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4C0E5C08" w14:textId="77777777" w:rsidTr="005B2F88">
        <w:trPr>
          <w:trHeight w:val="567"/>
        </w:trPr>
        <w:tc>
          <w:tcPr>
            <w:tcW w:w="2501" w:type="pct"/>
          </w:tcPr>
          <w:p w14:paraId="6CDEB187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364D71D8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5415313A" w14:textId="6E06A589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3397184B" w14:textId="77777777" w:rsidTr="005B2F88">
        <w:trPr>
          <w:trHeight w:val="567"/>
        </w:trPr>
        <w:tc>
          <w:tcPr>
            <w:tcW w:w="2501" w:type="pct"/>
          </w:tcPr>
          <w:p w14:paraId="5DED7034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78F657CC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1D93364E" w14:textId="56E5B508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66D3DC35" w14:textId="77777777" w:rsidTr="005B2F88">
        <w:trPr>
          <w:trHeight w:val="567"/>
        </w:trPr>
        <w:tc>
          <w:tcPr>
            <w:tcW w:w="2501" w:type="pct"/>
          </w:tcPr>
          <w:p w14:paraId="468BB370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786FA062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6D68C17D" w14:textId="604D12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2B0403CA" w14:textId="77777777" w:rsidTr="005B2F88">
        <w:trPr>
          <w:trHeight w:val="567"/>
        </w:trPr>
        <w:tc>
          <w:tcPr>
            <w:tcW w:w="2501" w:type="pct"/>
          </w:tcPr>
          <w:p w14:paraId="68B3CA92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546F43C4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4B87924A" w14:textId="73D11B26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061A3A63" w14:textId="77777777" w:rsidTr="005B2F88">
        <w:trPr>
          <w:trHeight w:val="567"/>
        </w:trPr>
        <w:tc>
          <w:tcPr>
            <w:tcW w:w="2501" w:type="pct"/>
          </w:tcPr>
          <w:p w14:paraId="54122D3B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585E09E6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2AAE91C0" w14:textId="2A13B610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6C512862" w14:textId="77777777" w:rsidTr="005B2F88">
        <w:trPr>
          <w:trHeight w:val="567"/>
        </w:trPr>
        <w:tc>
          <w:tcPr>
            <w:tcW w:w="2501" w:type="pct"/>
          </w:tcPr>
          <w:p w14:paraId="373E8DF4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75D8A700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138B9148" w14:textId="1046EADB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4526195A" w14:textId="77777777" w:rsidTr="005B2F88">
        <w:trPr>
          <w:trHeight w:val="567"/>
        </w:trPr>
        <w:tc>
          <w:tcPr>
            <w:tcW w:w="2501" w:type="pct"/>
          </w:tcPr>
          <w:p w14:paraId="00871E68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5AA63759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35A63AAF" w14:textId="7779F6C5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149F0DE8" w14:textId="77777777" w:rsidTr="005B2F88">
        <w:trPr>
          <w:trHeight w:val="567"/>
        </w:trPr>
        <w:tc>
          <w:tcPr>
            <w:tcW w:w="2501" w:type="pct"/>
          </w:tcPr>
          <w:p w14:paraId="61A75A00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6C3496B4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38865607" w14:textId="2D4D67CB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5B2F88" w:rsidRPr="00241640" w14:paraId="26A80E02" w14:textId="77777777" w:rsidTr="005B2F88">
        <w:trPr>
          <w:trHeight w:val="567"/>
        </w:trPr>
        <w:tc>
          <w:tcPr>
            <w:tcW w:w="2501" w:type="pct"/>
          </w:tcPr>
          <w:p w14:paraId="34E53C12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52" w:type="pct"/>
          </w:tcPr>
          <w:p w14:paraId="593E609E" w14:textId="77777777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248" w:type="pct"/>
          </w:tcPr>
          <w:p w14:paraId="490D84AF" w14:textId="752F6491" w:rsidR="005B2F88" w:rsidRPr="00241640" w:rsidRDefault="005B2F88" w:rsidP="00165152">
            <w:pPr>
              <w:rPr>
                <w:rFonts w:ascii="Fighter" w:hAnsi="Fighter"/>
                <w:szCs w:val="22"/>
              </w:rPr>
            </w:pPr>
          </w:p>
        </w:tc>
      </w:tr>
    </w:tbl>
    <w:p w14:paraId="743BAF23" w14:textId="30BAC2B5" w:rsidR="005B2F88" w:rsidRDefault="005B2F88" w:rsidP="00005111">
      <w:pPr>
        <w:spacing w:line="360" w:lineRule="auto"/>
        <w:rPr>
          <w:rFonts w:ascii="Fighter" w:hAnsi="Fighter"/>
          <w:szCs w:val="22"/>
        </w:rPr>
      </w:pPr>
    </w:p>
    <w:p w14:paraId="07CC704D" w14:textId="27D9F0B0" w:rsidR="005B2F88" w:rsidRPr="005B2F88" w:rsidRDefault="005B2F88" w:rsidP="005B2F88">
      <w:pPr>
        <w:rPr>
          <w:rStyle w:val="Fremhv"/>
          <w:rFonts w:ascii="Fighter" w:hAnsi="Fighter"/>
          <w:i w:val="0"/>
          <w:iCs w:val="0"/>
          <w:szCs w:val="22"/>
        </w:rPr>
      </w:pPr>
      <w:r w:rsidRPr="005B2F88">
        <w:rPr>
          <w:rFonts w:ascii="Fighter" w:hAnsi="Fighter"/>
          <w:szCs w:val="22"/>
        </w:rPr>
        <w:t>Registr</w:t>
      </w:r>
      <w:r w:rsidR="00C00630">
        <w:rPr>
          <w:rFonts w:ascii="Fighter" w:hAnsi="Fighter"/>
          <w:szCs w:val="22"/>
        </w:rPr>
        <w:t>é</w:t>
      </w:r>
      <w:r w:rsidRPr="005B2F88">
        <w:rPr>
          <w:rFonts w:ascii="Fighter" w:hAnsi="Fighter"/>
          <w:szCs w:val="22"/>
        </w:rPr>
        <w:t xml:space="preserve">r senest </w:t>
      </w:r>
      <w:r w:rsidR="00A773D5">
        <w:rPr>
          <w:rFonts w:ascii="Fighter" w:hAnsi="Fighter"/>
          <w:szCs w:val="22"/>
        </w:rPr>
        <w:t>1</w:t>
      </w:r>
      <w:r w:rsidR="00C00630">
        <w:rPr>
          <w:rFonts w:ascii="Fighter" w:hAnsi="Fighter"/>
          <w:szCs w:val="22"/>
        </w:rPr>
        <w:t>2</w:t>
      </w:r>
      <w:r w:rsidRPr="005B2F88">
        <w:rPr>
          <w:rFonts w:ascii="Fighter" w:hAnsi="Fighter"/>
          <w:szCs w:val="22"/>
        </w:rPr>
        <w:t>/</w:t>
      </w:r>
      <w:r w:rsidR="00A773D5">
        <w:rPr>
          <w:rFonts w:ascii="Fighter" w:hAnsi="Fighter"/>
          <w:szCs w:val="22"/>
        </w:rPr>
        <w:t>9</w:t>
      </w:r>
      <w:r w:rsidRPr="005B2F88">
        <w:rPr>
          <w:rFonts w:ascii="Fighter" w:hAnsi="Fighter"/>
          <w:szCs w:val="22"/>
        </w:rPr>
        <w:t>-</w:t>
      </w:r>
      <w:r w:rsidR="00A773D5">
        <w:rPr>
          <w:rFonts w:ascii="Fighter" w:hAnsi="Fighter"/>
          <w:szCs w:val="22"/>
        </w:rPr>
        <w:t>2</w:t>
      </w:r>
      <w:r w:rsidR="00C00630">
        <w:rPr>
          <w:rFonts w:ascii="Fighter" w:hAnsi="Fighter"/>
          <w:szCs w:val="22"/>
        </w:rPr>
        <w:t>5</w:t>
      </w:r>
      <w:r w:rsidRPr="005B2F88">
        <w:rPr>
          <w:rFonts w:ascii="Fighter" w:hAnsi="Fighter"/>
          <w:szCs w:val="22"/>
        </w:rPr>
        <w:t xml:space="preserve"> de spillere, I modtager personlige indsamlinger fra, så de deltager i konkurrencen om </w:t>
      </w:r>
      <w:r w:rsidR="003E4E27">
        <w:rPr>
          <w:rFonts w:ascii="Fighter" w:hAnsi="Fighter"/>
          <w:szCs w:val="22"/>
        </w:rPr>
        <w:t>ét</w:t>
      </w:r>
      <w:r w:rsidRPr="005B2F88">
        <w:rPr>
          <w:rFonts w:ascii="Fighter" w:hAnsi="Fighter"/>
          <w:szCs w:val="22"/>
        </w:rPr>
        <w:t xml:space="preserve"> gavekort til Hotel Vejlefjord. Udfyld formularen ’Indsend personlige indsamlinger’ på frivillig.dk. Spillere, der har oprette en personlig indsamling på </w:t>
      </w:r>
      <w:r>
        <w:rPr>
          <w:rFonts w:ascii="Fighter" w:hAnsi="Fighter"/>
          <w:szCs w:val="22"/>
        </w:rPr>
        <w:t>pinkcup.dk</w:t>
      </w:r>
      <w:r w:rsidRPr="005B2F88">
        <w:rPr>
          <w:rFonts w:ascii="Fighter" w:hAnsi="Fighter"/>
          <w:szCs w:val="22"/>
        </w:rPr>
        <w:t>, deltager automatisk i konkurrencen.</w:t>
      </w:r>
    </w:p>
    <w:sectPr w:rsidR="005B2F88" w:rsidRPr="005B2F88" w:rsidSect="00005111">
      <w:footerReference w:type="default" r:id="rId8"/>
      <w:headerReference w:type="first" r:id="rId9"/>
      <w:footerReference w:type="first" r:id="rId10"/>
      <w:pgSz w:w="11906" w:h="16838" w:code="9"/>
      <w:pgMar w:top="851" w:right="1418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F68116-EDCA-4E51-B372-68C63A32C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7FB988-BD77-40A0-876C-217325600BCC}"/>
    <w:embedBold r:id="rId3" w:fontKey="{E01FB334-1FA9-494D-9CCA-A2CFAB5BDA35}"/>
    <w:embedItalic r:id="rId4" w:fontKey="{4BDB66B7-7F1A-469A-8F6A-337BFBBED4D0}"/>
    <w:embedBoldItalic r:id="rId5" w:fontKey="{8DB74DC6-2089-4CF6-B8FB-2F56BE727E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B2BDF12-543E-4BEB-A834-160177020C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39BB7D7-C362-4670-8DC0-7E5C9097279A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1647C114-49B6-4289-8BBF-05B97A893DF0}"/>
    <w:embedBold r:id="rId9" w:fontKey="{A30EDBEC-0808-4523-B307-983CAA50611C}"/>
    <w:embedItalic r:id="rId10" w:fontKey="{7CE79D60-2B39-4C66-95D2-EBCEAB7A6AA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57534161-E28D-4955-A6BE-BCC018DF7F82}"/>
    <w:embedItalic r:id="rId12" w:fontKey="{FEAE33F3-F989-4D2F-B8BD-FAC04D33D6BB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7C20617A-53B2-4807-9CCB-E03B43F819BE}"/>
    <w:embedBold r:id="rId14" w:fontKey="{137D9A20-F792-44F1-AD77-4F1D3BAE59EC}"/>
    <w:embedItalic r:id="rId15" w:fontKey="{11D57143-A611-4A16-801B-2224B9A41D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D5B299C3-3D64-49F1-9E44-E823F3CA4FFB}"/>
    <w:embedBoldItalic r:id="rId17" w:fontKey="{38730489-34E2-4DD2-9AE9-B14A92EB27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A8FED4A5-B107-419A-85A4-7F14C809278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700FC14A-6B78-449C-90D0-FBFF2DF69301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0" w:fontKey="{F7C71B74-B7FA-4075-88C4-07ACDE66C0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11929B76" w:rsidR="00E737B0" w:rsidRDefault="00C00630" w:rsidP="00C00630">
    <w:pPr>
      <w:pStyle w:val="Sidefod"/>
      <w:jc w:val="center"/>
    </w:pPr>
    <w:r>
      <w:rPr>
        <w:rFonts w:ascii="Calibri" w:hAnsi="Calibri"/>
        <w:b/>
        <w:noProof/>
        <w:sz w:val="28"/>
      </w:rPr>
      <w:drawing>
        <wp:inline distT="0" distB="0" distL="0" distR="0" wp14:anchorId="4062C0DA" wp14:editId="23080BBC">
          <wp:extent cx="2314575" cy="679061"/>
          <wp:effectExtent l="0" t="0" r="0" b="6985"/>
          <wp:docPr id="1" name="Billede 1" descr="Et billede, der indeholder Font/skrifttype, Grafik, tekst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Font/skrifttype, Grafik, tekst, grafisk design&#10;&#10;Indhold genereret af kunstig intelligens kan være forker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487" cy="693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847428">
    <w:abstractNumId w:val="0"/>
  </w:num>
  <w:num w:numId="2" w16cid:durableId="91055147">
    <w:abstractNumId w:val="1"/>
  </w:num>
  <w:num w:numId="3" w16cid:durableId="1072388240">
    <w:abstractNumId w:val="2"/>
  </w:num>
  <w:num w:numId="4" w16cid:durableId="1391685816">
    <w:abstractNumId w:val="3"/>
  </w:num>
  <w:num w:numId="5" w16cid:durableId="152993769">
    <w:abstractNumId w:val="8"/>
  </w:num>
  <w:num w:numId="6" w16cid:durableId="2006082578">
    <w:abstractNumId w:val="4"/>
  </w:num>
  <w:num w:numId="7" w16cid:durableId="1375276630">
    <w:abstractNumId w:val="5"/>
  </w:num>
  <w:num w:numId="8" w16cid:durableId="860120063">
    <w:abstractNumId w:val="6"/>
  </w:num>
  <w:num w:numId="9" w16cid:durableId="1127049766">
    <w:abstractNumId w:val="7"/>
  </w:num>
  <w:num w:numId="10" w16cid:durableId="347409806">
    <w:abstractNumId w:val="9"/>
  </w:num>
  <w:num w:numId="11" w16cid:durableId="218320139">
    <w:abstractNumId w:val="10"/>
  </w:num>
  <w:num w:numId="12" w16cid:durableId="2431026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05111"/>
    <w:rsid w:val="00047DBF"/>
    <w:rsid w:val="00060297"/>
    <w:rsid w:val="0006355C"/>
    <w:rsid w:val="000916C0"/>
    <w:rsid w:val="000B5277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41640"/>
    <w:rsid w:val="002450D3"/>
    <w:rsid w:val="002A7595"/>
    <w:rsid w:val="002C41C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3E4E27"/>
    <w:rsid w:val="00407177"/>
    <w:rsid w:val="00435DE3"/>
    <w:rsid w:val="004409DB"/>
    <w:rsid w:val="00454E04"/>
    <w:rsid w:val="00460880"/>
    <w:rsid w:val="00462A2F"/>
    <w:rsid w:val="004773DD"/>
    <w:rsid w:val="004B5216"/>
    <w:rsid w:val="004C2E47"/>
    <w:rsid w:val="004E282C"/>
    <w:rsid w:val="005028CE"/>
    <w:rsid w:val="005668E2"/>
    <w:rsid w:val="005909B4"/>
    <w:rsid w:val="005B2F88"/>
    <w:rsid w:val="005B3756"/>
    <w:rsid w:val="005B500F"/>
    <w:rsid w:val="005E3AA5"/>
    <w:rsid w:val="0063353A"/>
    <w:rsid w:val="006348B3"/>
    <w:rsid w:val="00634D59"/>
    <w:rsid w:val="0065230B"/>
    <w:rsid w:val="00672DA0"/>
    <w:rsid w:val="006900CD"/>
    <w:rsid w:val="006A6FC8"/>
    <w:rsid w:val="006E72BF"/>
    <w:rsid w:val="00702946"/>
    <w:rsid w:val="00730D49"/>
    <w:rsid w:val="0074028B"/>
    <w:rsid w:val="00741469"/>
    <w:rsid w:val="007634CD"/>
    <w:rsid w:val="00771DDD"/>
    <w:rsid w:val="00793383"/>
    <w:rsid w:val="00796F46"/>
    <w:rsid w:val="007A08CB"/>
    <w:rsid w:val="007E4A73"/>
    <w:rsid w:val="007F3EDC"/>
    <w:rsid w:val="00802757"/>
    <w:rsid w:val="00813DEB"/>
    <w:rsid w:val="0086497D"/>
    <w:rsid w:val="008848EE"/>
    <w:rsid w:val="00885184"/>
    <w:rsid w:val="008B6E5B"/>
    <w:rsid w:val="008C363B"/>
    <w:rsid w:val="008D11AB"/>
    <w:rsid w:val="00937EA6"/>
    <w:rsid w:val="0097116C"/>
    <w:rsid w:val="009916AD"/>
    <w:rsid w:val="009A232E"/>
    <w:rsid w:val="009A4759"/>
    <w:rsid w:val="009D22D2"/>
    <w:rsid w:val="00A12C9F"/>
    <w:rsid w:val="00A23C4A"/>
    <w:rsid w:val="00A3517D"/>
    <w:rsid w:val="00A70B53"/>
    <w:rsid w:val="00A773D5"/>
    <w:rsid w:val="00A83CDA"/>
    <w:rsid w:val="00A94092"/>
    <w:rsid w:val="00AC0D8A"/>
    <w:rsid w:val="00AF2B08"/>
    <w:rsid w:val="00AF4EFF"/>
    <w:rsid w:val="00AF698D"/>
    <w:rsid w:val="00B021DC"/>
    <w:rsid w:val="00B2527C"/>
    <w:rsid w:val="00B45C5A"/>
    <w:rsid w:val="00B91B38"/>
    <w:rsid w:val="00BA2ADB"/>
    <w:rsid w:val="00C00630"/>
    <w:rsid w:val="00C20258"/>
    <w:rsid w:val="00C607D2"/>
    <w:rsid w:val="00C82CBC"/>
    <w:rsid w:val="00C93497"/>
    <w:rsid w:val="00CA617B"/>
    <w:rsid w:val="00CB1D6A"/>
    <w:rsid w:val="00CC07E2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3F59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2476D3-A77B-44E4-94DE-1201E1F4C7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C39705-A7D2-4DBC-9759-D6B661592C5B}"/>
</file>

<file path=customXml/itemProps3.xml><?xml version="1.0" encoding="utf-8"?>
<ds:datastoreItem xmlns:ds="http://schemas.openxmlformats.org/officeDocument/2006/customXml" ds:itemID="{1AA3207F-9EAF-4DD5-B6E4-F34E44B798C8}"/>
</file>

<file path=customXml/itemProps4.xml><?xml version="1.0" encoding="utf-8"?>
<ds:datastoreItem xmlns:ds="http://schemas.openxmlformats.org/officeDocument/2006/customXml" ds:itemID="{328790AC-82AA-4BBE-A395-6535C1E3EFA2}"/>
</file>

<file path=customXml/itemProps5.xml><?xml version="1.0" encoding="utf-8"?>
<ds:datastoreItem xmlns:ds="http://schemas.openxmlformats.org/officeDocument/2006/customXml" ds:itemID="{A72C67E3-F3E2-448D-83D6-C0577664FCC0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0</TotalTime>
  <Pages>1</Pages>
  <Words>55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2</cp:revision>
  <cp:lastPrinted>2021-03-17T09:01:00Z</cp:lastPrinted>
  <dcterms:created xsi:type="dcterms:W3CDTF">2025-03-05T11:39:00Z</dcterms:created>
  <dcterms:modified xsi:type="dcterms:W3CDTF">2025-03-05T11:39:00Z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