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1C488D6" w14:textId="52C2E564" w:rsidR="00B91B38" w:rsidRDefault="00B91B38" w:rsidP="00FB6D06">
      <w:pPr>
        <w:jc w:val="both"/>
      </w:pPr>
    </w:p>
    <w:p w14:paraId="2A73A0C2" w14:textId="77777777" w:rsidR="007B29D8" w:rsidRDefault="007B29D8" w:rsidP="00FB6D06">
      <w:pPr>
        <w:pStyle w:val="Titel"/>
        <w:jc w:val="both"/>
        <w:rPr>
          <w:color w:val="FF0000"/>
        </w:rPr>
      </w:pPr>
    </w:p>
    <w:p w14:paraId="3F78E852" w14:textId="72EF1989" w:rsidR="007B29D8" w:rsidRDefault="002B08AD" w:rsidP="00FB6D06">
      <w:pPr>
        <w:pStyle w:val="Titel"/>
        <w:jc w:val="both"/>
        <w:rPr>
          <w:color w:val="FF0000"/>
        </w:rPr>
      </w:pPr>
      <w:r>
        <w:rPr>
          <w:noProof/>
          <w:color w:val="FF0000"/>
        </w:rPr>
        <w:drawing>
          <wp:inline distT="0" distB="0" distL="0" distR="0" wp14:anchorId="59B39ADF" wp14:editId="2948AE47">
            <wp:extent cx="6300470" cy="4298315"/>
            <wp:effectExtent l="0" t="0" r="0" b="0"/>
            <wp:docPr id="1177606785" name="Billede 1" descr="Et billede, der indeholder tøj, Grafik, kunst, person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606785" name="Billede 1" descr="Et billede, der indeholder tøj, Grafik, kunst, person&#10;&#10;Automatisk genereret beskrivelse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D3501" w14:textId="77777777" w:rsidR="007B29D8" w:rsidRDefault="007B29D8" w:rsidP="00FB6D06">
      <w:pPr>
        <w:pStyle w:val="Titel"/>
        <w:jc w:val="both"/>
        <w:rPr>
          <w:color w:val="FF0000"/>
        </w:rPr>
      </w:pPr>
    </w:p>
    <w:p w14:paraId="509DBA44" w14:textId="77777777" w:rsidR="007B29D8" w:rsidRDefault="007B29D8" w:rsidP="00FB6D06">
      <w:pPr>
        <w:pStyle w:val="Titel"/>
        <w:jc w:val="both"/>
        <w:rPr>
          <w:color w:val="FF0000"/>
        </w:rPr>
      </w:pPr>
    </w:p>
    <w:p w14:paraId="70D5D46B" w14:textId="43EF06B0" w:rsidR="007B29D8" w:rsidRDefault="002B08AD" w:rsidP="00FB6D06">
      <w:pPr>
        <w:pStyle w:val="Titel"/>
        <w:jc w:val="center"/>
        <w:rPr>
          <w:color w:val="FF0000"/>
        </w:rPr>
      </w:pPr>
      <w:r>
        <w:rPr>
          <w:color w:val="FF0000"/>
        </w:rPr>
        <w:t>Frivilligmødet</w:t>
      </w:r>
    </w:p>
    <w:p w14:paraId="3DC52620" w14:textId="77777777" w:rsidR="007B29D8" w:rsidRPr="007B29D8" w:rsidRDefault="007B29D8" w:rsidP="00FB6D06">
      <w:pPr>
        <w:jc w:val="center"/>
      </w:pPr>
    </w:p>
    <w:p w14:paraId="5642FFE3" w14:textId="58C3057C" w:rsidR="007B29D8" w:rsidRPr="007B29D8" w:rsidRDefault="007B29D8" w:rsidP="00FB6D06">
      <w:pPr>
        <w:pStyle w:val="Overskrift1"/>
        <w:jc w:val="center"/>
        <w:rPr>
          <w:color w:val="auto"/>
        </w:rPr>
      </w:pPr>
      <w:bookmarkStart w:id="0" w:name="_Toc169094661"/>
      <w:r w:rsidRPr="007B29D8">
        <w:rPr>
          <w:color w:val="auto"/>
        </w:rPr>
        <w:t xml:space="preserve">Sådan </w:t>
      </w:r>
      <w:r w:rsidR="002B08AD">
        <w:rPr>
          <w:color w:val="auto"/>
        </w:rPr>
        <w:t>arrangerer du et godt frivilligmøde</w:t>
      </w:r>
      <w:bookmarkEnd w:id="0"/>
    </w:p>
    <w:p w14:paraId="74DF0081" w14:textId="77777777" w:rsidR="0016798C" w:rsidRDefault="0016798C" w:rsidP="00FB6D06">
      <w:pPr>
        <w:jc w:val="both"/>
      </w:pPr>
    </w:p>
    <w:p w14:paraId="2A234F86" w14:textId="77777777" w:rsidR="0016798C" w:rsidRDefault="0016798C" w:rsidP="00FB6D06">
      <w:pPr>
        <w:jc w:val="both"/>
      </w:pPr>
    </w:p>
    <w:p w14:paraId="717E3EF1" w14:textId="77777777" w:rsidR="007B29D8" w:rsidRDefault="007B29D8" w:rsidP="00FB6D06">
      <w:pPr>
        <w:spacing w:line="240" w:lineRule="auto"/>
        <w:jc w:val="both"/>
        <w:rPr>
          <w:rFonts w:ascii="Fighter Overskrift" w:hAnsi="Fighter Overskrift" w:cs="Arial"/>
          <w:bCs/>
          <w:color w:val="F0001D" w:themeColor="accent1"/>
          <w:kern w:val="32"/>
          <w:sz w:val="32"/>
          <w:szCs w:val="32"/>
        </w:rPr>
      </w:pPr>
      <w:r>
        <w:br w:type="page"/>
      </w:r>
    </w:p>
    <w:p w14:paraId="753C053E" w14:textId="77777777" w:rsidR="007B29D8" w:rsidRDefault="007B29D8" w:rsidP="00FB6D06">
      <w:pPr>
        <w:pStyle w:val="Overskrift1"/>
        <w:jc w:val="both"/>
      </w:pPr>
    </w:p>
    <w:sdt>
      <w:sdtPr>
        <w:rPr>
          <w:rFonts w:ascii="Fighter" w:eastAsia="Times New Roman" w:hAnsi="Fighter" w:cs="Times New Roman"/>
          <w:b w:val="0"/>
          <w:color w:val="3B3B3B" w:themeColor="text2"/>
          <w:sz w:val="22"/>
          <w:szCs w:val="24"/>
        </w:rPr>
        <w:id w:val="1055046505"/>
        <w:docPartObj>
          <w:docPartGallery w:val="Table of Contents"/>
          <w:docPartUnique/>
        </w:docPartObj>
      </w:sdtPr>
      <w:sdtEndPr>
        <w:rPr>
          <w:szCs w:val="22"/>
        </w:rPr>
      </w:sdtEndPr>
      <w:sdtContent>
        <w:p w14:paraId="4E0C5489" w14:textId="0FEB560B" w:rsidR="007B29D8" w:rsidRDefault="007B29D8" w:rsidP="00FB6D06">
          <w:pPr>
            <w:pStyle w:val="Overskrift"/>
            <w:jc w:val="both"/>
          </w:pPr>
          <w:r>
            <w:t>Indholdsfortegnelse</w:t>
          </w:r>
        </w:p>
        <w:p w14:paraId="627F90C8" w14:textId="3F3485E6" w:rsidR="002D3EB5" w:rsidRDefault="007B29D8">
          <w:pPr>
            <w:pStyle w:val="Indholdsfortegnelse1"/>
            <w:tabs>
              <w:tab w:val="right" w:leader="dot" w:pos="9912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4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69094661" w:history="1">
            <w:r w:rsidR="002D3EB5" w:rsidRPr="00793EE5">
              <w:rPr>
                <w:rStyle w:val="Hyperlink"/>
                <w:noProof/>
              </w:rPr>
              <w:t>Sådan arrangerer du et godt frivilligmøde</w:t>
            </w:r>
            <w:r w:rsidR="002D3EB5">
              <w:rPr>
                <w:noProof/>
                <w:webHidden/>
              </w:rPr>
              <w:tab/>
            </w:r>
            <w:r w:rsidR="002D3EB5">
              <w:rPr>
                <w:noProof/>
                <w:webHidden/>
              </w:rPr>
              <w:fldChar w:fldCharType="begin"/>
            </w:r>
            <w:r w:rsidR="002D3EB5">
              <w:rPr>
                <w:noProof/>
                <w:webHidden/>
              </w:rPr>
              <w:instrText xml:space="preserve"> PAGEREF _Toc169094661 \h </w:instrText>
            </w:r>
            <w:r w:rsidR="002D3EB5">
              <w:rPr>
                <w:noProof/>
                <w:webHidden/>
              </w:rPr>
            </w:r>
            <w:r w:rsidR="002D3EB5">
              <w:rPr>
                <w:noProof/>
                <w:webHidden/>
              </w:rPr>
              <w:fldChar w:fldCharType="separate"/>
            </w:r>
            <w:r w:rsidR="00B65BD7">
              <w:rPr>
                <w:noProof/>
                <w:webHidden/>
              </w:rPr>
              <w:t>1</w:t>
            </w:r>
            <w:r w:rsidR="002D3EB5">
              <w:rPr>
                <w:noProof/>
                <w:webHidden/>
              </w:rPr>
              <w:fldChar w:fldCharType="end"/>
            </w:r>
          </w:hyperlink>
        </w:p>
        <w:p w14:paraId="52E22EC8" w14:textId="78DEE3EC" w:rsidR="002D3EB5" w:rsidRDefault="002D3EB5">
          <w:pPr>
            <w:pStyle w:val="Indholdsfortegnelse1"/>
            <w:tabs>
              <w:tab w:val="right" w:leader="dot" w:pos="9912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4"/>
              <w14:ligatures w14:val="standardContextual"/>
            </w:rPr>
          </w:pPr>
          <w:hyperlink w:anchor="_Toc169094662" w:history="1">
            <w:r w:rsidRPr="00793EE5">
              <w:rPr>
                <w:rStyle w:val="Hyperlink"/>
                <w:noProof/>
              </w:rPr>
              <w:t>Hvad er et frivilligmøde?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_Toc169094662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65BD7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A299E99" w14:textId="792823F3" w:rsidR="002D3EB5" w:rsidRDefault="002D3EB5">
          <w:pPr>
            <w:pStyle w:val="Indholdsfortegnelse2"/>
            <w:tabs>
              <w:tab w:val="right" w:leader="dot" w:pos="9912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4"/>
              <w14:ligatures w14:val="standardContextual"/>
            </w:rPr>
          </w:pPr>
          <w:hyperlink w:anchor="_Toc169094663" w:history="1">
            <w:r w:rsidRPr="00793EE5">
              <w:rPr>
                <w:rStyle w:val="Hyperlink"/>
                <w:noProof/>
              </w:rPr>
              <w:t>Program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_Toc169094663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65BD7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B63BA8" w14:textId="32D58A16" w:rsidR="002D3EB5" w:rsidRDefault="002D3EB5">
          <w:pPr>
            <w:pStyle w:val="Indholdsfortegnelse1"/>
            <w:tabs>
              <w:tab w:val="right" w:leader="dot" w:pos="9912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4"/>
              <w14:ligatures w14:val="standardContextual"/>
            </w:rPr>
          </w:pPr>
          <w:hyperlink w:anchor="_Toc169094664" w:history="1">
            <w:r w:rsidRPr="00793EE5">
              <w:rPr>
                <w:rStyle w:val="Hyperlink"/>
                <w:noProof/>
              </w:rPr>
              <w:t>Arrangementsplan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_Toc169094664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65BD7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1B8156" w14:textId="5BF9A937" w:rsidR="002D3EB5" w:rsidRDefault="002D3EB5">
          <w:pPr>
            <w:pStyle w:val="Indholdsfortegnelse1"/>
            <w:tabs>
              <w:tab w:val="right" w:leader="dot" w:pos="9912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4"/>
              <w14:ligatures w14:val="standardContextual"/>
            </w:rPr>
          </w:pPr>
          <w:hyperlink w:anchor="_Toc169094665" w:history="1">
            <w:r w:rsidRPr="00793EE5">
              <w:rPr>
                <w:rStyle w:val="Hyperlink"/>
                <w:noProof/>
              </w:rPr>
              <w:t>Arrangementsbeskrivelse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_Toc169094665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65BD7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D3D89E5" w14:textId="32C838F0" w:rsidR="002D3EB5" w:rsidRDefault="002D3EB5">
          <w:pPr>
            <w:pStyle w:val="Indholdsfortegnelse1"/>
            <w:tabs>
              <w:tab w:val="right" w:leader="dot" w:pos="9912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4"/>
              <w14:ligatures w14:val="standardContextual"/>
            </w:rPr>
          </w:pPr>
          <w:hyperlink w:anchor="_Toc169094666" w:history="1">
            <w:r w:rsidRPr="00793EE5">
              <w:rPr>
                <w:rStyle w:val="Hyperlink"/>
                <w:noProof/>
              </w:rPr>
              <w:t>Annoncering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_Toc169094666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65BD7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CE0053C" w14:textId="303F870A" w:rsidR="002D3EB5" w:rsidRDefault="002D3EB5">
          <w:pPr>
            <w:pStyle w:val="Indholdsfortegnelse2"/>
            <w:tabs>
              <w:tab w:val="right" w:leader="dot" w:pos="9912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4"/>
              <w14:ligatures w14:val="standardContextual"/>
            </w:rPr>
          </w:pPr>
          <w:hyperlink w:anchor="_Toc169094667" w:history="1">
            <w:r w:rsidRPr="00793EE5">
              <w:rPr>
                <w:rStyle w:val="Hyperlink"/>
                <w:noProof/>
              </w:rPr>
              <w:t>Medlemsinvitation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_Toc169094667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65BD7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935B020" w14:textId="109EB893" w:rsidR="002D3EB5" w:rsidRDefault="002D3EB5">
          <w:pPr>
            <w:pStyle w:val="Indholdsfortegnelse2"/>
            <w:tabs>
              <w:tab w:val="right" w:leader="dot" w:pos="9912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4"/>
              <w14:ligatures w14:val="standardContextual"/>
            </w:rPr>
          </w:pPr>
          <w:hyperlink w:anchor="_Toc169094668" w:history="1">
            <w:r w:rsidRPr="00793EE5">
              <w:rPr>
                <w:rStyle w:val="Hyperlink"/>
                <w:noProof/>
              </w:rPr>
              <w:t>Facebook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_Toc169094668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65BD7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B2B9F5" w14:textId="2137AF67" w:rsidR="002D3EB5" w:rsidRDefault="002D3EB5">
          <w:pPr>
            <w:pStyle w:val="Indholdsfortegnelse3"/>
            <w:tabs>
              <w:tab w:val="right" w:leader="dot" w:pos="9912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4"/>
              <w14:ligatures w14:val="standardContextual"/>
            </w:rPr>
          </w:pPr>
          <w:hyperlink w:anchor="_Toc169094669" w:history="1">
            <w:r w:rsidRPr="00793EE5">
              <w:rPr>
                <w:rStyle w:val="Hyperlink"/>
                <w:noProof/>
              </w:rPr>
              <w:t>Begivenhed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_Toc169094669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65BD7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294A912" w14:textId="67279847" w:rsidR="002D3EB5" w:rsidRDefault="002D3EB5">
          <w:pPr>
            <w:pStyle w:val="Indholdsfortegnelse3"/>
            <w:tabs>
              <w:tab w:val="right" w:leader="dot" w:pos="9912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4"/>
              <w14:ligatures w14:val="standardContextual"/>
            </w:rPr>
          </w:pPr>
          <w:hyperlink w:anchor="_Toc169094670" w:history="1">
            <w:r w:rsidRPr="00793EE5">
              <w:rPr>
                <w:rStyle w:val="Hyperlink"/>
                <w:noProof/>
              </w:rPr>
              <w:t>Opslag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_Toc169094670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65BD7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C26F2CE" w14:textId="15132547" w:rsidR="002D3EB5" w:rsidRDefault="002D3EB5">
          <w:pPr>
            <w:pStyle w:val="Indholdsfortegnelse2"/>
            <w:tabs>
              <w:tab w:val="right" w:leader="dot" w:pos="9912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4"/>
              <w14:ligatures w14:val="standardContextual"/>
            </w:rPr>
          </w:pPr>
          <w:hyperlink w:anchor="_Toc169094671" w:history="1">
            <w:r w:rsidRPr="00793EE5">
              <w:rPr>
                <w:rStyle w:val="Hyperlink"/>
                <w:noProof/>
              </w:rPr>
              <w:t>Avisannonce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_Toc169094671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65BD7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3D8574" w14:textId="363EA96D" w:rsidR="002D3EB5" w:rsidRDefault="002D3EB5">
          <w:pPr>
            <w:pStyle w:val="Indholdsfortegnelse2"/>
            <w:tabs>
              <w:tab w:val="right" w:leader="dot" w:pos="9912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4"/>
              <w14:ligatures w14:val="standardContextual"/>
            </w:rPr>
          </w:pPr>
          <w:hyperlink w:anchor="_Toc169094672" w:history="1">
            <w:r w:rsidRPr="00793EE5">
              <w:rPr>
                <w:rStyle w:val="Hyperlink"/>
                <w:noProof/>
              </w:rPr>
              <w:t>Tryksager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_Toc169094672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65BD7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358AF5" w14:textId="36D24A97" w:rsidR="002D3EB5" w:rsidRDefault="002D3EB5">
          <w:pPr>
            <w:pStyle w:val="Indholdsfortegnelse3"/>
            <w:tabs>
              <w:tab w:val="right" w:leader="dot" w:pos="9912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4"/>
              <w14:ligatures w14:val="standardContextual"/>
            </w:rPr>
          </w:pPr>
          <w:hyperlink w:anchor="_Toc169094673" w:history="1">
            <w:r w:rsidRPr="00793EE5">
              <w:rPr>
                <w:rStyle w:val="Hyperlink"/>
                <w:noProof/>
              </w:rPr>
              <w:t>Plakat og flier (A4 og A5)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_Toc169094673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65BD7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D20AE59" w14:textId="3B527C71" w:rsidR="002D3EB5" w:rsidRDefault="002D3EB5">
          <w:pPr>
            <w:pStyle w:val="Indholdsfortegnelse1"/>
            <w:tabs>
              <w:tab w:val="right" w:leader="dot" w:pos="9912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4"/>
              <w14:ligatures w14:val="standardContextual"/>
            </w:rPr>
          </w:pPr>
          <w:hyperlink w:anchor="_Toc169094674" w:history="1">
            <w:r w:rsidRPr="00793EE5">
              <w:rPr>
                <w:rStyle w:val="Hyperlink"/>
                <w:noProof/>
              </w:rPr>
              <w:t>Kommunikation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_Toc169094674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65BD7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9CD61E7" w14:textId="5E283EB0" w:rsidR="002D3EB5" w:rsidRDefault="002D3EB5">
          <w:pPr>
            <w:pStyle w:val="Indholdsfortegnelse2"/>
            <w:tabs>
              <w:tab w:val="right" w:leader="dot" w:pos="9912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4"/>
              <w14:ligatures w14:val="standardContextual"/>
            </w:rPr>
          </w:pPr>
          <w:hyperlink w:anchor="_Toc169094675" w:history="1">
            <w:r w:rsidRPr="00793EE5">
              <w:rPr>
                <w:rStyle w:val="Hyperlink"/>
                <w:noProof/>
              </w:rPr>
              <w:t>Deltagere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_Toc169094675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65BD7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319F07" w14:textId="3307E6E5" w:rsidR="002D3EB5" w:rsidRDefault="002D3EB5">
          <w:pPr>
            <w:pStyle w:val="Indholdsfortegnelse2"/>
            <w:tabs>
              <w:tab w:val="right" w:leader="dot" w:pos="9912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4"/>
              <w14:ligatures w14:val="standardContextual"/>
            </w:rPr>
          </w:pPr>
          <w:hyperlink w:anchor="_Toc169094676" w:history="1">
            <w:r w:rsidRPr="00793EE5">
              <w:rPr>
                <w:rStyle w:val="Hyperlink"/>
                <w:noProof/>
              </w:rPr>
              <w:t>Tovholdere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_Toc169094676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65BD7"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5AEADA7" w14:textId="77D424C5" w:rsidR="002D3EB5" w:rsidRDefault="002D3EB5">
          <w:pPr>
            <w:pStyle w:val="Indholdsfortegnelse1"/>
            <w:tabs>
              <w:tab w:val="right" w:leader="dot" w:pos="9912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4"/>
              <w14:ligatures w14:val="standardContextual"/>
            </w:rPr>
          </w:pPr>
          <w:hyperlink w:anchor="_Toc169094677" w:history="1">
            <w:r w:rsidRPr="00793EE5">
              <w:rPr>
                <w:rStyle w:val="Hyperlink"/>
                <w:noProof/>
              </w:rPr>
              <w:t>Det gode værtskab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_Toc169094677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65BD7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948BEE7" w14:textId="58BB751B" w:rsidR="002D3EB5" w:rsidRDefault="002D3EB5">
          <w:pPr>
            <w:pStyle w:val="Indholdsfortegnelse2"/>
            <w:tabs>
              <w:tab w:val="right" w:leader="dot" w:pos="9912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4"/>
              <w14:ligatures w14:val="standardContextual"/>
            </w:rPr>
          </w:pPr>
          <w:hyperlink w:anchor="_Toc169094678" w:history="1">
            <w:r w:rsidRPr="00793EE5">
              <w:rPr>
                <w:rStyle w:val="Hyperlink"/>
                <w:noProof/>
              </w:rPr>
              <w:t>Vigtige roller på aftenen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_Toc169094678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65BD7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6D07896" w14:textId="5091408D" w:rsidR="002D3EB5" w:rsidRDefault="002D3EB5">
          <w:pPr>
            <w:pStyle w:val="Indholdsfortegnelse2"/>
            <w:tabs>
              <w:tab w:val="right" w:leader="dot" w:pos="9912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4"/>
              <w14:ligatures w14:val="standardContextual"/>
            </w:rPr>
          </w:pPr>
          <w:hyperlink w:anchor="_Toc169094679" w:history="1">
            <w:r w:rsidRPr="00793EE5">
              <w:rPr>
                <w:rStyle w:val="Hyperlink"/>
                <w:noProof/>
              </w:rPr>
              <w:t>Afvikling på aftenen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_Toc169094679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65BD7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6AEF612" w14:textId="3F4B0E1D" w:rsidR="002D3EB5" w:rsidRDefault="002D3EB5">
          <w:pPr>
            <w:pStyle w:val="Indholdsfortegnelse1"/>
            <w:tabs>
              <w:tab w:val="right" w:leader="dot" w:pos="9912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4"/>
              <w14:ligatures w14:val="standardContextual"/>
            </w:rPr>
          </w:pPr>
          <w:hyperlink w:anchor="_Toc169094680" w:history="1">
            <w:r w:rsidRPr="00793EE5">
              <w:rPr>
                <w:rStyle w:val="Hyperlink"/>
                <w:noProof/>
              </w:rPr>
              <w:t>Noget om interessekort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_Toc169094680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65BD7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22F9BD" w14:textId="0CED46D3" w:rsidR="002D3EB5" w:rsidRDefault="002D3EB5">
          <w:pPr>
            <w:pStyle w:val="Indholdsfortegnelse1"/>
            <w:tabs>
              <w:tab w:val="right" w:leader="dot" w:pos="9912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4"/>
              <w14:ligatures w14:val="standardContextual"/>
            </w:rPr>
          </w:pPr>
          <w:hyperlink w:anchor="_Toc169094681" w:history="1">
            <w:r w:rsidRPr="00793EE5">
              <w:rPr>
                <w:rStyle w:val="Hyperlink"/>
                <w:noProof/>
              </w:rPr>
              <w:t>Noget om ejerskab til arrangementet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_Toc169094681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65BD7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A13D98B" w14:textId="15D3A267" w:rsidR="007B29D8" w:rsidRDefault="007B29D8" w:rsidP="00FB6D06">
          <w:pPr>
            <w:jc w:val="both"/>
          </w:pPr>
          <w:r>
            <w:rPr>
              <w:b/>
              <w:bCs/>
            </w:rPr>
            <w:fldChar w:fldCharType="end"/>
          </w:r>
        </w:p>
      </w:sdtContent>
    </w:sdt>
    <w:p w14:paraId="58E8F67D" w14:textId="77777777" w:rsidR="007B29D8" w:rsidRDefault="007B29D8" w:rsidP="00FB6D06">
      <w:pPr>
        <w:pStyle w:val="Overskrift1"/>
        <w:jc w:val="both"/>
      </w:pPr>
    </w:p>
    <w:p w14:paraId="7C3D4F88" w14:textId="77777777" w:rsidR="007B29D8" w:rsidRDefault="007B29D8" w:rsidP="00FB6D06">
      <w:pPr>
        <w:pStyle w:val="Overskrift1"/>
        <w:jc w:val="both"/>
      </w:pPr>
    </w:p>
    <w:p w14:paraId="2937CC68" w14:textId="77777777" w:rsidR="007B29D8" w:rsidRDefault="007B29D8" w:rsidP="00FB6D06">
      <w:pPr>
        <w:pStyle w:val="Overskrift1"/>
        <w:jc w:val="both"/>
      </w:pPr>
    </w:p>
    <w:p w14:paraId="0B340E15" w14:textId="77777777" w:rsidR="003B2BCB" w:rsidRDefault="003B2BCB" w:rsidP="00FB6D06">
      <w:pPr>
        <w:spacing w:line="240" w:lineRule="auto"/>
        <w:jc w:val="both"/>
      </w:pPr>
    </w:p>
    <w:p w14:paraId="7762E349" w14:textId="77777777" w:rsidR="003B2BCB" w:rsidRDefault="003B2BCB" w:rsidP="00FB6D06">
      <w:pPr>
        <w:spacing w:line="240" w:lineRule="auto"/>
        <w:jc w:val="both"/>
      </w:pPr>
    </w:p>
    <w:p w14:paraId="33BE3941" w14:textId="2429A808" w:rsidR="007B29D8" w:rsidRDefault="007B29D8" w:rsidP="00FB6D06">
      <w:pPr>
        <w:spacing w:line="240" w:lineRule="auto"/>
        <w:jc w:val="both"/>
        <w:rPr>
          <w:rFonts w:ascii="Fighter Overskrift" w:hAnsi="Fighter Overskrift" w:cs="Arial"/>
          <w:bCs/>
          <w:color w:val="F0001D" w:themeColor="accent1"/>
          <w:kern w:val="32"/>
          <w:sz w:val="32"/>
          <w:szCs w:val="32"/>
        </w:rPr>
      </w:pPr>
      <w:r>
        <w:br w:type="page"/>
      </w:r>
    </w:p>
    <w:p w14:paraId="4FCDC69D" w14:textId="77777777" w:rsidR="002B08AD" w:rsidRDefault="002B08AD" w:rsidP="00617948">
      <w:pPr>
        <w:pStyle w:val="Overskrift1"/>
      </w:pPr>
      <w:bookmarkStart w:id="1" w:name="_Toc169094662"/>
      <w:r>
        <w:lastRenderedPageBreak/>
        <w:t>Hvad er et frivilligmøde?</w:t>
      </w:r>
      <w:bookmarkEnd w:id="1"/>
    </w:p>
    <w:p w14:paraId="3EF3DF8D" w14:textId="2C2C6558" w:rsidR="000363B0" w:rsidRDefault="000363B0" w:rsidP="002B08AD">
      <w:r>
        <w:t>Et frivilligmøde er et møde</w:t>
      </w:r>
      <w:r w:rsidR="00FC2094">
        <w:t>,</w:t>
      </w:r>
      <w:r>
        <w:t xml:space="preserve"> </w:t>
      </w:r>
      <w:r w:rsidR="000A4B79">
        <w:t xml:space="preserve">der afholdes i et samarbejde mellem </w:t>
      </w:r>
      <w:r>
        <w:t xml:space="preserve">de </w:t>
      </w:r>
      <w:r w:rsidR="00BF02CE">
        <w:t xml:space="preserve">lokale </w:t>
      </w:r>
      <w:r>
        <w:t>aktiviteter</w:t>
      </w:r>
      <w:r w:rsidR="000A4B79">
        <w:t xml:space="preserve">, der i </w:t>
      </w:r>
      <w:r w:rsidR="00477328">
        <w:t>Kræftens Bekæmpelse</w:t>
      </w:r>
      <w:r w:rsidR="00FC2094">
        <w:t xml:space="preserve"> i en kommune.</w:t>
      </w:r>
    </w:p>
    <w:p w14:paraId="388F3810" w14:textId="77777777" w:rsidR="000A4B79" w:rsidRDefault="000A4B79" w:rsidP="002B08AD"/>
    <w:p w14:paraId="7DA0EA78" w14:textId="1C6A022A" w:rsidR="00BB013E" w:rsidRDefault="002B08AD" w:rsidP="002B08AD">
      <w:r>
        <w:t>Formålet med frivilligmøde</w:t>
      </w:r>
      <w:r w:rsidR="00FC2094">
        <w:t>t</w:t>
      </w:r>
      <w:r>
        <w:t xml:space="preserve"> er at</w:t>
      </w:r>
      <w:r w:rsidR="00EB1710">
        <w:t xml:space="preserve"> give nye</w:t>
      </w:r>
      <w:r w:rsidR="005020CC">
        <w:t xml:space="preserve"> potentielle</w:t>
      </w:r>
      <w:r w:rsidR="00EB1710">
        <w:t xml:space="preserve"> frivillige </w:t>
      </w:r>
      <w:r w:rsidR="005020CC">
        <w:t>mulighed for at koble sig til de aktiviteter</w:t>
      </w:r>
      <w:r w:rsidR="00BB013E">
        <w:t xml:space="preserve"> i Kræftens Bekæmpelse</w:t>
      </w:r>
      <w:r w:rsidR="005020CC">
        <w:t>, de har mulighed for at engagere sig i.</w:t>
      </w:r>
    </w:p>
    <w:p w14:paraId="2978C864" w14:textId="77777777" w:rsidR="00BB013E" w:rsidRDefault="00BB013E" w:rsidP="002B08AD"/>
    <w:p w14:paraId="064ABE50" w14:textId="6EF7400E" w:rsidR="00E838F9" w:rsidRDefault="00BB013E" w:rsidP="002B08AD">
      <w:r>
        <w:t xml:space="preserve">Målgruppen er </w:t>
      </w:r>
      <w:r w:rsidR="00E838F9">
        <w:t xml:space="preserve">primært </w:t>
      </w:r>
      <w:r>
        <w:t>nye potentielle frivillige</w:t>
      </w:r>
      <w:r w:rsidR="00E838F9">
        <w:t>,</w:t>
      </w:r>
      <w:r>
        <w:t xml:space="preserve"> og </w:t>
      </w:r>
      <w:r w:rsidR="00E838F9">
        <w:t xml:space="preserve">sekundært eksisterende frivillige der </w:t>
      </w:r>
      <w:r w:rsidR="00832E43">
        <w:t>overve</w:t>
      </w:r>
      <w:r w:rsidR="00032B98">
        <w:t>jer at prøve noget nyt.</w:t>
      </w:r>
    </w:p>
    <w:p w14:paraId="64C0E209" w14:textId="77777777" w:rsidR="00032B98" w:rsidRDefault="00032B98" w:rsidP="002B08AD"/>
    <w:p w14:paraId="6FD56989" w14:textId="64507BB0" w:rsidR="00FC2571" w:rsidRDefault="00032B98" w:rsidP="002B08AD">
      <w:r>
        <w:t>Mødet</w:t>
      </w:r>
      <w:r w:rsidR="00001EA8">
        <w:t>s</w:t>
      </w:r>
      <w:r>
        <w:t xml:space="preserve"> </w:t>
      </w:r>
      <w:r w:rsidR="00001EA8">
        <w:t xml:space="preserve">grundlæggende struktur består i, at </w:t>
      </w:r>
      <w:r w:rsidR="00935176">
        <w:t xml:space="preserve">tovholdere for </w:t>
      </w:r>
      <w:r w:rsidR="00001EA8">
        <w:t>de forskellige aktiviteter i kommunen</w:t>
      </w:r>
      <w:r w:rsidR="00935176">
        <w:t xml:space="preserve"> præsenterer deres aktiviteter og </w:t>
      </w:r>
      <w:r w:rsidR="007B2476">
        <w:t xml:space="preserve">mulighederne for at bidrage som frivillig. </w:t>
      </w:r>
      <w:r w:rsidR="00103B60">
        <w:t>Derefter spiser deltagerne sammen og sætter sig ud i grupper efter interesse</w:t>
      </w:r>
      <w:r w:rsidR="00FC2571">
        <w:t xml:space="preserve">. </w:t>
      </w:r>
    </w:p>
    <w:p w14:paraId="1E7E0FAC" w14:textId="77777777" w:rsidR="00034411" w:rsidRDefault="00034411" w:rsidP="002B08AD"/>
    <w:p w14:paraId="0D37B99F" w14:textId="615C4C94" w:rsidR="00034411" w:rsidRDefault="00034411" w:rsidP="002B08AD">
      <w:r>
        <w:t xml:space="preserve">De typiske </w:t>
      </w:r>
      <w:r w:rsidR="00761CF6">
        <w:t>aktiviteter vil være:</w:t>
      </w:r>
    </w:p>
    <w:p w14:paraId="324A02B9" w14:textId="1E511641" w:rsidR="004C373A" w:rsidRDefault="004C373A" w:rsidP="003A0854">
      <w:pPr>
        <w:pStyle w:val="Listeafsnit"/>
        <w:numPr>
          <w:ilvl w:val="0"/>
          <w:numId w:val="9"/>
        </w:numPr>
      </w:pPr>
      <w:r>
        <w:t>Lokalforeningens aktiviteter</w:t>
      </w:r>
      <w:r w:rsidR="00670D3D">
        <w:t xml:space="preserve"> herunder</w:t>
      </w:r>
    </w:p>
    <w:p w14:paraId="318DE950" w14:textId="3B7673A2" w:rsidR="004C373A" w:rsidRDefault="004C373A" w:rsidP="003A0854">
      <w:pPr>
        <w:pStyle w:val="Listeafsnit"/>
        <w:numPr>
          <w:ilvl w:val="1"/>
          <w:numId w:val="9"/>
        </w:numPr>
      </w:pPr>
      <w:r>
        <w:t>Bestyrelse</w:t>
      </w:r>
      <w:r w:rsidR="00670D3D">
        <w:t>n</w:t>
      </w:r>
    </w:p>
    <w:p w14:paraId="0F592B6D" w14:textId="185B4991" w:rsidR="004C373A" w:rsidRDefault="004C373A" w:rsidP="003A0854">
      <w:pPr>
        <w:pStyle w:val="Listeafsnit"/>
        <w:numPr>
          <w:ilvl w:val="1"/>
          <w:numId w:val="9"/>
        </w:numPr>
      </w:pPr>
      <w:r>
        <w:t>Patientstøtte</w:t>
      </w:r>
      <w:r w:rsidR="00670D3D">
        <w:t>aktiviteter</w:t>
      </w:r>
    </w:p>
    <w:p w14:paraId="4D90135E" w14:textId="49755A66" w:rsidR="004C373A" w:rsidRDefault="004C373A" w:rsidP="003A0854">
      <w:pPr>
        <w:pStyle w:val="Listeafsnit"/>
        <w:numPr>
          <w:ilvl w:val="1"/>
          <w:numId w:val="9"/>
        </w:numPr>
      </w:pPr>
      <w:r>
        <w:t>Oplysning</w:t>
      </w:r>
      <w:r w:rsidR="00670D3D">
        <w:t>saktiviteter</w:t>
      </w:r>
      <w:r>
        <w:t xml:space="preserve"> (foredrag mm.)</w:t>
      </w:r>
    </w:p>
    <w:p w14:paraId="223C1333" w14:textId="572A5980" w:rsidR="004C373A" w:rsidRDefault="004C373A" w:rsidP="003A0854">
      <w:pPr>
        <w:pStyle w:val="Listeafsnit"/>
        <w:numPr>
          <w:ilvl w:val="1"/>
          <w:numId w:val="9"/>
        </w:numPr>
      </w:pPr>
      <w:r>
        <w:t>Politisk</w:t>
      </w:r>
      <w:r w:rsidR="00670D3D">
        <w:t>e aktiviteter</w:t>
      </w:r>
    </w:p>
    <w:p w14:paraId="2259A20F" w14:textId="0A049129" w:rsidR="00761CF6" w:rsidRDefault="00761CF6" w:rsidP="003A0854">
      <w:pPr>
        <w:pStyle w:val="Listeafsnit"/>
        <w:numPr>
          <w:ilvl w:val="0"/>
          <w:numId w:val="9"/>
        </w:numPr>
      </w:pPr>
      <w:r>
        <w:t>Stafet For Livet</w:t>
      </w:r>
    </w:p>
    <w:p w14:paraId="27E2E7FB" w14:textId="7A45EB36" w:rsidR="00761CF6" w:rsidRDefault="00761CF6" w:rsidP="003A0854">
      <w:pPr>
        <w:pStyle w:val="Listeafsnit"/>
        <w:numPr>
          <w:ilvl w:val="0"/>
          <w:numId w:val="9"/>
        </w:numPr>
      </w:pPr>
      <w:r>
        <w:t>Landsindsamlingen</w:t>
      </w:r>
    </w:p>
    <w:p w14:paraId="091F96F8" w14:textId="71FD92AE" w:rsidR="00761CF6" w:rsidRDefault="000327B9" w:rsidP="003A0854">
      <w:pPr>
        <w:pStyle w:val="Listeafsnit"/>
        <w:numPr>
          <w:ilvl w:val="0"/>
          <w:numId w:val="9"/>
        </w:numPr>
      </w:pPr>
      <w:r>
        <w:t>Lyserød Lørdag</w:t>
      </w:r>
    </w:p>
    <w:p w14:paraId="768D72F9" w14:textId="602204BB" w:rsidR="000327B9" w:rsidRDefault="000327B9" w:rsidP="003A0854">
      <w:pPr>
        <w:pStyle w:val="Listeafsnit"/>
        <w:numPr>
          <w:ilvl w:val="0"/>
          <w:numId w:val="9"/>
        </w:numPr>
      </w:pPr>
      <w:r>
        <w:t>Knæk Cancer</w:t>
      </w:r>
    </w:p>
    <w:p w14:paraId="45ECACEB" w14:textId="538ADE03" w:rsidR="00340D48" w:rsidRDefault="00340D48" w:rsidP="003A0854">
      <w:pPr>
        <w:pStyle w:val="Listeafsnit"/>
        <w:numPr>
          <w:ilvl w:val="0"/>
          <w:numId w:val="9"/>
        </w:numPr>
      </w:pPr>
      <w:r>
        <w:t>Evt. andre lokale samarbejdspartnere</w:t>
      </w:r>
    </w:p>
    <w:p w14:paraId="2BD9B361" w14:textId="77777777" w:rsidR="00084FC1" w:rsidRDefault="00084FC1" w:rsidP="00084FC1"/>
    <w:p w14:paraId="0B1356E7" w14:textId="77777777" w:rsidR="00BF3CBE" w:rsidRDefault="00BF3CBE" w:rsidP="00084FC1">
      <w:r>
        <w:t xml:space="preserve">OBS: Det er vigtigt, at der afsættes tid til at indgå konkrete aftaler om, hvordan de nye frivillige kommer med i arbejdet. </w:t>
      </w:r>
    </w:p>
    <w:p w14:paraId="2360CE7A" w14:textId="77777777" w:rsidR="00BF3CBE" w:rsidRDefault="00BF3CBE" w:rsidP="00084FC1"/>
    <w:p w14:paraId="41C82019" w14:textId="199CA892" w:rsidR="00084FC1" w:rsidRDefault="00BF3CBE" w:rsidP="00084FC1">
      <w:r>
        <w:t>Programmet</w:t>
      </w:r>
      <w:r w:rsidR="00084FC1">
        <w:t xml:space="preserve"> </w:t>
      </w:r>
      <w:r>
        <w:t xml:space="preserve">for et frivilligmøde </w:t>
      </w:r>
      <w:r w:rsidR="003E6409" w:rsidRPr="003E6409">
        <w:rPr>
          <w:i/>
          <w:iCs/>
        </w:rPr>
        <w:t>kan</w:t>
      </w:r>
      <w:r w:rsidR="00084FC1">
        <w:t xml:space="preserve"> se således ud:</w:t>
      </w:r>
    </w:p>
    <w:p w14:paraId="4B59FD48" w14:textId="6EBDCE95" w:rsidR="00617948" w:rsidRDefault="00617948" w:rsidP="00617948">
      <w:pPr>
        <w:pStyle w:val="Overskrift2"/>
      </w:pPr>
      <w:bookmarkStart w:id="2" w:name="_Toc169094663"/>
      <w:r>
        <w:t>Program</w:t>
      </w:r>
      <w:bookmarkEnd w:id="2"/>
    </w:p>
    <w:tbl>
      <w:tblPr>
        <w:tblStyle w:val="Tabel-Git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55"/>
        <w:gridCol w:w="8357"/>
      </w:tblGrid>
      <w:tr w:rsidR="00034411" w14:paraId="452AA1B5" w14:textId="77777777" w:rsidTr="00084FC1">
        <w:tc>
          <w:tcPr>
            <w:tcW w:w="1555" w:type="dxa"/>
          </w:tcPr>
          <w:p w14:paraId="525AB14E" w14:textId="244973FF" w:rsidR="00034411" w:rsidRDefault="00034411" w:rsidP="00034411">
            <w:r>
              <w:t>18:30-18:45</w:t>
            </w:r>
          </w:p>
        </w:tc>
        <w:tc>
          <w:tcPr>
            <w:tcW w:w="8357" w:type="dxa"/>
          </w:tcPr>
          <w:p w14:paraId="7C50DC91" w14:textId="0930924F" w:rsidR="00034411" w:rsidRDefault="00034411" w:rsidP="00034411">
            <w:r>
              <w:t>Velkomst og navnerunde v. formanden for lokalforeningen</w:t>
            </w:r>
          </w:p>
        </w:tc>
      </w:tr>
      <w:tr w:rsidR="00034411" w14:paraId="4172C419" w14:textId="77777777" w:rsidTr="00084FC1">
        <w:tc>
          <w:tcPr>
            <w:tcW w:w="1555" w:type="dxa"/>
          </w:tcPr>
          <w:p w14:paraId="4EB35445" w14:textId="7C3D5889" w:rsidR="00034411" w:rsidRDefault="00034411" w:rsidP="00034411">
            <w:r>
              <w:t>18:45-19:30</w:t>
            </w:r>
          </w:p>
        </w:tc>
        <w:tc>
          <w:tcPr>
            <w:tcW w:w="8357" w:type="dxa"/>
          </w:tcPr>
          <w:p w14:paraId="50B4C191" w14:textId="1837B88F" w:rsidR="00034411" w:rsidRDefault="00034411" w:rsidP="00034411">
            <w:r>
              <w:t>Præsentation af lokale aktiviteter i Kræftens Bekæmpelse</w:t>
            </w:r>
            <w:r w:rsidR="00340D48">
              <w:t xml:space="preserve"> v. tovholderne</w:t>
            </w:r>
          </w:p>
        </w:tc>
      </w:tr>
      <w:tr w:rsidR="00034411" w14:paraId="6BF676E5" w14:textId="77777777" w:rsidTr="00084FC1">
        <w:tc>
          <w:tcPr>
            <w:tcW w:w="1555" w:type="dxa"/>
          </w:tcPr>
          <w:p w14:paraId="69D38589" w14:textId="65E6D139" w:rsidR="00034411" w:rsidRDefault="00034411" w:rsidP="00034411">
            <w:r>
              <w:t>19:30-20:00</w:t>
            </w:r>
          </w:p>
        </w:tc>
        <w:tc>
          <w:tcPr>
            <w:tcW w:w="8357" w:type="dxa"/>
          </w:tcPr>
          <w:p w14:paraId="72B6DAD8" w14:textId="5C64B736" w:rsidR="00034411" w:rsidRDefault="00034411" w:rsidP="00034411">
            <w:r>
              <w:t>Aftensmad</w:t>
            </w:r>
          </w:p>
        </w:tc>
      </w:tr>
      <w:tr w:rsidR="00034411" w14:paraId="6085F2F8" w14:textId="77777777" w:rsidTr="00084FC1">
        <w:tc>
          <w:tcPr>
            <w:tcW w:w="1555" w:type="dxa"/>
          </w:tcPr>
          <w:p w14:paraId="693C14B8" w14:textId="0CB5E63B" w:rsidR="00034411" w:rsidRDefault="00034411" w:rsidP="00034411">
            <w:r>
              <w:t>20:00-20:45</w:t>
            </w:r>
          </w:p>
        </w:tc>
        <w:tc>
          <w:tcPr>
            <w:tcW w:w="8357" w:type="dxa"/>
          </w:tcPr>
          <w:p w14:paraId="40F3B57A" w14:textId="79C1F007" w:rsidR="00034411" w:rsidRDefault="00034411" w:rsidP="00034411">
            <w:r>
              <w:t>Gruppearbejde</w:t>
            </w:r>
          </w:p>
        </w:tc>
      </w:tr>
      <w:tr w:rsidR="00034411" w14:paraId="41CA43F0" w14:textId="77777777" w:rsidTr="00084FC1">
        <w:tc>
          <w:tcPr>
            <w:tcW w:w="1555" w:type="dxa"/>
          </w:tcPr>
          <w:p w14:paraId="227705D4" w14:textId="54C21BE3" w:rsidR="00034411" w:rsidRDefault="00034411" w:rsidP="00034411">
            <w:r>
              <w:t>20:45-21:00</w:t>
            </w:r>
          </w:p>
        </w:tc>
        <w:tc>
          <w:tcPr>
            <w:tcW w:w="8357" w:type="dxa"/>
          </w:tcPr>
          <w:p w14:paraId="4B2767E9" w14:textId="5B2292FD" w:rsidR="00034411" w:rsidRDefault="00034411" w:rsidP="00034411">
            <w:r>
              <w:t>Næste skridt og afslutning</w:t>
            </w:r>
            <w:r w:rsidR="00340D48">
              <w:t xml:space="preserve"> v. formanden for lokalforeningen</w:t>
            </w:r>
          </w:p>
        </w:tc>
      </w:tr>
    </w:tbl>
    <w:p w14:paraId="7D6D472D" w14:textId="77777777" w:rsidR="000363B0" w:rsidRDefault="000363B0">
      <w:pPr>
        <w:spacing w:line="240" w:lineRule="auto"/>
      </w:pPr>
    </w:p>
    <w:p w14:paraId="010753E3" w14:textId="42B03851" w:rsidR="00E838F9" w:rsidRDefault="00E838F9">
      <w:pPr>
        <w:spacing w:line="240" w:lineRule="auto"/>
      </w:pPr>
      <w:r>
        <w:br w:type="page"/>
      </w:r>
    </w:p>
    <w:p w14:paraId="00052DBD" w14:textId="2CA99A61" w:rsidR="002D4D87" w:rsidRDefault="007B29D8" w:rsidP="00340D48">
      <w:pPr>
        <w:pStyle w:val="Overskrift1"/>
        <w:jc w:val="both"/>
      </w:pPr>
      <w:bookmarkStart w:id="3" w:name="_Toc169094664"/>
      <w:r>
        <w:lastRenderedPageBreak/>
        <w:t>Arrangementsplan</w:t>
      </w:r>
      <w:bookmarkEnd w:id="3"/>
    </w:p>
    <w:p w14:paraId="7088AF8C" w14:textId="77777777" w:rsidR="00BD518A" w:rsidRDefault="00BD518A" w:rsidP="00FB6D06">
      <w:pPr>
        <w:jc w:val="both"/>
      </w:pPr>
    </w:p>
    <w:tbl>
      <w:tblPr>
        <w:tblStyle w:val="Listetabel3"/>
        <w:tblW w:w="9912" w:type="dxa"/>
        <w:tblLook w:val="04A0" w:firstRow="1" w:lastRow="0" w:firstColumn="1" w:lastColumn="0" w:noHBand="0" w:noVBand="1"/>
      </w:tblPr>
      <w:tblGrid>
        <w:gridCol w:w="7083"/>
        <w:gridCol w:w="992"/>
        <w:gridCol w:w="1170"/>
        <w:gridCol w:w="667"/>
      </w:tblGrid>
      <w:tr w:rsidR="00BD518A" w:rsidRPr="00BD518A" w14:paraId="72217373" w14:textId="77777777" w:rsidTr="00FB6D0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7083" w:type="dxa"/>
            <w:tcBorders>
              <w:right w:val="single" w:sz="4" w:space="0" w:color="F0001D" w:themeColor="text1"/>
            </w:tcBorders>
            <w:shd w:val="clear" w:color="auto" w:fill="FF5D70" w:themeFill="text1" w:themeFillTint="99"/>
          </w:tcPr>
          <w:p w14:paraId="00A5C90A" w14:textId="59CBF490" w:rsidR="00BD518A" w:rsidRPr="00BD518A" w:rsidRDefault="00BD518A" w:rsidP="00FB6D06">
            <w:pPr>
              <w:jc w:val="both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Aktivitet </w:t>
            </w:r>
          </w:p>
        </w:tc>
        <w:tc>
          <w:tcPr>
            <w:tcW w:w="992" w:type="dxa"/>
            <w:tcBorders>
              <w:top w:val="single" w:sz="4" w:space="0" w:color="F0001D" w:themeColor="text1"/>
              <w:left w:val="single" w:sz="4" w:space="0" w:color="F0001D" w:themeColor="text1"/>
              <w:bottom w:val="single" w:sz="4" w:space="0" w:color="F0001D" w:themeColor="text1"/>
              <w:right w:val="single" w:sz="4" w:space="0" w:color="F0001D" w:themeColor="text1"/>
            </w:tcBorders>
            <w:shd w:val="clear" w:color="auto" w:fill="FF5D70" w:themeFill="text1" w:themeFillTint="99"/>
          </w:tcPr>
          <w:p w14:paraId="731E3303" w14:textId="0072214B" w:rsidR="00BD518A" w:rsidRPr="00BD518A" w:rsidRDefault="00BD518A" w:rsidP="00FB6D0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Dato </w:t>
            </w:r>
          </w:p>
        </w:tc>
        <w:tc>
          <w:tcPr>
            <w:tcW w:w="1170" w:type="dxa"/>
            <w:tcBorders>
              <w:top w:val="single" w:sz="4" w:space="0" w:color="F0001D" w:themeColor="text1"/>
              <w:left w:val="single" w:sz="4" w:space="0" w:color="F0001D" w:themeColor="text1"/>
              <w:bottom w:val="single" w:sz="4" w:space="0" w:color="F0001D" w:themeColor="text1"/>
              <w:right w:val="single" w:sz="4" w:space="0" w:color="F0001D" w:themeColor="text1"/>
            </w:tcBorders>
            <w:shd w:val="clear" w:color="auto" w:fill="FF5D70" w:themeFill="text1" w:themeFillTint="99"/>
          </w:tcPr>
          <w:p w14:paraId="6897E4A3" w14:textId="3573D9B8" w:rsidR="00BD518A" w:rsidRPr="00BD518A" w:rsidRDefault="00BD518A" w:rsidP="00FB6D0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Ansvarlig </w:t>
            </w:r>
          </w:p>
        </w:tc>
        <w:tc>
          <w:tcPr>
            <w:tcW w:w="667" w:type="dxa"/>
            <w:tcBorders>
              <w:top w:val="single" w:sz="4" w:space="0" w:color="F0001D" w:themeColor="text1"/>
              <w:left w:val="single" w:sz="4" w:space="0" w:color="F0001D" w:themeColor="text1"/>
              <w:bottom w:val="single" w:sz="4" w:space="0" w:color="F0001D" w:themeColor="text1"/>
            </w:tcBorders>
            <w:shd w:val="clear" w:color="auto" w:fill="FF5D70" w:themeFill="text1" w:themeFillTint="99"/>
          </w:tcPr>
          <w:p w14:paraId="262B31D5" w14:textId="38742669" w:rsidR="00BD518A" w:rsidRPr="00BD518A" w:rsidRDefault="00BD518A" w:rsidP="00FB6D0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Tjek </w:t>
            </w:r>
          </w:p>
        </w:tc>
      </w:tr>
      <w:tr w:rsidR="00BD518A" w:rsidRPr="00BD518A" w14:paraId="2990B110" w14:textId="77777777" w:rsidTr="006C6B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  <w:tcBorders>
              <w:right w:val="single" w:sz="4" w:space="0" w:color="F0001D" w:themeColor="text1"/>
            </w:tcBorders>
          </w:tcPr>
          <w:p w14:paraId="3927C74E" w14:textId="4D322E17" w:rsidR="00BD518A" w:rsidRPr="00FB6D06" w:rsidRDefault="00340D48" w:rsidP="00FB6D06">
            <w:pPr>
              <w:jc w:val="both"/>
              <w:rPr>
                <w:b w:val="0"/>
                <w:bCs w:val="0"/>
                <w:sz w:val="20"/>
                <w:szCs w:val="20"/>
              </w:rPr>
            </w:pPr>
            <w:r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 xml:space="preserve">Indgå aftaler med tovholderne for </w:t>
            </w:r>
            <w:r w:rsidR="000363B0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>aktiviteterne (</w:t>
            </w:r>
            <w:r w:rsidR="005D2BDD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 xml:space="preserve">min. </w:t>
            </w:r>
            <w:r w:rsidR="000363B0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>to månede</w:t>
            </w:r>
            <w:r w:rsidR="005D2BDD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 xml:space="preserve">r </w:t>
            </w:r>
            <w:r w:rsidR="000363B0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>før)</w:t>
            </w:r>
          </w:p>
        </w:tc>
        <w:tc>
          <w:tcPr>
            <w:tcW w:w="992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4615BC86" w14:textId="1FC48E4A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1170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4AEE3B91" w14:textId="52937B7B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667" w:type="dxa"/>
            <w:tcBorders>
              <w:left w:val="single" w:sz="4" w:space="0" w:color="F0001D" w:themeColor="text1"/>
            </w:tcBorders>
          </w:tcPr>
          <w:p w14:paraId="3070102E" w14:textId="7EF50C46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</w:tr>
      <w:tr w:rsidR="00F773DB" w:rsidRPr="00BD518A" w14:paraId="66A6AA2C" w14:textId="77777777" w:rsidTr="006C6BF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  <w:tcBorders>
              <w:right w:val="single" w:sz="4" w:space="0" w:color="F0001D" w:themeColor="text1"/>
            </w:tcBorders>
          </w:tcPr>
          <w:p w14:paraId="4AB8E3AB" w14:textId="33F16C09" w:rsidR="00011E12" w:rsidRPr="00011E12" w:rsidRDefault="00F773DB" w:rsidP="003A0854">
            <w:pPr>
              <w:pStyle w:val="Listeafsnit"/>
              <w:numPr>
                <w:ilvl w:val="0"/>
                <w:numId w:val="10"/>
              </w:numPr>
              <w:jc w:val="both"/>
              <w:rPr>
                <w:rFonts w:cs="Segoe UI"/>
                <w:b w:val="0"/>
                <w:bCs w:val="0"/>
                <w:i/>
                <w:iCs/>
                <w:color w:val="auto"/>
                <w:sz w:val="20"/>
                <w:szCs w:val="20"/>
              </w:rPr>
            </w:pPr>
            <w:r w:rsidRPr="00011E12">
              <w:rPr>
                <w:rFonts w:cs="Segoe UI"/>
                <w:b w:val="0"/>
                <w:bCs w:val="0"/>
                <w:i/>
                <w:iCs/>
                <w:color w:val="auto"/>
                <w:sz w:val="20"/>
                <w:szCs w:val="20"/>
              </w:rPr>
              <w:t>Lokalforeningens aktivitete</w:t>
            </w:r>
            <w:r w:rsidR="00011E12" w:rsidRPr="00011E12">
              <w:rPr>
                <w:rFonts w:cs="Segoe UI"/>
                <w:b w:val="0"/>
                <w:bCs w:val="0"/>
                <w:i/>
                <w:iCs/>
                <w:color w:val="auto"/>
                <w:sz w:val="20"/>
                <w:szCs w:val="20"/>
              </w:rPr>
              <w:t>r</w:t>
            </w:r>
          </w:p>
        </w:tc>
        <w:tc>
          <w:tcPr>
            <w:tcW w:w="992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32030066" w14:textId="77777777" w:rsidR="00F773DB" w:rsidRPr="00BD518A" w:rsidRDefault="00F773DB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Segoe UI"/>
                <w:color w:val="auto"/>
                <w:sz w:val="20"/>
                <w:szCs w:val="20"/>
              </w:rPr>
            </w:pPr>
          </w:p>
        </w:tc>
        <w:tc>
          <w:tcPr>
            <w:tcW w:w="1170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38330466" w14:textId="77777777" w:rsidR="00F773DB" w:rsidRPr="00BD518A" w:rsidRDefault="00F773DB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Segoe UI"/>
                <w:color w:val="auto"/>
                <w:sz w:val="20"/>
                <w:szCs w:val="20"/>
              </w:rPr>
            </w:pPr>
          </w:p>
        </w:tc>
        <w:tc>
          <w:tcPr>
            <w:tcW w:w="667" w:type="dxa"/>
            <w:tcBorders>
              <w:left w:val="single" w:sz="4" w:space="0" w:color="F0001D" w:themeColor="text1"/>
            </w:tcBorders>
          </w:tcPr>
          <w:p w14:paraId="183C9180" w14:textId="77777777" w:rsidR="00F773DB" w:rsidRPr="00BD518A" w:rsidRDefault="00F773DB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Segoe UI"/>
                <w:color w:val="auto"/>
                <w:sz w:val="20"/>
                <w:szCs w:val="20"/>
              </w:rPr>
            </w:pPr>
          </w:p>
        </w:tc>
      </w:tr>
      <w:tr w:rsidR="00F773DB" w:rsidRPr="00BD518A" w14:paraId="153F8553" w14:textId="77777777" w:rsidTr="006C6B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  <w:tcBorders>
              <w:right w:val="single" w:sz="4" w:space="0" w:color="F0001D" w:themeColor="text1"/>
            </w:tcBorders>
          </w:tcPr>
          <w:p w14:paraId="077AC97E" w14:textId="4A75AA07" w:rsidR="00F773DB" w:rsidRPr="00011E12" w:rsidRDefault="00011E12" w:rsidP="003A0854">
            <w:pPr>
              <w:pStyle w:val="Listeafsnit"/>
              <w:numPr>
                <w:ilvl w:val="0"/>
                <w:numId w:val="10"/>
              </w:numPr>
              <w:jc w:val="both"/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</w:pPr>
            <w:r>
              <w:rPr>
                <w:rFonts w:cs="Segoe UI"/>
                <w:b w:val="0"/>
                <w:bCs w:val="0"/>
                <w:i/>
                <w:iCs/>
                <w:color w:val="auto"/>
                <w:sz w:val="20"/>
                <w:szCs w:val="20"/>
              </w:rPr>
              <w:t>Stafet for Livet</w:t>
            </w:r>
          </w:p>
        </w:tc>
        <w:tc>
          <w:tcPr>
            <w:tcW w:w="992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0C9096BB" w14:textId="77777777" w:rsidR="00F773DB" w:rsidRPr="00BD518A" w:rsidRDefault="00F773DB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Segoe UI"/>
                <w:color w:val="auto"/>
                <w:sz w:val="20"/>
                <w:szCs w:val="20"/>
              </w:rPr>
            </w:pPr>
          </w:p>
        </w:tc>
        <w:tc>
          <w:tcPr>
            <w:tcW w:w="1170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21F34101" w14:textId="77777777" w:rsidR="00F773DB" w:rsidRPr="00BD518A" w:rsidRDefault="00F773DB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Segoe UI"/>
                <w:color w:val="auto"/>
                <w:sz w:val="20"/>
                <w:szCs w:val="20"/>
              </w:rPr>
            </w:pPr>
          </w:p>
        </w:tc>
        <w:tc>
          <w:tcPr>
            <w:tcW w:w="667" w:type="dxa"/>
            <w:tcBorders>
              <w:left w:val="single" w:sz="4" w:space="0" w:color="F0001D" w:themeColor="text1"/>
            </w:tcBorders>
          </w:tcPr>
          <w:p w14:paraId="0C117844" w14:textId="77777777" w:rsidR="00F773DB" w:rsidRPr="00BD518A" w:rsidRDefault="00F773DB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Segoe UI"/>
                <w:color w:val="auto"/>
                <w:sz w:val="20"/>
                <w:szCs w:val="20"/>
              </w:rPr>
            </w:pPr>
          </w:p>
        </w:tc>
      </w:tr>
      <w:tr w:rsidR="00F773DB" w:rsidRPr="00BD518A" w14:paraId="24801652" w14:textId="77777777" w:rsidTr="006C6BF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  <w:tcBorders>
              <w:right w:val="single" w:sz="4" w:space="0" w:color="F0001D" w:themeColor="text1"/>
            </w:tcBorders>
          </w:tcPr>
          <w:p w14:paraId="3E5955FE" w14:textId="39E02925" w:rsidR="00F773DB" w:rsidRPr="00011E12" w:rsidRDefault="00011E12" w:rsidP="003A0854">
            <w:pPr>
              <w:pStyle w:val="Listeafsnit"/>
              <w:numPr>
                <w:ilvl w:val="0"/>
                <w:numId w:val="10"/>
              </w:numPr>
              <w:jc w:val="both"/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</w:pPr>
            <w:r>
              <w:rPr>
                <w:rFonts w:cs="Segoe UI"/>
                <w:b w:val="0"/>
                <w:bCs w:val="0"/>
                <w:i/>
                <w:iCs/>
                <w:color w:val="auto"/>
                <w:sz w:val="20"/>
                <w:szCs w:val="20"/>
              </w:rPr>
              <w:t>Landsindsamlingen</w:t>
            </w:r>
          </w:p>
        </w:tc>
        <w:tc>
          <w:tcPr>
            <w:tcW w:w="992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0444CF3D" w14:textId="77777777" w:rsidR="00F773DB" w:rsidRPr="00BD518A" w:rsidRDefault="00F773DB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Segoe UI"/>
                <w:color w:val="auto"/>
                <w:sz w:val="20"/>
                <w:szCs w:val="20"/>
              </w:rPr>
            </w:pPr>
          </w:p>
        </w:tc>
        <w:tc>
          <w:tcPr>
            <w:tcW w:w="1170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5ECF0218" w14:textId="77777777" w:rsidR="00F773DB" w:rsidRPr="00BD518A" w:rsidRDefault="00F773DB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Segoe UI"/>
                <w:color w:val="auto"/>
                <w:sz w:val="20"/>
                <w:szCs w:val="20"/>
              </w:rPr>
            </w:pPr>
          </w:p>
        </w:tc>
        <w:tc>
          <w:tcPr>
            <w:tcW w:w="667" w:type="dxa"/>
            <w:tcBorders>
              <w:left w:val="single" w:sz="4" w:space="0" w:color="F0001D" w:themeColor="text1"/>
            </w:tcBorders>
          </w:tcPr>
          <w:p w14:paraId="46902FA1" w14:textId="77777777" w:rsidR="00F773DB" w:rsidRPr="00BD518A" w:rsidRDefault="00F773DB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Segoe UI"/>
                <w:color w:val="auto"/>
                <w:sz w:val="20"/>
                <w:szCs w:val="20"/>
              </w:rPr>
            </w:pPr>
          </w:p>
        </w:tc>
      </w:tr>
      <w:tr w:rsidR="00F773DB" w:rsidRPr="00BD518A" w14:paraId="04B9588C" w14:textId="77777777" w:rsidTr="006C6B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  <w:tcBorders>
              <w:right w:val="single" w:sz="4" w:space="0" w:color="F0001D" w:themeColor="text1"/>
            </w:tcBorders>
          </w:tcPr>
          <w:p w14:paraId="60E511AB" w14:textId="05BFE2AD" w:rsidR="00F773DB" w:rsidRPr="00011E12" w:rsidRDefault="00011E12" w:rsidP="003A0854">
            <w:pPr>
              <w:pStyle w:val="Listeafsnit"/>
              <w:numPr>
                <w:ilvl w:val="0"/>
                <w:numId w:val="10"/>
              </w:numPr>
              <w:jc w:val="both"/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</w:pPr>
            <w:r>
              <w:rPr>
                <w:rFonts w:cs="Segoe UI"/>
                <w:b w:val="0"/>
                <w:bCs w:val="0"/>
                <w:i/>
                <w:iCs/>
                <w:color w:val="auto"/>
                <w:sz w:val="20"/>
                <w:szCs w:val="20"/>
              </w:rPr>
              <w:t>Lyserød Lørdag</w:t>
            </w:r>
          </w:p>
        </w:tc>
        <w:tc>
          <w:tcPr>
            <w:tcW w:w="992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4EE3AAB5" w14:textId="77777777" w:rsidR="00F773DB" w:rsidRPr="00BD518A" w:rsidRDefault="00F773DB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Segoe UI"/>
                <w:color w:val="auto"/>
                <w:sz w:val="20"/>
                <w:szCs w:val="20"/>
              </w:rPr>
            </w:pPr>
          </w:p>
        </w:tc>
        <w:tc>
          <w:tcPr>
            <w:tcW w:w="1170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0F18B693" w14:textId="77777777" w:rsidR="00F773DB" w:rsidRPr="00BD518A" w:rsidRDefault="00F773DB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Segoe UI"/>
                <w:color w:val="auto"/>
                <w:sz w:val="20"/>
                <w:szCs w:val="20"/>
              </w:rPr>
            </w:pPr>
          </w:p>
        </w:tc>
        <w:tc>
          <w:tcPr>
            <w:tcW w:w="667" w:type="dxa"/>
            <w:tcBorders>
              <w:left w:val="single" w:sz="4" w:space="0" w:color="F0001D" w:themeColor="text1"/>
            </w:tcBorders>
          </w:tcPr>
          <w:p w14:paraId="4220F08E" w14:textId="77777777" w:rsidR="00F773DB" w:rsidRPr="00BD518A" w:rsidRDefault="00F773DB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Segoe UI"/>
                <w:color w:val="auto"/>
                <w:sz w:val="20"/>
                <w:szCs w:val="20"/>
              </w:rPr>
            </w:pPr>
          </w:p>
        </w:tc>
      </w:tr>
      <w:tr w:rsidR="00F773DB" w:rsidRPr="00BD518A" w14:paraId="29F3B037" w14:textId="77777777" w:rsidTr="006C6BF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  <w:tcBorders>
              <w:right w:val="single" w:sz="4" w:space="0" w:color="F0001D" w:themeColor="text1"/>
            </w:tcBorders>
          </w:tcPr>
          <w:p w14:paraId="37C13707" w14:textId="6D581BD9" w:rsidR="00F773DB" w:rsidRPr="00011E12" w:rsidRDefault="00011E12" w:rsidP="003A0854">
            <w:pPr>
              <w:pStyle w:val="Listeafsnit"/>
              <w:numPr>
                <w:ilvl w:val="0"/>
                <w:numId w:val="10"/>
              </w:numPr>
              <w:jc w:val="both"/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</w:pPr>
            <w:r>
              <w:rPr>
                <w:rFonts w:cs="Segoe UI"/>
                <w:b w:val="0"/>
                <w:bCs w:val="0"/>
                <w:i/>
                <w:iCs/>
                <w:color w:val="auto"/>
                <w:sz w:val="20"/>
                <w:szCs w:val="20"/>
              </w:rPr>
              <w:t>Knæk Cancer</w:t>
            </w:r>
          </w:p>
        </w:tc>
        <w:tc>
          <w:tcPr>
            <w:tcW w:w="992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0A68DA91" w14:textId="77777777" w:rsidR="00F773DB" w:rsidRPr="00BD518A" w:rsidRDefault="00F773DB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Segoe UI"/>
                <w:color w:val="auto"/>
                <w:sz w:val="20"/>
                <w:szCs w:val="20"/>
              </w:rPr>
            </w:pPr>
          </w:p>
        </w:tc>
        <w:tc>
          <w:tcPr>
            <w:tcW w:w="1170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7395AA0A" w14:textId="77777777" w:rsidR="00F773DB" w:rsidRPr="00BD518A" w:rsidRDefault="00F773DB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Segoe UI"/>
                <w:color w:val="auto"/>
                <w:sz w:val="20"/>
                <w:szCs w:val="20"/>
              </w:rPr>
            </w:pPr>
          </w:p>
        </w:tc>
        <w:tc>
          <w:tcPr>
            <w:tcW w:w="667" w:type="dxa"/>
            <w:tcBorders>
              <w:left w:val="single" w:sz="4" w:space="0" w:color="F0001D" w:themeColor="text1"/>
            </w:tcBorders>
          </w:tcPr>
          <w:p w14:paraId="4FA938C5" w14:textId="77777777" w:rsidR="00F773DB" w:rsidRPr="00BD518A" w:rsidRDefault="00F773DB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Segoe UI"/>
                <w:color w:val="auto"/>
                <w:sz w:val="20"/>
                <w:szCs w:val="20"/>
              </w:rPr>
            </w:pPr>
          </w:p>
        </w:tc>
      </w:tr>
      <w:tr w:rsidR="00F773DB" w:rsidRPr="00BD518A" w14:paraId="19040945" w14:textId="77777777" w:rsidTr="006C6B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  <w:tcBorders>
              <w:right w:val="single" w:sz="4" w:space="0" w:color="F0001D" w:themeColor="text1"/>
            </w:tcBorders>
          </w:tcPr>
          <w:p w14:paraId="04BBEEDF" w14:textId="3C325214" w:rsidR="00F773DB" w:rsidRPr="00011E12" w:rsidRDefault="00011E12" w:rsidP="003A0854">
            <w:pPr>
              <w:pStyle w:val="Listeafsnit"/>
              <w:numPr>
                <w:ilvl w:val="0"/>
                <w:numId w:val="10"/>
              </w:numPr>
              <w:jc w:val="both"/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</w:pPr>
            <w:r>
              <w:rPr>
                <w:rFonts w:cs="Segoe UI"/>
                <w:b w:val="0"/>
                <w:bCs w:val="0"/>
                <w:i/>
                <w:iCs/>
                <w:color w:val="auto"/>
                <w:sz w:val="20"/>
                <w:szCs w:val="20"/>
              </w:rPr>
              <w:t>Andre relevante aktiviteter</w:t>
            </w:r>
          </w:p>
        </w:tc>
        <w:tc>
          <w:tcPr>
            <w:tcW w:w="992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38C7A007" w14:textId="77777777" w:rsidR="00F773DB" w:rsidRPr="00BD518A" w:rsidRDefault="00F773DB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Segoe UI"/>
                <w:color w:val="auto"/>
                <w:sz w:val="20"/>
                <w:szCs w:val="20"/>
              </w:rPr>
            </w:pPr>
          </w:p>
        </w:tc>
        <w:tc>
          <w:tcPr>
            <w:tcW w:w="1170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5D52FD2A" w14:textId="77777777" w:rsidR="00F773DB" w:rsidRPr="00BD518A" w:rsidRDefault="00F773DB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Segoe UI"/>
                <w:color w:val="auto"/>
                <w:sz w:val="20"/>
                <w:szCs w:val="20"/>
              </w:rPr>
            </w:pPr>
          </w:p>
        </w:tc>
        <w:tc>
          <w:tcPr>
            <w:tcW w:w="667" w:type="dxa"/>
            <w:tcBorders>
              <w:left w:val="single" w:sz="4" w:space="0" w:color="F0001D" w:themeColor="text1"/>
            </w:tcBorders>
          </w:tcPr>
          <w:p w14:paraId="53C71F2E" w14:textId="77777777" w:rsidR="00F773DB" w:rsidRPr="00BD518A" w:rsidRDefault="00F773DB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Segoe UI"/>
                <w:color w:val="auto"/>
                <w:sz w:val="20"/>
                <w:szCs w:val="20"/>
              </w:rPr>
            </w:pPr>
          </w:p>
        </w:tc>
      </w:tr>
      <w:tr w:rsidR="00BD518A" w:rsidRPr="00BD518A" w14:paraId="66330304" w14:textId="77777777" w:rsidTr="006C6BF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  <w:tcBorders>
              <w:right w:val="single" w:sz="4" w:space="0" w:color="F0001D" w:themeColor="text1"/>
            </w:tcBorders>
          </w:tcPr>
          <w:p w14:paraId="2FDF76D3" w14:textId="73E3421A" w:rsidR="00BD518A" w:rsidRPr="00FB6D06" w:rsidRDefault="00BD518A" w:rsidP="00FB6D06">
            <w:pPr>
              <w:jc w:val="both"/>
              <w:rPr>
                <w:b w:val="0"/>
                <w:bCs w:val="0"/>
                <w:sz w:val="20"/>
                <w:szCs w:val="20"/>
              </w:rPr>
            </w:pPr>
            <w:r w:rsidRPr="00FB6D06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>Sted – booking </w:t>
            </w:r>
            <w:r w:rsidR="000363B0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>(</w:t>
            </w:r>
            <w:r w:rsidR="005D2BDD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>min en</w:t>
            </w:r>
            <w:r w:rsidR="000363B0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 xml:space="preserve"> måned før)</w:t>
            </w:r>
          </w:p>
        </w:tc>
        <w:tc>
          <w:tcPr>
            <w:tcW w:w="992" w:type="dxa"/>
            <w:tcBorders>
              <w:top w:val="single" w:sz="4" w:space="0" w:color="F0001D" w:themeColor="text1"/>
              <w:left w:val="single" w:sz="4" w:space="0" w:color="F0001D" w:themeColor="text1"/>
              <w:bottom w:val="single" w:sz="4" w:space="0" w:color="F0001D" w:themeColor="text1"/>
              <w:right w:val="single" w:sz="4" w:space="0" w:color="F0001D" w:themeColor="text1"/>
            </w:tcBorders>
          </w:tcPr>
          <w:p w14:paraId="2ADE5166" w14:textId="7C1366DF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1170" w:type="dxa"/>
            <w:tcBorders>
              <w:top w:val="single" w:sz="4" w:space="0" w:color="F0001D" w:themeColor="text1"/>
              <w:left w:val="single" w:sz="4" w:space="0" w:color="F0001D" w:themeColor="text1"/>
              <w:bottom w:val="single" w:sz="4" w:space="0" w:color="F0001D" w:themeColor="text1"/>
              <w:right w:val="single" w:sz="4" w:space="0" w:color="F0001D" w:themeColor="text1"/>
            </w:tcBorders>
          </w:tcPr>
          <w:p w14:paraId="2DE57A3E" w14:textId="0F5E6942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667" w:type="dxa"/>
            <w:tcBorders>
              <w:top w:val="single" w:sz="4" w:space="0" w:color="F0001D" w:themeColor="text1"/>
              <w:left w:val="single" w:sz="4" w:space="0" w:color="F0001D" w:themeColor="text1"/>
              <w:bottom w:val="single" w:sz="4" w:space="0" w:color="F0001D" w:themeColor="text1"/>
            </w:tcBorders>
          </w:tcPr>
          <w:p w14:paraId="578F5B3D" w14:textId="33F8C05A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</w:tr>
      <w:tr w:rsidR="00BD518A" w:rsidRPr="00BD518A" w14:paraId="4E3A3D3C" w14:textId="77777777" w:rsidTr="006C6B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  <w:tcBorders>
              <w:right w:val="single" w:sz="4" w:space="0" w:color="F0001D" w:themeColor="text1"/>
            </w:tcBorders>
          </w:tcPr>
          <w:p w14:paraId="27C2D00D" w14:textId="68F7F916" w:rsidR="00BD518A" w:rsidRPr="00FB6D06" w:rsidRDefault="00BD518A" w:rsidP="00FB6D06">
            <w:pPr>
              <w:jc w:val="both"/>
              <w:rPr>
                <w:b w:val="0"/>
                <w:bCs w:val="0"/>
                <w:sz w:val="20"/>
                <w:szCs w:val="20"/>
              </w:rPr>
            </w:pPr>
            <w:r w:rsidRPr="00FB6D06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>Sted – aftale vedrørende forplejning</w:t>
            </w:r>
          </w:p>
        </w:tc>
        <w:tc>
          <w:tcPr>
            <w:tcW w:w="992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77B438F8" w14:textId="77777777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1170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57FA6F6A" w14:textId="77777777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667" w:type="dxa"/>
            <w:tcBorders>
              <w:left w:val="single" w:sz="4" w:space="0" w:color="F0001D" w:themeColor="text1"/>
            </w:tcBorders>
          </w:tcPr>
          <w:p w14:paraId="3D910FF2" w14:textId="77777777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</w:tr>
      <w:tr w:rsidR="00BD518A" w:rsidRPr="00BD518A" w14:paraId="3315CA4F" w14:textId="77777777" w:rsidTr="006C6BF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  <w:tcBorders>
              <w:right w:val="single" w:sz="4" w:space="0" w:color="F0001D" w:themeColor="text1"/>
            </w:tcBorders>
          </w:tcPr>
          <w:p w14:paraId="65956BC6" w14:textId="0C1BAA45" w:rsidR="00BD518A" w:rsidRPr="00FB6D06" w:rsidRDefault="00BD518A" w:rsidP="00FB6D06">
            <w:pPr>
              <w:jc w:val="both"/>
              <w:rPr>
                <w:b w:val="0"/>
                <w:bCs w:val="0"/>
                <w:sz w:val="20"/>
                <w:szCs w:val="20"/>
              </w:rPr>
            </w:pPr>
            <w:r w:rsidRPr="00FB6D06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>Sted – aftale vedrørende borde, stole, alarm, a/</w:t>
            </w:r>
            <w:proofErr w:type="spellStart"/>
            <w:r w:rsidRPr="00FB6D06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>v-udstyr</w:t>
            </w:r>
            <w:proofErr w:type="spellEnd"/>
            <w:r w:rsidRPr="00FB6D06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 xml:space="preserve"> mm. </w:t>
            </w:r>
          </w:p>
        </w:tc>
        <w:tc>
          <w:tcPr>
            <w:tcW w:w="992" w:type="dxa"/>
            <w:tcBorders>
              <w:top w:val="single" w:sz="4" w:space="0" w:color="F0001D" w:themeColor="text1"/>
              <w:left w:val="single" w:sz="4" w:space="0" w:color="F0001D" w:themeColor="text1"/>
              <w:bottom w:val="single" w:sz="4" w:space="0" w:color="F0001D" w:themeColor="text1"/>
              <w:right w:val="single" w:sz="4" w:space="0" w:color="F0001D" w:themeColor="text1"/>
            </w:tcBorders>
          </w:tcPr>
          <w:p w14:paraId="305469DD" w14:textId="77777777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1170" w:type="dxa"/>
            <w:tcBorders>
              <w:top w:val="single" w:sz="4" w:space="0" w:color="F0001D" w:themeColor="text1"/>
              <w:left w:val="single" w:sz="4" w:space="0" w:color="F0001D" w:themeColor="text1"/>
              <w:bottom w:val="single" w:sz="4" w:space="0" w:color="F0001D" w:themeColor="text1"/>
              <w:right w:val="single" w:sz="4" w:space="0" w:color="F0001D" w:themeColor="text1"/>
            </w:tcBorders>
          </w:tcPr>
          <w:p w14:paraId="316E2272" w14:textId="77777777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667" w:type="dxa"/>
            <w:tcBorders>
              <w:top w:val="single" w:sz="4" w:space="0" w:color="F0001D" w:themeColor="text1"/>
              <w:left w:val="single" w:sz="4" w:space="0" w:color="F0001D" w:themeColor="text1"/>
              <w:bottom w:val="single" w:sz="4" w:space="0" w:color="F0001D" w:themeColor="text1"/>
            </w:tcBorders>
          </w:tcPr>
          <w:p w14:paraId="692C3D1D" w14:textId="77777777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</w:tr>
      <w:tr w:rsidR="00BD518A" w:rsidRPr="00BD518A" w14:paraId="07CB43B7" w14:textId="77777777" w:rsidTr="006C6B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  <w:tcBorders>
              <w:right w:val="single" w:sz="4" w:space="0" w:color="F0001D" w:themeColor="text1"/>
            </w:tcBorders>
          </w:tcPr>
          <w:p w14:paraId="7DCCF9FC" w14:textId="1C5FD46A" w:rsidR="00BD518A" w:rsidRPr="00FB6D06" w:rsidRDefault="00BD518A" w:rsidP="00FB6D06">
            <w:pPr>
              <w:jc w:val="both"/>
              <w:rPr>
                <w:b w:val="0"/>
                <w:bCs w:val="0"/>
                <w:sz w:val="20"/>
                <w:szCs w:val="20"/>
              </w:rPr>
            </w:pPr>
            <w:r w:rsidRPr="00FB6D06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>Arrangementsbeskrivelse – udarbejdelse (min. en måned før) </w:t>
            </w:r>
          </w:p>
        </w:tc>
        <w:tc>
          <w:tcPr>
            <w:tcW w:w="992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3B9F2B56" w14:textId="23649497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1170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644E6692" w14:textId="64A53387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667" w:type="dxa"/>
            <w:tcBorders>
              <w:left w:val="single" w:sz="4" w:space="0" w:color="F0001D" w:themeColor="text1"/>
            </w:tcBorders>
          </w:tcPr>
          <w:p w14:paraId="2EC1D132" w14:textId="30B6B79B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</w:tr>
      <w:tr w:rsidR="00BD518A" w:rsidRPr="00BD518A" w14:paraId="10719B71" w14:textId="77777777" w:rsidTr="006C6BF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  <w:tcBorders>
              <w:right w:val="single" w:sz="4" w:space="0" w:color="F0001D" w:themeColor="text1"/>
            </w:tcBorders>
          </w:tcPr>
          <w:p w14:paraId="48B93759" w14:textId="18EC34D0" w:rsidR="00BD518A" w:rsidRPr="00FB6D06" w:rsidRDefault="00BD518A" w:rsidP="00FB6D06">
            <w:pPr>
              <w:jc w:val="both"/>
              <w:rPr>
                <w:b w:val="0"/>
                <w:bCs w:val="0"/>
                <w:sz w:val="20"/>
                <w:szCs w:val="20"/>
              </w:rPr>
            </w:pPr>
            <w:r w:rsidRPr="00FB6D06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 xml:space="preserve">Arrangementsbeskrivelse – godkendt af </w:t>
            </w:r>
            <w:r w:rsidR="00FB3975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>tovholderne</w:t>
            </w:r>
            <w:r w:rsidRPr="00FB6D06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 xml:space="preserve"> (</w:t>
            </w:r>
            <w:r w:rsidR="00FB3975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>en måned før</w:t>
            </w:r>
            <w:r w:rsidRPr="00FB6D06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>) </w:t>
            </w:r>
          </w:p>
        </w:tc>
        <w:tc>
          <w:tcPr>
            <w:tcW w:w="992" w:type="dxa"/>
            <w:tcBorders>
              <w:top w:val="single" w:sz="4" w:space="0" w:color="F0001D" w:themeColor="text1"/>
              <w:left w:val="single" w:sz="4" w:space="0" w:color="F0001D" w:themeColor="text1"/>
              <w:bottom w:val="single" w:sz="4" w:space="0" w:color="F0001D" w:themeColor="text1"/>
              <w:right w:val="single" w:sz="4" w:space="0" w:color="F0001D" w:themeColor="text1"/>
            </w:tcBorders>
          </w:tcPr>
          <w:p w14:paraId="048D2BED" w14:textId="7FADD6DC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1170" w:type="dxa"/>
            <w:tcBorders>
              <w:top w:val="single" w:sz="4" w:space="0" w:color="F0001D" w:themeColor="text1"/>
              <w:left w:val="single" w:sz="4" w:space="0" w:color="F0001D" w:themeColor="text1"/>
              <w:bottom w:val="single" w:sz="4" w:space="0" w:color="F0001D" w:themeColor="text1"/>
              <w:right w:val="single" w:sz="4" w:space="0" w:color="F0001D" w:themeColor="text1"/>
            </w:tcBorders>
          </w:tcPr>
          <w:p w14:paraId="36DAC75D" w14:textId="4B18C21D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667" w:type="dxa"/>
            <w:tcBorders>
              <w:top w:val="single" w:sz="4" w:space="0" w:color="F0001D" w:themeColor="text1"/>
              <w:left w:val="single" w:sz="4" w:space="0" w:color="F0001D" w:themeColor="text1"/>
              <w:bottom w:val="single" w:sz="4" w:space="0" w:color="F0001D" w:themeColor="text1"/>
            </w:tcBorders>
          </w:tcPr>
          <w:p w14:paraId="021F1155" w14:textId="0FDBA6AF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</w:tr>
      <w:tr w:rsidR="00BD518A" w:rsidRPr="00BD518A" w14:paraId="49A52801" w14:textId="77777777" w:rsidTr="006C6B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  <w:tcBorders>
              <w:right w:val="single" w:sz="4" w:space="0" w:color="F0001D" w:themeColor="text1"/>
            </w:tcBorders>
          </w:tcPr>
          <w:p w14:paraId="20CDF963" w14:textId="7F071CB2" w:rsidR="00BD518A" w:rsidRPr="00FB6D06" w:rsidRDefault="00BD518A" w:rsidP="00FB6D06">
            <w:pPr>
              <w:jc w:val="both"/>
              <w:rPr>
                <w:b w:val="0"/>
                <w:bCs w:val="0"/>
                <w:sz w:val="20"/>
                <w:szCs w:val="20"/>
              </w:rPr>
            </w:pPr>
            <w:r w:rsidRPr="00FB6D06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>NemTilmeld – oprettelse (</w:t>
            </w:r>
            <w:r w:rsidR="00FB3975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>en måned før</w:t>
            </w:r>
            <w:r w:rsidRPr="00FB6D06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>) </w:t>
            </w:r>
          </w:p>
        </w:tc>
        <w:tc>
          <w:tcPr>
            <w:tcW w:w="992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18E520AF" w14:textId="364A548F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1170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2923AB9F" w14:textId="5C9ACA23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667" w:type="dxa"/>
            <w:tcBorders>
              <w:left w:val="single" w:sz="4" w:space="0" w:color="F0001D" w:themeColor="text1"/>
            </w:tcBorders>
          </w:tcPr>
          <w:p w14:paraId="587BC8A1" w14:textId="394998E7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</w:tr>
      <w:tr w:rsidR="00BD518A" w:rsidRPr="00BD518A" w14:paraId="2E19D8DD" w14:textId="77777777" w:rsidTr="006C6BF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  <w:tcBorders>
              <w:right w:val="single" w:sz="4" w:space="0" w:color="F0001D" w:themeColor="text1"/>
            </w:tcBorders>
          </w:tcPr>
          <w:p w14:paraId="7F757A6D" w14:textId="49C040D8" w:rsidR="00BD518A" w:rsidRPr="00FB6D06" w:rsidRDefault="00BD518A" w:rsidP="00FB6D06">
            <w:pPr>
              <w:jc w:val="both"/>
              <w:rPr>
                <w:b w:val="0"/>
                <w:bCs w:val="0"/>
                <w:sz w:val="20"/>
                <w:szCs w:val="20"/>
              </w:rPr>
            </w:pPr>
            <w:r w:rsidRPr="00FB6D06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>Avisannonce – design (min. tre uger før) </w:t>
            </w:r>
          </w:p>
        </w:tc>
        <w:tc>
          <w:tcPr>
            <w:tcW w:w="992" w:type="dxa"/>
            <w:tcBorders>
              <w:top w:val="single" w:sz="4" w:space="0" w:color="F0001D" w:themeColor="text1"/>
              <w:left w:val="single" w:sz="4" w:space="0" w:color="F0001D" w:themeColor="text1"/>
              <w:bottom w:val="single" w:sz="4" w:space="0" w:color="F0001D" w:themeColor="text1"/>
              <w:right w:val="single" w:sz="4" w:space="0" w:color="F0001D" w:themeColor="text1"/>
            </w:tcBorders>
          </w:tcPr>
          <w:p w14:paraId="58E69824" w14:textId="6F848CB0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1170" w:type="dxa"/>
            <w:tcBorders>
              <w:top w:val="single" w:sz="4" w:space="0" w:color="F0001D" w:themeColor="text1"/>
              <w:left w:val="single" w:sz="4" w:space="0" w:color="F0001D" w:themeColor="text1"/>
              <w:bottom w:val="single" w:sz="4" w:space="0" w:color="F0001D" w:themeColor="text1"/>
              <w:right w:val="single" w:sz="4" w:space="0" w:color="F0001D" w:themeColor="text1"/>
            </w:tcBorders>
          </w:tcPr>
          <w:p w14:paraId="21677053" w14:textId="4B161D32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667" w:type="dxa"/>
            <w:tcBorders>
              <w:top w:val="single" w:sz="4" w:space="0" w:color="F0001D" w:themeColor="text1"/>
              <w:left w:val="single" w:sz="4" w:space="0" w:color="F0001D" w:themeColor="text1"/>
              <w:bottom w:val="single" w:sz="4" w:space="0" w:color="F0001D" w:themeColor="text1"/>
            </w:tcBorders>
          </w:tcPr>
          <w:p w14:paraId="184CF26D" w14:textId="2A6AD850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</w:tr>
      <w:tr w:rsidR="00BD518A" w:rsidRPr="00BD518A" w14:paraId="7259FCE0" w14:textId="77777777" w:rsidTr="006C6B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  <w:tcBorders>
              <w:right w:val="single" w:sz="4" w:space="0" w:color="F0001D" w:themeColor="text1"/>
            </w:tcBorders>
          </w:tcPr>
          <w:p w14:paraId="610CA0CB" w14:textId="5FF94409" w:rsidR="00BD518A" w:rsidRPr="00FB6D06" w:rsidRDefault="00BD518A" w:rsidP="00FB6D06">
            <w:pPr>
              <w:jc w:val="both"/>
              <w:rPr>
                <w:b w:val="0"/>
                <w:bCs w:val="0"/>
                <w:sz w:val="20"/>
                <w:szCs w:val="20"/>
              </w:rPr>
            </w:pPr>
            <w:r w:rsidRPr="00FB6D06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>Avisannonce – indrykning (min. to uger før) </w:t>
            </w:r>
          </w:p>
        </w:tc>
        <w:tc>
          <w:tcPr>
            <w:tcW w:w="992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3C81879A" w14:textId="78B3F857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1170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503C0273" w14:textId="2B4B111A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667" w:type="dxa"/>
            <w:tcBorders>
              <w:left w:val="single" w:sz="4" w:space="0" w:color="F0001D" w:themeColor="text1"/>
            </w:tcBorders>
          </w:tcPr>
          <w:p w14:paraId="2936D803" w14:textId="79DBD0B5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</w:tr>
      <w:tr w:rsidR="00BD518A" w:rsidRPr="00BD518A" w14:paraId="53515E7E" w14:textId="77777777" w:rsidTr="006C6BF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  <w:tcBorders>
              <w:right w:val="single" w:sz="4" w:space="0" w:color="F0001D" w:themeColor="text1"/>
            </w:tcBorders>
          </w:tcPr>
          <w:p w14:paraId="4CBA9A04" w14:textId="3E00442B" w:rsidR="00BD518A" w:rsidRPr="00FB6D06" w:rsidRDefault="00BD518A" w:rsidP="00FB6D06">
            <w:pPr>
              <w:jc w:val="both"/>
              <w:rPr>
                <w:b w:val="0"/>
                <w:bCs w:val="0"/>
                <w:sz w:val="20"/>
                <w:szCs w:val="20"/>
              </w:rPr>
            </w:pPr>
            <w:r w:rsidRPr="00FB6D06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 xml:space="preserve">Plakater og </w:t>
            </w:r>
            <w:r w:rsidR="0082093B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>flyer</w:t>
            </w:r>
            <w:r w:rsidRPr="00FB6D06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>s – design (min. tre uger før) </w:t>
            </w:r>
          </w:p>
        </w:tc>
        <w:tc>
          <w:tcPr>
            <w:tcW w:w="992" w:type="dxa"/>
            <w:tcBorders>
              <w:top w:val="single" w:sz="4" w:space="0" w:color="F0001D" w:themeColor="text1"/>
              <w:left w:val="single" w:sz="4" w:space="0" w:color="F0001D" w:themeColor="text1"/>
              <w:bottom w:val="single" w:sz="4" w:space="0" w:color="F0001D" w:themeColor="text1"/>
              <w:right w:val="single" w:sz="4" w:space="0" w:color="F0001D" w:themeColor="text1"/>
            </w:tcBorders>
          </w:tcPr>
          <w:p w14:paraId="2DB377E0" w14:textId="1331BF94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1170" w:type="dxa"/>
            <w:tcBorders>
              <w:top w:val="single" w:sz="4" w:space="0" w:color="F0001D" w:themeColor="text1"/>
              <w:left w:val="single" w:sz="4" w:space="0" w:color="F0001D" w:themeColor="text1"/>
              <w:bottom w:val="single" w:sz="4" w:space="0" w:color="F0001D" w:themeColor="text1"/>
              <w:right w:val="single" w:sz="4" w:space="0" w:color="F0001D" w:themeColor="text1"/>
            </w:tcBorders>
          </w:tcPr>
          <w:p w14:paraId="590A9FD8" w14:textId="768F5626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667" w:type="dxa"/>
            <w:tcBorders>
              <w:top w:val="single" w:sz="4" w:space="0" w:color="F0001D" w:themeColor="text1"/>
              <w:left w:val="single" w:sz="4" w:space="0" w:color="F0001D" w:themeColor="text1"/>
              <w:bottom w:val="single" w:sz="4" w:space="0" w:color="F0001D" w:themeColor="text1"/>
            </w:tcBorders>
          </w:tcPr>
          <w:p w14:paraId="07A308A6" w14:textId="73E8DCC9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</w:tr>
      <w:tr w:rsidR="00BD518A" w:rsidRPr="00BD518A" w14:paraId="179330DC" w14:textId="77777777" w:rsidTr="006C6B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  <w:tcBorders>
              <w:right w:val="single" w:sz="4" w:space="0" w:color="F0001D" w:themeColor="text1"/>
            </w:tcBorders>
          </w:tcPr>
          <w:p w14:paraId="04B602E1" w14:textId="2CCA7DAA" w:rsidR="00BD518A" w:rsidRPr="00FB6D06" w:rsidRDefault="00BD518A" w:rsidP="00FB6D06">
            <w:pPr>
              <w:jc w:val="both"/>
              <w:rPr>
                <w:b w:val="0"/>
                <w:bCs w:val="0"/>
                <w:sz w:val="20"/>
                <w:szCs w:val="20"/>
              </w:rPr>
            </w:pPr>
            <w:r w:rsidRPr="00FB6D06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 xml:space="preserve">Plakater og </w:t>
            </w:r>
            <w:r w:rsidR="0082093B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>flyer</w:t>
            </w:r>
            <w:r w:rsidRPr="00FB6D06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>s – print (min. to uger før) </w:t>
            </w:r>
          </w:p>
        </w:tc>
        <w:tc>
          <w:tcPr>
            <w:tcW w:w="992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55992690" w14:textId="6EDFAF5E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1170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6F693E52" w14:textId="16579E57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667" w:type="dxa"/>
            <w:tcBorders>
              <w:left w:val="single" w:sz="4" w:space="0" w:color="F0001D" w:themeColor="text1"/>
            </w:tcBorders>
          </w:tcPr>
          <w:p w14:paraId="3388D217" w14:textId="3A622661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</w:tr>
      <w:tr w:rsidR="00BD518A" w:rsidRPr="00BD518A" w14:paraId="6754FCFD" w14:textId="77777777" w:rsidTr="006C6BF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  <w:tcBorders>
              <w:right w:val="single" w:sz="4" w:space="0" w:color="F0001D" w:themeColor="text1"/>
            </w:tcBorders>
          </w:tcPr>
          <w:p w14:paraId="4A592D9A" w14:textId="12B5C1A1" w:rsidR="00BD518A" w:rsidRPr="00FB6D06" w:rsidRDefault="00BD518A" w:rsidP="00FB6D06">
            <w:pPr>
              <w:jc w:val="both"/>
              <w:rPr>
                <w:b w:val="0"/>
                <w:bCs w:val="0"/>
                <w:sz w:val="20"/>
                <w:szCs w:val="20"/>
              </w:rPr>
            </w:pPr>
            <w:r w:rsidRPr="00FB6D06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 xml:space="preserve">Plakater og </w:t>
            </w:r>
            <w:r w:rsidR="0082093B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>flyer</w:t>
            </w:r>
            <w:r w:rsidRPr="00FB6D06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>s – ophængning og uddeling (to uger før) </w:t>
            </w:r>
          </w:p>
        </w:tc>
        <w:tc>
          <w:tcPr>
            <w:tcW w:w="992" w:type="dxa"/>
            <w:tcBorders>
              <w:top w:val="single" w:sz="4" w:space="0" w:color="F0001D" w:themeColor="text1"/>
              <w:left w:val="single" w:sz="4" w:space="0" w:color="F0001D" w:themeColor="text1"/>
              <w:bottom w:val="single" w:sz="4" w:space="0" w:color="F0001D" w:themeColor="text1"/>
              <w:right w:val="single" w:sz="4" w:space="0" w:color="F0001D" w:themeColor="text1"/>
            </w:tcBorders>
          </w:tcPr>
          <w:p w14:paraId="5A374AE7" w14:textId="2A8DCC8E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1170" w:type="dxa"/>
            <w:tcBorders>
              <w:top w:val="single" w:sz="4" w:space="0" w:color="F0001D" w:themeColor="text1"/>
              <w:left w:val="single" w:sz="4" w:space="0" w:color="F0001D" w:themeColor="text1"/>
              <w:bottom w:val="single" w:sz="4" w:space="0" w:color="F0001D" w:themeColor="text1"/>
              <w:right w:val="single" w:sz="4" w:space="0" w:color="F0001D" w:themeColor="text1"/>
            </w:tcBorders>
          </w:tcPr>
          <w:p w14:paraId="16417795" w14:textId="1CED1BEF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667" w:type="dxa"/>
            <w:tcBorders>
              <w:top w:val="single" w:sz="4" w:space="0" w:color="F0001D" w:themeColor="text1"/>
              <w:left w:val="single" w:sz="4" w:space="0" w:color="F0001D" w:themeColor="text1"/>
              <w:bottom w:val="single" w:sz="4" w:space="0" w:color="F0001D" w:themeColor="text1"/>
            </w:tcBorders>
          </w:tcPr>
          <w:p w14:paraId="689545AD" w14:textId="4F556A14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</w:tr>
      <w:tr w:rsidR="00BD518A" w:rsidRPr="00BD518A" w14:paraId="3D7FC922" w14:textId="77777777" w:rsidTr="006C6B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  <w:tcBorders>
              <w:right w:val="single" w:sz="4" w:space="0" w:color="F0001D" w:themeColor="text1"/>
            </w:tcBorders>
          </w:tcPr>
          <w:p w14:paraId="489E8A5F" w14:textId="1AD35B55" w:rsidR="00BD518A" w:rsidRPr="00FB6D06" w:rsidRDefault="00BD518A" w:rsidP="003A0854">
            <w:pPr>
              <w:pStyle w:val="Listeafsnit"/>
              <w:numPr>
                <w:ilvl w:val="0"/>
                <w:numId w:val="1"/>
              </w:numPr>
              <w:jc w:val="both"/>
              <w:rPr>
                <w:b w:val="0"/>
                <w:bCs w:val="0"/>
                <w:sz w:val="20"/>
                <w:szCs w:val="20"/>
              </w:rPr>
            </w:pPr>
            <w:r w:rsidRPr="00FB6D06">
              <w:rPr>
                <w:rFonts w:cs="Segoe UI"/>
                <w:b w:val="0"/>
                <w:bCs w:val="0"/>
                <w:i/>
                <w:iCs/>
                <w:color w:val="3B3B3B"/>
                <w:sz w:val="20"/>
                <w:szCs w:val="20"/>
              </w:rPr>
              <w:t>Biblioteker</w:t>
            </w:r>
            <w:r w:rsidRPr="00FB6D06">
              <w:rPr>
                <w:rFonts w:cs="Segoe UI"/>
                <w:b w:val="0"/>
                <w:bCs w:val="0"/>
                <w:color w:val="3B3B3B"/>
                <w:sz w:val="20"/>
                <w:szCs w:val="20"/>
              </w:rPr>
              <w:t> </w:t>
            </w:r>
          </w:p>
        </w:tc>
        <w:tc>
          <w:tcPr>
            <w:tcW w:w="992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052F29AB" w14:textId="39638C18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1170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7D5E3FB6" w14:textId="3B0241BF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667" w:type="dxa"/>
            <w:tcBorders>
              <w:left w:val="single" w:sz="4" w:space="0" w:color="F0001D" w:themeColor="text1"/>
            </w:tcBorders>
          </w:tcPr>
          <w:p w14:paraId="23BF2AF8" w14:textId="60A10BBC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</w:tr>
      <w:tr w:rsidR="00BD518A" w:rsidRPr="00BD518A" w14:paraId="6E1CC7E5" w14:textId="77777777" w:rsidTr="006C6BF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  <w:tcBorders>
              <w:right w:val="single" w:sz="4" w:space="0" w:color="F0001D" w:themeColor="text1"/>
            </w:tcBorders>
          </w:tcPr>
          <w:p w14:paraId="5163DB0A" w14:textId="1D4C12DA" w:rsidR="00BD518A" w:rsidRPr="00FB6D06" w:rsidRDefault="00BD518A" w:rsidP="003A0854">
            <w:pPr>
              <w:pStyle w:val="Listeafsnit"/>
              <w:numPr>
                <w:ilvl w:val="0"/>
                <w:numId w:val="1"/>
              </w:numPr>
              <w:jc w:val="both"/>
              <w:rPr>
                <w:b w:val="0"/>
                <w:bCs w:val="0"/>
                <w:sz w:val="20"/>
                <w:szCs w:val="20"/>
              </w:rPr>
            </w:pPr>
            <w:r w:rsidRPr="00FB6D06">
              <w:rPr>
                <w:rFonts w:cs="Segoe UI"/>
                <w:b w:val="0"/>
                <w:bCs w:val="0"/>
                <w:i/>
                <w:iCs/>
                <w:color w:val="3B3B3B"/>
                <w:sz w:val="20"/>
                <w:szCs w:val="20"/>
              </w:rPr>
              <w:t>Frivillighuse</w:t>
            </w:r>
            <w:r w:rsidRPr="00FB6D06">
              <w:rPr>
                <w:rFonts w:cs="Segoe UI"/>
                <w:b w:val="0"/>
                <w:bCs w:val="0"/>
                <w:color w:val="3B3B3B"/>
                <w:sz w:val="20"/>
                <w:szCs w:val="20"/>
              </w:rPr>
              <w:t> </w:t>
            </w:r>
          </w:p>
        </w:tc>
        <w:tc>
          <w:tcPr>
            <w:tcW w:w="992" w:type="dxa"/>
            <w:tcBorders>
              <w:top w:val="single" w:sz="4" w:space="0" w:color="F0001D" w:themeColor="text1"/>
              <w:left w:val="single" w:sz="4" w:space="0" w:color="F0001D" w:themeColor="text1"/>
              <w:bottom w:val="single" w:sz="4" w:space="0" w:color="F0001D" w:themeColor="text1"/>
              <w:right w:val="single" w:sz="4" w:space="0" w:color="F0001D" w:themeColor="text1"/>
            </w:tcBorders>
          </w:tcPr>
          <w:p w14:paraId="7ED6E52C" w14:textId="0A7BE9B9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1170" w:type="dxa"/>
            <w:tcBorders>
              <w:top w:val="single" w:sz="4" w:space="0" w:color="F0001D" w:themeColor="text1"/>
              <w:left w:val="single" w:sz="4" w:space="0" w:color="F0001D" w:themeColor="text1"/>
              <w:bottom w:val="single" w:sz="4" w:space="0" w:color="F0001D" w:themeColor="text1"/>
              <w:right w:val="single" w:sz="4" w:space="0" w:color="F0001D" w:themeColor="text1"/>
            </w:tcBorders>
          </w:tcPr>
          <w:p w14:paraId="1522C152" w14:textId="4EC21E58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667" w:type="dxa"/>
            <w:tcBorders>
              <w:top w:val="single" w:sz="4" w:space="0" w:color="F0001D" w:themeColor="text1"/>
              <w:left w:val="single" w:sz="4" w:space="0" w:color="F0001D" w:themeColor="text1"/>
              <w:bottom w:val="single" w:sz="4" w:space="0" w:color="F0001D" w:themeColor="text1"/>
            </w:tcBorders>
          </w:tcPr>
          <w:p w14:paraId="715F35D6" w14:textId="08130265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</w:tr>
      <w:tr w:rsidR="00BD518A" w:rsidRPr="00BD518A" w14:paraId="68885E4D" w14:textId="77777777" w:rsidTr="006C6B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  <w:tcBorders>
              <w:right w:val="single" w:sz="4" w:space="0" w:color="F0001D" w:themeColor="text1"/>
            </w:tcBorders>
          </w:tcPr>
          <w:p w14:paraId="20CF67A9" w14:textId="5C4F89CC" w:rsidR="00BD518A" w:rsidRPr="00FB6D06" w:rsidRDefault="00BD518A" w:rsidP="003A0854">
            <w:pPr>
              <w:pStyle w:val="Listeafsnit"/>
              <w:numPr>
                <w:ilvl w:val="0"/>
                <w:numId w:val="1"/>
              </w:numPr>
              <w:jc w:val="both"/>
              <w:rPr>
                <w:b w:val="0"/>
                <w:bCs w:val="0"/>
                <w:sz w:val="20"/>
                <w:szCs w:val="20"/>
              </w:rPr>
            </w:pPr>
            <w:r w:rsidRPr="00FB6D06">
              <w:rPr>
                <w:rFonts w:cs="Segoe UI"/>
                <w:b w:val="0"/>
                <w:bCs w:val="0"/>
                <w:i/>
                <w:iCs/>
                <w:color w:val="3B3B3B"/>
                <w:sz w:val="20"/>
                <w:szCs w:val="20"/>
              </w:rPr>
              <w:t>Sundhedshuse</w:t>
            </w:r>
            <w:r w:rsidRPr="00FB6D06">
              <w:rPr>
                <w:rFonts w:cs="Segoe UI"/>
                <w:b w:val="0"/>
                <w:bCs w:val="0"/>
                <w:color w:val="3B3B3B"/>
                <w:sz w:val="20"/>
                <w:szCs w:val="20"/>
              </w:rPr>
              <w:t> </w:t>
            </w:r>
          </w:p>
        </w:tc>
        <w:tc>
          <w:tcPr>
            <w:tcW w:w="992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4FC884E7" w14:textId="72663E48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1170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5A9F68D5" w14:textId="577054EE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667" w:type="dxa"/>
            <w:tcBorders>
              <w:left w:val="single" w:sz="4" w:space="0" w:color="F0001D" w:themeColor="text1"/>
            </w:tcBorders>
          </w:tcPr>
          <w:p w14:paraId="3085A832" w14:textId="0B770335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</w:tr>
      <w:tr w:rsidR="00BD518A" w:rsidRPr="00BD518A" w14:paraId="1EE7388E" w14:textId="77777777" w:rsidTr="006C6BF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  <w:tcBorders>
              <w:right w:val="single" w:sz="4" w:space="0" w:color="F0001D" w:themeColor="text1"/>
            </w:tcBorders>
          </w:tcPr>
          <w:p w14:paraId="2BF43EAA" w14:textId="1F29C9C5" w:rsidR="00BD518A" w:rsidRPr="00FB6D06" w:rsidRDefault="00BD518A" w:rsidP="003A0854">
            <w:pPr>
              <w:pStyle w:val="Listeafsnit"/>
              <w:numPr>
                <w:ilvl w:val="0"/>
                <w:numId w:val="1"/>
              </w:numPr>
              <w:jc w:val="both"/>
              <w:rPr>
                <w:b w:val="0"/>
                <w:bCs w:val="0"/>
                <w:sz w:val="20"/>
                <w:szCs w:val="20"/>
              </w:rPr>
            </w:pPr>
            <w:r w:rsidRPr="00FB6D06">
              <w:rPr>
                <w:rFonts w:cs="Segoe UI"/>
                <w:b w:val="0"/>
                <w:bCs w:val="0"/>
                <w:i/>
                <w:iCs/>
                <w:color w:val="3B3B3B"/>
                <w:sz w:val="20"/>
                <w:szCs w:val="20"/>
              </w:rPr>
              <w:t>Kræftrådgivningen</w:t>
            </w:r>
            <w:r w:rsidRPr="00FB6D06">
              <w:rPr>
                <w:rFonts w:cs="Segoe UI"/>
                <w:b w:val="0"/>
                <w:bCs w:val="0"/>
                <w:color w:val="3B3B3B"/>
                <w:sz w:val="20"/>
                <w:szCs w:val="20"/>
              </w:rPr>
              <w:t> </w:t>
            </w:r>
          </w:p>
        </w:tc>
        <w:tc>
          <w:tcPr>
            <w:tcW w:w="992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5414BBED" w14:textId="212E3F65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1170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3A7A4778" w14:textId="0642BB58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667" w:type="dxa"/>
            <w:tcBorders>
              <w:left w:val="single" w:sz="4" w:space="0" w:color="F0001D" w:themeColor="text1"/>
            </w:tcBorders>
          </w:tcPr>
          <w:p w14:paraId="00148E4E" w14:textId="4919D48B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</w:tr>
      <w:tr w:rsidR="00BD518A" w:rsidRPr="00BD518A" w14:paraId="57246201" w14:textId="77777777" w:rsidTr="006C6B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  <w:tcBorders>
              <w:right w:val="single" w:sz="4" w:space="0" w:color="F0001D" w:themeColor="text1"/>
            </w:tcBorders>
          </w:tcPr>
          <w:p w14:paraId="6917837C" w14:textId="58D44A85" w:rsidR="00BD518A" w:rsidRPr="00FB6D06" w:rsidRDefault="00BD518A" w:rsidP="00FB6D06">
            <w:pPr>
              <w:jc w:val="both"/>
              <w:rPr>
                <w:b w:val="0"/>
                <w:bCs w:val="0"/>
                <w:sz w:val="20"/>
                <w:szCs w:val="20"/>
              </w:rPr>
            </w:pPr>
            <w:r w:rsidRPr="00FB6D06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>Facebook – begivenhed med link til tilmelding (</w:t>
            </w:r>
            <w:r w:rsidR="00383E3C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>en måned før</w:t>
            </w:r>
            <w:r w:rsidRPr="00FB6D06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>) </w:t>
            </w:r>
          </w:p>
        </w:tc>
        <w:tc>
          <w:tcPr>
            <w:tcW w:w="992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461C0882" w14:textId="183A8753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1170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3C7F429C" w14:textId="18662D95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667" w:type="dxa"/>
            <w:tcBorders>
              <w:left w:val="single" w:sz="4" w:space="0" w:color="F0001D" w:themeColor="text1"/>
            </w:tcBorders>
          </w:tcPr>
          <w:p w14:paraId="792B3D46" w14:textId="22EF69F9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</w:tr>
      <w:tr w:rsidR="00BD518A" w:rsidRPr="00BD518A" w14:paraId="74F27C5A" w14:textId="77777777" w:rsidTr="006C6BF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  <w:tcBorders>
              <w:right w:val="single" w:sz="4" w:space="0" w:color="F0001D" w:themeColor="text1"/>
            </w:tcBorders>
          </w:tcPr>
          <w:p w14:paraId="7E63BAB5" w14:textId="55C13BD0" w:rsidR="00BD518A" w:rsidRPr="00FB6D06" w:rsidRDefault="00BD518A" w:rsidP="00FB6D06">
            <w:pPr>
              <w:jc w:val="both"/>
              <w:rPr>
                <w:b w:val="0"/>
                <w:bCs w:val="0"/>
                <w:sz w:val="20"/>
                <w:szCs w:val="20"/>
              </w:rPr>
            </w:pPr>
            <w:r w:rsidRPr="00FB6D06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>Facebook – opslag 1 med link til tilmelding (to uger før) </w:t>
            </w:r>
          </w:p>
        </w:tc>
        <w:tc>
          <w:tcPr>
            <w:tcW w:w="992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52FEB600" w14:textId="712089E7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1170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10990EC5" w14:textId="08575FFA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667" w:type="dxa"/>
            <w:tcBorders>
              <w:left w:val="single" w:sz="4" w:space="0" w:color="F0001D" w:themeColor="text1"/>
            </w:tcBorders>
          </w:tcPr>
          <w:p w14:paraId="5AD85D34" w14:textId="1B09B371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</w:tr>
      <w:tr w:rsidR="00BD518A" w:rsidRPr="00BD518A" w14:paraId="2DD9385A" w14:textId="77777777" w:rsidTr="006C6B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  <w:tcBorders>
              <w:right w:val="single" w:sz="4" w:space="0" w:color="F0001D" w:themeColor="text1"/>
            </w:tcBorders>
          </w:tcPr>
          <w:p w14:paraId="2659447F" w14:textId="34820C2E" w:rsidR="00BD518A" w:rsidRPr="00FB6D06" w:rsidRDefault="00BD518A" w:rsidP="00FB6D06">
            <w:pPr>
              <w:jc w:val="both"/>
              <w:rPr>
                <w:b w:val="0"/>
                <w:bCs w:val="0"/>
                <w:sz w:val="20"/>
                <w:szCs w:val="20"/>
              </w:rPr>
            </w:pPr>
            <w:r w:rsidRPr="00FB6D06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>Facebook – opslag 2 med link til tilmelding (</w:t>
            </w:r>
            <w:r w:rsidR="00633F22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>tilmeldingsfrist</w:t>
            </w:r>
            <w:r w:rsidRPr="00FB6D06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>) </w:t>
            </w:r>
          </w:p>
        </w:tc>
        <w:tc>
          <w:tcPr>
            <w:tcW w:w="992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49A57B60" w14:textId="4FA0A494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1170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6C7AF767" w14:textId="60D6AEB6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667" w:type="dxa"/>
            <w:tcBorders>
              <w:left w:val="single" w:sz="4" w:space="0" w:color="F0001D" w:themeColor="text1"/>
            </w:tcBorders>
          </w:tcPr>
          <w:p w14:paraId="447208FA" w14:textId="26F95A01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</w:tr>
      <w:tr w:rsidR="00BD518A" w:rsidRPr="00BD518A" w14:paraId="2AAC039C" w14:textId="77777777" w:rsidTr="006C6BF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  <w:tcBorders>
              <w:right w:val="single" w:sz="4" w:space="0" w:color="F0001D" w:themeColor="text1"/>
            </w:tcBorders>
          </w:tcPr>
          <w:p w14:paraId="32155AA1" w14:textId="746891D7" w:rsidR="00BD518A" w:rsidRPr="00FB6D06" w:rsidRDefault="00BD518A" w:rsidP="00FB6D06">
            <w:pPr>
              <w:jc w:val="both"/>
              <w:rPr>
                <w:b w:val="0"/>
                <w:bCs w:val="0"/>
                <w:sz w:val="20"/>
                <w:szCs w:val="20"/>
              </w:rPr>
            </w:pPr>
            <w:r w:rsidRPr="00FB6D06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>Deling af ovenstående Facebookopslag (samme dag som opslag) </w:t>
            </w:r>
          </w:p>
        </w:tc>
        <w:tc>
          <w:tcPr>
            <w:tcW w:w="992" w:type="dxa"/>
            <w:tcBorders>
              <w:top w:val="single" w:sz="4" w:space="0" w:color="F0001D" w:themeColor="text1"/>
              <w:left w:val="single" w:sz="4" w:space="0" w:color="F0001D" w:themeColor="text1"/>
              <w:bottom w:val="single" w:sz="4" w:space="0" w:color="F0001D" w:themeColor="text1"/>
              <w:right w:val="single" w:sz="4" w:space="0" w:color="F0001D" w:themeColor="text1"/>
            </w:tcBorders>
          </w:tcPr>
          <w:p w14:paraId="7842A2A9" w14:textId="6AAFE561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1170" w:type="dxa"/>
            <w:tcBorders>
              <w:top w:val="single" w:sz="4" w:space="0" w:color="F0001D" w:themeColor="text1"/>
              <w:left w:val="single" w:sz="4" w:space="0" w:color="F0001D" w:themeColor="text1"/>
              <w:bottom w:val="single" w:sz="4" w:space="0" w:color="F0001D" w:themeColor="text1"/>
              <w:right w:val="single" w:sz="4" w:space="0" w:color="F0001D" w:themeColor="text1"/>
            </w:tcBorders>
          </w:tcPr>
          <w:p w14:paraId="2F6714DF" w14:textId="78FFB93D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667" w:type="dxa"/>
            <w:tcBorders>
              <w:top w:val="single" w:sz="4" w:space="0" w:color="F0001D" w:themeColor="text1"/>
              <w:left w:val="single" w:sz="4" w:space="0" w:color="F0001D" w:themeColor="text1"/>
              <w:bottom w:val="single" w:sz="4" w:space="0" w:color="F0001D" w:themeColor="text1"/>
            </w:tcBorders>
          </w:tcPr>
          <w:p w14:paraId="20988302" w14:textId="057254CC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</w:tr>
      <w:tr w:rsidR="00BD518A" w:rsidRPr="00BD518A" w14:paraId="3580DBC9" w14:textId="77777777" w:rsidTr="006C6B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  <w:tcBorders>
              <w:right w:val="single" w:sz="4" w:space="0" w:color="F0001D" w:themeColor="text1"/>
            </w:tcBorders>
          </w:tcPr>
          <w:p w14:paraId="0F2A1FE5" w14:textId="0E2BBE80" w:rsidR="00BD518A" w:rsidRPr="00FB6D06" w:rsidRDefault="00BD518A" w:rsidP="003A0854">
            <w:pPr>
              <w:pStyle w:val="Listeafsnit"/>
              <w:numPr>
                <w:ilvl w:val="0"/>
                <w:numId w:val="2"/>
              </w:numPr>
              <w:jc w:val="both"/>
              <w:rPr>
                <w:b w:val="0"/>
                <w:bCs w:val="0"/>
                <w:sz w:val="20"/>
                <w:szCs w:val="20"/>
              </w:rPr>
            </w:pPr>
            <w:r w:rsidRPr="00FB6D06">
              <w:rPr>
                <w:rFonts w:cs="Segoe UI"/>
                <w:b w:val="0"/>
                <w:bCs w:val="0"/>
                <w:i/>
                <w:iCs/>
                <w:color w:val="3B3B3B"/>
                <w:sz w:val="20"/>
                <w:szCs w:val="20"/>
              </w:rPr>
              <w:t>Lokale Facebookgrupper i kommunen (”Det sker i x-by”)</w:t>
            </w:r>
          </w:p>
        </w:tc>
        <w:tc>
          <w:tcPr>
            <w:tcW w:w="992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5E165C1F" w14:textId="3F37E44E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1170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1AD8F97D" w14:textId="5E3E59D4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667" w:type="dxa"/>
            <w:tcBorders>
              <w:left w:val="single" w:sz="4" w:space="0" w:color="F0001D" w:themeColor="text1"/>
            </w:tcBorders>
          </w:tcPr>
          <w:p w14:paraId="10E7FD4A" w14:textId="1908FD86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</w:tr>
      <w:tr w:rsidR="00BD518A" w:rsidRPr="00BD518A" w14:paraId="7634BE4C" w14:textId="77777777" w:rsidTr="006C6BF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  <w:tcBorders>
              <w:right w:val="single" w:sz="4" w:space="0" w:color="F0001D" w:themeColor="text1"/>
            </w:tcBorders>
          </w:tcPr>
          <w:p w14:paraId="3732E21D" w14:textId="08F2B98D" w:rsidR="00BD518A" w:rsidRPr="00FB6D06" w:rsidRDefault="00BD518A" w:rsidP="003A0854">
            <w:pPr>
              <w:pStyle w:val="Listeafsnit"/>
              <w:numPr>
                <w:ilvl w:val="0"/>
                <w:numId w:val="2"/>
              </w:numPr>
              <w:jc w:val="both"/>
              <w:rPr>
                <w:b w:val="0"/>
                <w:bCs w:val="0"/>
                <w:sz w:val="20"/>
                <w:szCs w:val="20"/>
              </w:rPr>
            </w:pPr>
            <w:r w:rsidRPr="00FB6D06">
              <w:rPr>
                <w:rFonts w:cs="Segoe UI"/>
                <w:b w:val="0"/>
                <w:bCs w:val="0"/>
                <w:i/>
                <w:iCs/>
                <w:color w:val="3B3B3B"/>
                <w:sz w:val="20"/>
                <w:szCs w:val="20"/>
              </w:rPr>
              <w:t>Arrangørers profiler</w:t>
            </w:r>
            <w:r w:rsidRPr="00FB6D06">
              <w:rPr>
                <w:rFonts w:cs="Segoe UI"/>
                <w:b w:val="0"/>
                <w:bCs w:val="0"/>
                <w:color w:val="3B3B3B"/>
                <w:sz w:val="20"/>
                <w:szCs w:val="20"/>
              </w:rPr>
              <w:t> </w:t>
            </w:r>
          </w:p>
        </w:tc>
        <w:tc>
          <w:tcPr>
            <w:tcW w:w="992" w:type="dxa"/>
            <w:tcBorders>
              <w:top w:val="single" w:sz="4" w:space="0" w:color="F0001D" w:themeColor="text1"/>
              <w:left w:val="single" w:sz="4" w:space="0" w:color="F0001D" w:themeColor="text1"/>
              <w:bottom w:val="single" w:sz="4" w:space="0" w:color="F0001D" w:themeColor="text1"/>
              <w:right w:val="single" w:sz="4" w:space="0" w:color="F0001D" w:themeColor="text1"/>
            </w:tcBorders>
          </w:tcPr>
          <w:p w14:paraId="36193B71" w14:textId="62C50EB7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1170" w:type="dxa"/>
            <w:tcBorders>
              <w:top w:val="single" w:sz="4" w:space="0" w:color="F0001D" w:themeColor="text1"/>
              <w:left w:val="single" w:sz="4" w:space="0" w:color="F0001D" w:themeColor="text1"/>
              <w:bottom w:val="single" w:sz="4" w:space="0" w:color="F0001D" w:themeColor="text1"/>
              <w:right w:val="single" w:sz="4" w:space="0" w:color="F0001D" w:themeColor="text1"/>
            </w:tcBorders>
          </w:tcPr>
          <w:p w14:paraId="010A2DC7" w14:textId="3CD28109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667" w:type="dxa"/>
            <w:tcBorders>
              <w:top w:val="single" w:sz="4" w:space="0" w:color="F0001D" w:themeColor="text1"/>
              <w:left w:val="single" w:sz="4" w:space="0" w:color="F0001D" w:themeColor="text1"/>
              <w:bottom w:val="single" w:sz="4" w:space="0" w:color="F0001D" w:themeColor="text1"/>
            </w:tcBorders>
          </w:tcPr>
          <w:p w14:paraId="7E8AE8F5" w14:textId="72AD0817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</w:tr>
      <w:tr w:rsidR="00BD518A" w:rsidRPr="00BD518A" w14:paraId="3CD5FCE6" w14:textId="77777777" w:rsidTr="006C6B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  <w:tcBorders>
              <w:right w:val="single" w:sz="4" w:space="0" w:color="F0001D" w:themeColor="text1"/>
            </w:tcBorders>
          </w:tcPr>
          <w:p w14:paraId="5E438DE0" w14:textId="731C41AE" w:rsidR="00BD518A" w:rsidRPr="00FB6D06" w:rsidRDefault="00BD518A" w:rsidP="003A0854">
            <w:pPr>
              <w:pStyle w:val="Listeafsnit"/>
              <w:numPr>
                <w:ilvl w:val="0"/>
                <w:numId w:val="2"/>
              </w:numPr>
              <w:jc w:val="both"/>
              <w:rPr>
                <w:b w:val="0"/>
                <w:bCs w:val="0"/>
                <w:sz w:val="20"/>
                <w:szCs w:val="20"/>
              </w:rPr>
            </w:pPr>
            <w:r w:rsidRPr="00FB6D06">
              <w:rPr>
                <w:rFonts w:cs="Segoe UI"/>
                <w:b w:val="0"/>
                <w:bCs w:val="0"/>
                <w:i/>
                <w:iCs/>
                <w:color w:val="3B3B3B"/>
                <w:sz w:val="20"/>
                <w:szCs w:val="20"/>
              </w:rPr>
              <w:t>Samarbejdspartneres sider</w:t>
            </w:r>
            <w:r w:rsidRPr="00FB6D06">
              <w:rPr>
                <w:rFonts w:cs="Segoe UI"/>
                <w:b w:val="0"/>
                <w:bCs w:val="0"/>
                <w:color w:val="3B3B3B"/>
                <w:sz w:val="20"/>
                <w:szCs w:val="20"/>
              </w:rPr>
              <w:t> </w:t>
            </w:r>
          </w:p>
        </w:tc>
        <w:tc>
          <w:tcPr>
            <w:tcW w:w="992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60A6A7E2" w14:textId="1E109CA2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1170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74837D50" w14:textId="7E55C665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667" w:type="dxa"/>
            <w:tcBorders>
              <w:left w:val="single" w:sz="4" w:space="0" w:color="F0001D" w:themeColor="text1"/>
            </w:tcBorders>
          </w:tcPr>
          <w:p w14:paraId="736B5BB2" w14:textId="3BA8FED6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</w:tr>
      <w:tr w:rsidR="00BD518A" w:rsidRPr="00BD518A" w14:paraId="718B7116" w14:textId="77777777" w:rsidTr="006C6BF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  <w:tcBorders>
              <w:right w:val="single" w:sz="4" w:space="0" w:color="F0001D" w:themeColor="text1"/>
            </w:tcBorders>
          </w:tcPr>
          <w:p w14:paraId="29F3735B" w14:textId="5D45322E" w:rsidR="00BD518A" w:rsidRPr="00FB6D06" w:rsidRDefault="00BD518A" w:rsidP="00FB6D06">
            <w:pPr>
              <w:jc w:val="both"/>
              <w:rPr>
                <w:b w:val="0"/>
                <w:bCs w:val="0"/>
                <w:sz w:val="20"/>
                <w:szCs w:val="20"/>
              </w:rPr>
            </w:pPr>
            <w:r w:rsidRPr="00FB6D06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>Udsend invitationer (to uger før) </w:t>
            </w:r>
          </w:p>
        </w:tc>
        <w:tc>
          <w:tcPr>
            <w:tcW w:w="992" w:type="dxa"/>
            <w:tcBorders>
              <w:top w:val="single" w:sz="4" w:space="0" w:color="F0001D" w:themeColor="text1"/>
              <w:left w:val="single" w:sz="4" w:space="0" w:color="F0001D" w:themeColor="text1"/>
              <w:bottom w:val="single" w:sz="4" w:space="0" w:color="F0001D" w:themeColor="text1"/>
              <w:right w:val="single" w:sz="4" w:space="0" w:color="F0001D" w:themeColor="text1"/>
            </w:tcBorders>
          </w:tcPr>
          <w:p w14:paraId="7B9D20FA" w14:textId="42A2F1C4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1170" w:type="dxa"/>
            <w:tcBorders>
              <w:top w:val="single" w:sz="4" w:space="0" w:color="F0001D" w:themeColor="text1"/>
              <w:left w:val="single" w:sz="4" w:space="0" w:color="F0001D" w:themeColor="text1"/>
              <w:bottom w:val="single" w:sz="4" w:space="0" w:color="F0001D" w:themeColor="text1"/>
              <w:right w:val="single" w:sz="4" w:space="0" w:color="F0001D" w:themeColor="text1"/>
            </w:tcBorders>
          </w:tcPr>
          <w:p w14:paraId="56071C7E" w14:textId="0021CAFE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667" w:type="dxa"/>
            <w:tcBorders>
              <w:top w:val="single" w:sz="4" w:space="0" w:color="F0001D" w:themeColor="text1"/>
              <w:left w:val="single" w:sz="4" w:space="0" w:color="F0001D" w:themeColor="text1"/>
              <w:bottom w:val="single" w:sz="4" w:space="0" w:color="F0001D" w:themeColor="text1"/>
            </w:tcBorders>
          </w:tcPr>
          <w:p w14:paraId="69DCE969" w14:textId="2B751D22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</w:tr>
      <w:tr w:rsidR="00BD518A" w:rsidRPr="00BD518A" w14:paraId="44227178" w14:textId="77777777" w:rsidTr="006C6B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  <w:tcBorders>
              <w:right w:val="single" w:sz="4" w:space="0" w:color="F0001D" w:themeColor="text1"/>
            </w:tcBorders>
          </w:tcPr>
          <w:p w14:paraId="0811C1BC" w14:textId="46EB774C" w:rsidR="00BD518A" w:rsidRPr="00FB6D06" w:rsidRDefault="00BD518A" w:rsidP="003A0854">
            <w:pPr>
              <w:pStyle w:val="Listeafsnit"/>
              <w:numPr>
                <w:ilvl w:val="0"/>
                <w:numId w:val="3"/>
              </w:numPr>
              <w:jc w:val="both"/>
              <w:rPr>
                <w:b w:val="0"/>
                <w:bCs w:val="0"/>
                <w:sz w:val="20"/>
                <w:szCs w:val="20"/>
              </w:rPr>
            </w:pPr>
            <w:r w:rsidRPr="00FB6D06">
              <w:rPr>
                <w:rFonts w:cs="Segoe UI"/>
                <w:b w:val="0"/>
                <w:bCs w:val="0"/>
                <w:i/>
                <w:iCs/>
                <w:color w:val="3B3B3B"/>
                <w:sz w:val="20"/>
                <w:szCs w:val="20"/>
              </w:rPr>
              <w:t>Medlemmer via nyhedsbrev</w:t>
            </w:r>
            <w:r w:rsidRPr="00FB6D06">
              <w:rPr>
                <w:rFonts w:cs="Segoe UI"/>
                <w:b w:val="0"/>
                <w:bCs w:val="0"/>
                <w:color w:val="3B3B3B"/>
                <w:sz w:val="20"/>
                <w:szCs w:val="20"/>
              </w:rPr>
              <w:t> </w:t>
            </w:r>
          </w:p>
        </w:tc>
        <w:tc>
          <w:tcPr>
            <w:tcW w:w="992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2C41F31C" w14:textId="524C6D95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1170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79183A48" w14:textId="5914D833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667" w:type="dxa"/>
            <w:tcBorders>
              <w:left w:val="single" w:sz="4" w:space="0" w:color="F0001D" w:themeColor="text1"/>
            </w:tcBorders>
          </w:tcPr>
          <w:p w14:paraId="3180D671" w14:textId="0FB70C06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</w:tr>
      <w:tr w:rsidR="00BD518A" w:rsidRPr="00BD518A" w14:paraId="48B35960" w14:textId="77777777" w:rsidTr="006C6BF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  <w:tcBorders>
              <w:right w:val="single" w:sz="4" w:space="0" w:color="F0001D" w:themeColor="text1"/>
            </w:tcBorders>
          </w:tcPr>
          <w:p w14:paraId="310EC3A8" w14:textId="7C550071" w:rsidR="00BD518A" w:rsidRPr="00FB6D06" w:rsidRDefault="00BD518A" w:rsidP="003A0854">
            <w:pPr>
              <w:pStyle w:val="Listeafsnit"/>
              <w:numPr>
                <w:ilvl w:val="0"/>
                <w:numId w:val="3"/>
              </w:numPr>
              <w:jc w:val="both"/>
              <w:rPr>
                <w:b w:val="0"/>
                <w:bCs w:val="0"/>
                <w:sz w:val="20"/>
                <w:szCs w:val="20"/>
              </w:rPr>
            </w:pPr>
            <w:r w:rsidRPr="00FB6D06">
              <w:rPr>
                <w:rFonts w:cs="Segoe UI"/>
                <w:b w:val="0"/>
                <w:bCs w:val="0"/>
                <w:i/>
                <w:iCs/>
                <w:color w:val="3B3B3B"/>
                <w:sz w:val="20"/>
                <w:szCs w:val="20"/>
              </w:rPr>
              <w:t>Arrangørers personlige og faglige netværk</w:t>
            </w:r>
            <w:r w:rsidRPr="00FB6D06">
              <w:rPr>
                <w:rFonts w:cs="Segoe UI"/>
                <w:b w:val="0"/>
                <w:bCs w:val="0"/>
                <w:color w:val="3B3B3B"/>
                <w:sz w:val="20"/>
                <w:szCs w:val="20"/>
              </w:rPr>
              <w:t> </w:t>
            </w:r>
          </w:p>
        </w:tc>
        <w:tc>
          <w:tcPr>
            <w:tcW w:w="992" w:type="dxa"/>
            <w:tcBorders>
              <w:top w:val="single" w:sz="4" w:space="0" w:color="F0001D" w:themeColor="text1"/>
              <w:left w:val="single" w:sz="4" w:space="0" w:color="F0001D" w:themeColor="text1"/>
              <w:bottom w:val="single" w:sz="4" w:space="0" w:color="F0001D" w:themeColor="text1"/>
              <w:right w:val="single" w:sz="4" w:space="0" w:color="F0001D" w:themeColor="text1"/>
            </w:tcBorders>
          </w:tcPr>
          <w:p w14:paraId="1E74E092" w14:textId="63FEED14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1170" w:type="dxa"/>
            <w:tcBorders>
              <w:top w:val="single" w:sz="4" w:space="0" w:color="F0001D" w:themeColor="text1"/>
              <w:left w:val="single" w:sz="4" w:space="0" w:color="F0001D" w:themeColor="text1"/>
              <w:bottom w:val="single" w:sz="4" w:space="0" w:color="F0001D" w:themeColor="text1"/>
              <w:right w:val="single" w:sz="4" w:space="0" w:color="F0001D" w:themeColor="text1"/>
            </w:tcBorders>
          </w:tcPr>
          <w:p w14:paraId="04D80108" w14:textId="45DA062F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667" w:type="dxa"/>
            <w:tcBorders>
              <w:top w:val="single" w:sz="4" w:space="0" w:color="F0001D" w:themeColor="text1"/>
              <w:left w:val="single" w:sz="4" w:space="0" w:color="F0001D" w:themeColor="text1"/>
              <w:bottom w:val="single" w:sz="4" w:space="0" w:color="F0001D" w:themeColor="text1"/>
            </w:tcBorders>
          </w:tcPr>
          <w:p w14:paraId="6DAC4806" w14:textId="582C24D2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</w:tr>
      <w:tr w:rsidR="00BD518A" w:rsidRPr="00BD518A" w14:paraId="5071CE21" w14:textId="77777777" w:rsidTr="006C6B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  <w:tcBorders>
              <w:right w:val="single" w:sz="4" w:space="0" w:color="F0001D" w:themeColor="text1"/>
            </w:tcBorders>
          </w:tcPr>
          <w:p w14:paraId="6147E895" w14:textId="308D6DC6" w:rsidR="00BD518A" w:rsidRPr="00FB6D06" w:rsidRDefault="00BD518A" w:rsidP="003A0854">
            <w:pPr>
              <w:pStyle w:val="Listeafsnit"/>
              <w:numPr>
                <w:ilvl w:val="0"/>
                <w:numId w:val="3"/>
              </w:numPr>
              <w:jc w:val="both"/>
              <w:rPr>
                <w:b w:val="0"/>
                <w:bCs w:val="0"/>
                <w:sz w:val="20"/>
                <w:szCs w:val="20"/>
              </w:rPr>
            </w:pPr>
            <w:r w:rsidRPr="00FB6D06">
              <w:rPr>
                <w:rFonts w:cs="Segoe UI"/>
                <w:b w:val="0"/>
                <w:bCs w:val="0"/>
                <w:i/>
                <w:iCs/>
                <w:color w:val="3B3B3B"/>
                <w:sz w:val="20"/>
                <w:szCs w:val="20"/>
              </w:rPr>
              <w:t>Relevante samarbejdspartnere</w:t>
            </w:r>
            <w:r w:rsidRPr="00FB6D06">
              <w:rPr>
                <w:rFonts w:cs="Segoe UI"/>
                <w:b w:val="0"/>
                <w:bCs w:val="0"/>
                <w:color w:val="3B3B3B"/>
                <w:sz w:val="20"/>
                <w:szCs w:val="20"/>
              </w:rPr>
              <w:t> </w:t>
            </w:r>
          </w:p>
        </w:tc>
        <w:tc>
          <w:tcPr>
            <w:tcW w:w="992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1EB28302" w14:textId="3CB90478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1170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4158A643" w14:textId="20ED4AA2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667" w:type="dxa"/>
            <w:tcBorders>
              <w:left w:val="single" w:sz="4" w:space="0" w:color="F0001D" w:themeColor="text1"/>
            </w:tcBorders>
          </w:tcPr>
          <w:p w14:paraId="00EF3D92" w14:textId="4A54F6ED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</w:tr>
      <w:tr w:rsidR="00BD518A" w:rsidRPr="00BD518A" w14:paraId="347D2283" w14:textId="77777777" w:rsidTr="006C6BF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  <w:tcBorders>
              <w:right w:val="single" w:sz="4" w:space="0" w:color="F0001D" w:themeColor="text1"/>
            </w:tcBorders>
          </w:tcPr>
          <w:p w14:paraId="3ECA345F" w14:textId="3891C647" w:rsidR="00BD518A" w:rsidRPr="00FB6D06" w:rsidRDefault="00BD518A" w:rsidP="003A0854">
            <w:pPr>
              <w:pStyle w:val="Listeafsnit"/>
              <w:numPr>
                <w:ilvl w:val="0"/>
                <w:numId w:val="3"/>
              </w:numPr>
              <w:jc w:val="both"/>
              <w:rPr>
                <w:b w:val="0"/>
                <w:bCs w:val="0"/>
                <w:sz w:val="20"/>
                <w:szCs w:val="20"/>
              </w:rPr>
            </w:pPr>
            <w:r w:rsidRPr="00FB6D06">
              <w:rPr>
                <w:rFonts w:cs="Segoe UI"/>
                <w:b w:val="0"/>
                <w:bCs w:val="0"/>
                <w:i/>
                <w:iCs/>
                <w:color w:val="3B3B3B"/>
                <w:sz w:val="20"/>
                <w:szCs w:val="20"/>
              </w:rPr>
              <w:t>Lokale grupper med fokus på kræft</w:t>
            </w:r>
            <w:r w:rsidRPr="00FB6D06">
              <w:rPr>
                <w:rFonts w:cs="Segoe UI"/>
                <w:b w:val="0"/>
                <w:bCs w:val="0"/>
                <w:color w:val="3B3B3B"/>
                <w:sz w:val="20"/>
                <w:szCs w:val="20"/>
              </w:rPr>
              <w:t> </w:t>
            </w:r>
          </w:p>
        </w:tc>
        <w:tc>
          <w:tcPr>
            <w:tcW w:w="992" w:type="dxa"/>
            <w:tcBorders>
              <w:top w:val="single" w:sz="4" w:space="0" w:color="F0001D" w:themeColor="text1"/>
              <w:left w:val="single" w:sz="4" w:space="0" w:color="F0001D" w:themeColor="text1"/>
              <w:bottom w:val="single" w:sz="4" w:space="0" w:color="F0001D" w:themeColor="text1"/>
              <w:right w:val="single" w:sz="4" w:space="0" w:color="F0001D" w:themeColor="text1"/>
            </w:tcBorders>
          </w:tcPr>
          <w:p w14:paraId="6E47E84A" w14:textId="4B706603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1170" w:type="dxa"/>
            <w:tcBorders>
              <w:top w:val="single" w:sz="4" w:space="0" w:color="F0001D" w:themeColor="text1"/>
              <w:left w:val="single" w:sz="4" w:space="0" w:color="F0001D" w:themeColor="text1"/>
              <w:bottom w:val="single" w:sz="4" w:space="0" w:color="F0001D" w:themeColor="text1"/>
              <w:right w:val="single" w:sz="4" w:space="0" w:color="F0001D" w:themeColor="text1"/>
            </w:tcBorders>
          </w:tcPr>
          <w:p w14:paraId="57A75F89" w14:textId="32066139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  <w:tc>
          <w:tcPr>
            <w:tcW w:w="667" w:type="dxa"/>
            <w:tcBorders>
              <w:top w:val="single" w:sz="4" w:space="0" w:color="F0001D" w:themeColor="text1"/>
              <w:left w:val="single" w:sz="4" w:space="0" w:color="F0001D" w:themeColor="text1"/>
              <w:bottom w:val="single" w:sz="4" w:space="0" w:color="F0001D" w:themeColor="text1"/>
            </w:tcBorders>
          </w:tcPr>
          <w:p w14:paraId="4B08DFF6" w14:textId="39CCA345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D518A">
              <w:rPr>
                <w:rFonts w:cs="Segoe UI"/>
                <w:color w:val="auto"/>
                <w:sz w:val="20"/>
                <w:szCs w:val="20"/>
              </w:rPr>
              <w:t> </w:t>
            </w:r>
          </w:p>
        </w:tc>
      </w:tr>
      <w:tr w:rsidR="00BD518A" w:rsidRPr="00BD518A" w14:paraId="7FDB0AD1" w14:textId="77777777" w:rsidTr="006C6B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  <w:tcBorders>
              <w:right w:val="single" w:sz="4" w:space="0" w:color="F0001D" w:themeColor="text1"/>
            </w:tcBorders>
          </w:tcPr>
          <w:p w14:paraId="5D1D8D2E" w14:textId="7AA0668E" w:rsidR="00BD518A" w:rsidRPr="00FB6D06" w:rsidRDefault="00BD518A" w:rsidP="00FB6D06">
            <w:pPr>
              <w:jc w:val="both"/>
              <w:rPr>
                <w:b w:val="0"/>
                <w:bCs w:val="0"/>
                <w:sz w:val="20"/>
                <w:szCs w:val="20"/>
              </w:rPr>
            </w:pPr>
            <w:r w:rsidRPr="00FB6D06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>Mail til deltagere (dagen før)</w:t>
            </w:r>
          </w:p>
        </w:tc>
        <w:tc>
          <w:tcPr>
            <w:tcW w:w="992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51BDF53A" w14:textId="77777777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1170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7F7591E6" w14:textId="77777777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667" w:type="dxa"/>
            <w:tcBorders>
              <w:left w:val="single" w:sz="4" w:space="0" w:color="F0001D" w:themeColor="text1"/>
            </w:tcBorders>
          </w:tcPr>
          <w:p w14:paraId="5C6B30F8" w14:textId="77777777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</w:tr>
      <w:tr w:rsidR="00BD518A" w:rsidRPr="00BD518A" w14:paraId="5E5F40D0" w14:textId="77777777" w:rsidTr="006C6BF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  <w:tcBorders>
              <w:right w:val="single" w:sz="4" w:space="0" w:color="F0001D" w:themeColor="text1"/>
            </w:tcBorders>
          </w:tcPr>
          <w:p w14:paraId="6DF3AEBB" w14:textId="2FC2DFD4" w:rsidR="00BD518A" w:rsidRPr="00FB6D06" w:rsidRDefault="00BD518A" w:rsidP="00FB6D06">
            <w:pPr>
              <w:jc w:val="both"/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</w:pPr>
            <w:r w:rsidRPr="00FB6D06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 xml:space="preserve">Mail til </w:t>
            </w:r>
            <w:r w:rsidR="00173146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>tovholdere</w:t>
            </w:r>
            <w:r w:rsidRPr="00FB6D06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 xml:space="preserve"> (dagen før)</w:t>
            </w:r>
          </w:p>
        </w:tc>
        <w:tc>
          <w:tcPr>
            <w:tcW w:w="992" w:type="dxa"/>
            <w:tcBorders>
              <w:top w:val="single" w:sz="4" w:space="0" w:color="F0001D" w:themeColor="text1"/>
              <w:left w:val="single" w:sz="4" w:space="0" w:color="F0001D" w:themeColor="text1"/>
              <w:bottom w:val="single" w:sz="4" w:space="0" w:color="F0001D" w:themeColor="text1"/>
              <w:right w:val="single" w:sz="4" w:space="0" w:color="F0001D" w:themeColor="text1"/>
            </w:tcBorders>
          </w:tcPr>
          <w:p w14:paraId="388332FF" w14:textId="77777777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1170" w:type="dxa"/>
            <w:tcBorders>
              <w:top w:val="single" w:sz="4" w:space="0" w:color="F0001D" w:themeColor="text1"/>
              <w:left w:val="single" w:sz="4" w:space="0" w:color="F0001D" w:themeColor="text1"/>
              <w:bottom w:val="single" w:sz="4" w:space="0" w:color="F0001D" w:themeColor="text1"/>
              <w:right w:val="single" w:sz="4" w:space="0" w:color="F0001D" w:themeColor="text1"/>
            </w:tcBorders>
          </w:tcPr>
          <w:p w14:paraId="1C482C3E" w14:textId="77777777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667" w:type="dxa"/>
            <w:tcBorders>
              <w:top w:val="single" w:sz="4" w:space="0" w:color="F0001D" w:themeColor="text1"/>
              <w:left w:val="single" w:sz="4" w:space="0" w:color="F0001D" w:themeColor="text1"/>
              <w:bottom w:val="single" w:sz="4" w:space="0" w:color="F0001D" w:themeColor="text1"/>
            </w:tcBorders>
          </w:tcPr>
          <w:p w14:paraId="17D60491" w14:textId="77777777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</w:tr>
      <w:tr w:rsidR="00BD518A" w:rsidRPr="00BD518A" w14:paraId="37E9ED3D" w14:textId="77777777" w:rsidTr="006C6B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  <w:tcBorders>
              <w:right w:val="single" w:sz="4" w:space="0" w:color="F0001D" w:themeColor="text1"/>
            </w:tcBorders>
          </w:tcPr>
          <w:p w14:paraId="5360347A" w14:textId="243F04A5" w:rsidR="00BD518A" w:rsidRPr="00FB6D06" w:rsidRDefault="00BD518A" w:rsidP="00FB6D06">
            <w:pPr>
              <w:jc w:val="both"/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</w:pPr>
            <w:r w:rsidRPr="00FB6D06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>Mail til sted (dagen før)</w:t>
            </w:r>
          </w:p>
        </w:tc>
        <w:tc>
          <w:tcPr>
            <w:tcW w:w="992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2CCA1C31" w14:textId="77777777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1170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60A83E8B" w14:textId="77777777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667" w:type="dxa"/>
            <w:tcBorders>
              <w:left w:val="single" w:sz="4" w:space="0" w:color="F0001D" w:themeColor="text1"/>
            </w:tcBorders>
          </w:tcPr>
          <w:p w14:paraId="317443EC" w14:textId="77777777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</w:tr>
      <w:tr w:rsidR="00BD518A" w:rsidRPr="00BD518A" w14:paraId="3BA03FAC" w14:textId="77777777" w:rsidTr="006C6BF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  <w:tcBorders>
              <w:right w:val="single" w:sz="4" w:space="0" w:color="F0001D" w:themeColor="text1"/>
            </w:tcBorders>
          </w:tcPr>
          <w:p w14:paraId="0AA0222F" w14:textId="0DB77C5C" w:rsidR="00BD518A" w:rsidRPr="00FB6D06" w:rsidRDefault="00BD518A" w:rsidP="00FB6D06">
            <w:pPr>
              <w:jc w:val="both"/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</w:pPr>
            <w:r w:rsidRPr="00FB6D06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>Værtsrolle</w:t>
            </w:r>
          </w:p>
        </w:tc>
        <w:tc>
          <w:tcPr>
            <w:tcW w:w="992" w:type="dxa"/>
            <w:tcBorders>
              <w:top w:val="single" w:sz="4" w:space="0" w:color="F0001D" w:themeColor="text1"/>
              <w:left w:val="single" w:sz="4" w:space="0" w:color="F0001D" w:themeColor="text1"/>
              <w:bottom w:val="single" w:sz="4" w:space="0" w:color="F0001D" w:themeColor="text1"/>
              <w:right w:val="single" w:sz="4" w:space="0" w:color="F0001D" w:themeColor="text1"/>
            </w:tcBorders>
          </w:tcPr>
          <w:p w14:paraId="3C4C2B5C" w14:textId="77777777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1170" w:type="dxa"/>
            <w:tcBorders>
              <w:top w:val="single" w:sz="4" w:space="0" w:color="F0001D" w:themeColor="text1"/>
              <w:left w:val="single" w:sz="4" w:space="0" w:color="F0001D" w:themeColor="text1"/>
              <w:bottom w:val="single" w:sz="4" w:space="0" w:color="F0001D" w:themeColor="text1"/>
              <w:right w:val="single" w:sz="4" w:space="0" w:color="F0001D" w:themeColor="text1"/>
            </w:tcBorders>
          </w:tcPr>
          <w:p w14:paraId="51282A6F" w14:textId="77777777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667" w:type="dxa"/>
            <w:tcBorders>
              <w:top w:val="single" w:sz="4" w:space="0" w:color="F0001D" w:themeColor="text1"/>
              <w:left w:val="single" w:sz="4" w:space="0" w:color="F0001D" w:themeColor="text1"/>
              <w:bottom w:val="single" w:sz="4" w:space="0" w:color="F0001D" w:themeColor="text1"/>
            </w:tcBorders>
          </w:tcPr>
          <w:p w14:paraId="0CF0BF24" w14:textId="77777777" w:rsidR="00BD518A" w:rsidRPr="00BD518A" w:rsidRDefault="00BD518A" w:rsidP="00FB6D0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</w:tr>
      <w:tr w:rsidR="00BD518A" w:rsidRPr="00BD518A" w14:paraId="70451729" w14:textId="77777777" w:rsidTr="006C6B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  <w:tcBorders>
              <w:right w:val="single" w:sz="4" w:space="0" w:color="F0001D" w:themeColor="text1"/>
            </w:tcBorders>
          </w:tcPr>
          <w:p w14:paraId="6DAA73FD" w14:textId="2596687F" w:rsidR="00BD518A" w:rsidRPr="00FB6D06" w:rsidRDefault="00BD518A" w:rsidP="00FB6D06">
            <w:pPr>
              <w:jc w:val="both"/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</w:pPr>
            <w:r w:rsidRPr="00FB6D06">
              <w:rPr>
                <w:rFonts w:cs="Segoe UI"/>
                <w:b w:val="0"/>
                <w:bCs w:val="0"/>
                <w:color w:val="auto"/>
                <w:sz w:val="20"/>
                <w:szCs w:val="20"/>
              </w:rPr>
              <w:t>Hyggeansvarlig</w:t>
            </w:r>
          </w:p>
        </w:tc>
        <w:tc>
          <w:tcPr>
            <w:tcW w:w="992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3F309B4F" w14:textId="77777777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1170" w:type="dxa"/>
            <w:tcBorders>
              <w:left w:val="single" w:sz="4" w:space="0" w:color="F0001D" w:themeColor="text1"/>
              <w:right w:val="single" w:sz="4" w:space="0" w:color="F0001D" w:themeColor="text1"/>
            </w:tcBorders>
          </w:tcPr>
          <w:p w14:paraId="46C2FCD7" w14:textId="77777777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667" w:type="dxa"/>
            <w:tcBorders>
              <w:left w:val="single" w:sz="4" w:space="0" w:color="F0001D" w:themeColor="text1"/>
            </w:tcBorders>
          </w:tcPr>
          <w:p w14:paraId="416AA776" w14:textId="77777777" w:rsidR="00BD518A" w:rsidRPr="00BD518A" w:rsidRDefault="00BD518A" w:rsidP="00FB6D0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</w:tr>
    </w:tbl>
    <w:p w14:paraId="562B1933" w14:textId="77777777" w:rsidR="00BD518A" w:rsidRPr="002D4D87" w:rsidRDefault="00BD518A" w:rsidP="00FB6D06">
      <w:pPr>
        <w:jc w:val="both"/>
      </w:pPr>
    </w:p>
    <w:p w14:paraId="33CD2FD8" w14:textId="77777777" w:rsidR="003E6409" w:rsidRDefault="003E6409">
      <w:pPr>
        <w:spacing w:line="240" w:lineRule="auto"/>
        <w:rPr>
          <w:rFonts w:ascii="Fighter Overskrift" w:hAnsi="Fighter Overskrift" w:cs="Arial"/>
          <w:bCs/>
          <w:color w:val="F0001D" w:themeColor="accent1"/>
          <w:kern w:val="32"/>
          <w:sz w:val="32"/>
          <w:szCs w:val="32"/>
        </w:rPr>
      </w:pPr>
      <w:r>
        <w:br w:type="page"/>
      </w:r>
    </w:p>
    <w:p w14:paraId="18773ECC" w14:textId="29FB9699" w:rsidR="00AB5AEA" w:rsidRDefault="00AB5AEA" w:rsidP="00AB5AEA">
      <w:pPr>
        <w:pStyle w:val="Overskrift1"/>
      </w:pPr>
      <w:bookmarkStart w:id="4" w:name="_Toc169094665"/>
      <w:r>
        <w:lastRenderedPageBreak/>
        <w:t>Arrangementsbeskrivelse</w:t>
      </w:r>
      <w:bookmarkEnd w:id="4"/>
    </w:p>
    <w:p w14:paraId="5D4705EB" w14:textId="26B2EF13" w:rsidR="00AC752F" w:rsidRPr="00AC752F" w:rsidRDefault="00AC752F" w:rsidP="00AC752F">
      <w:r>
        <w:t xml:space="preserve">Arrangementsbeskrivelsen </w:t>
      </w:r>
      <w:r w:rsidR="00A81038">
        <w:t>skal</w:t>
      </w:r>
      <w:r>
        <w:t xml:space="preserve"> bruges til det meste af annonceringsmaterialet</w:t>
      </w:r>
      <w:r w:rsidR="00A81038">
        <w:t>, og det er vigtigt, at alle involverede føler ejerskab til beskrivelsen.</w:t>
      </w:r>
    </w:p>
    <w:p w14:paraId="7A75B2BC" w14:textId="77777777" w:rsidR="004A4DD6" w:rsidRDefault="004A4DD6" w:rsidP="00AB5AEA">
      <w:pPr>
        <w:rPr>
          <w:b/>
          <w:bCs/>
        </w:rPr>
      </w:pPr>
    </w:p>
    <w:p w14:paraId="10346B9B" w14:textId="30C46C26" w:rsidR="00AB5AEA" w:rsidRPr="0077511C" w:rsidRDefault="00AB5AEA" w:rsidP="00AB5AEA">
      <w:pPr>
        <w:rPr>
          <w:b/>
          <w:bCs/>
        </w:rPr>
      </w:pPr>
      <w:r w:rsidRPr="0077511C">
        <w:rPr>
          <w:b/>
          <w:bCs/>
        </w:rPr>
        <w:t>Bliv Frivillig hos Kræftens Bekæmpelse</w:t>
      </w:r>
    </w:p>
    <w:p w14:paraId="7B51F1D6" w14:textId="77777777" w:rsidR="00AB5AEA" w:rsidRPr="00AB5AEA" w:rsidRDefault="00AB5AEA" w:rsidP="00AB5AEA"/>
    <w:p w14:paraId="77EFBC46" w14:textId="77777777" w:rsidR="0077511C" w:rsidRDefault="00AB5AEA" w:rsidP="00AB5AEA">
      <w:r w:rsidRPr="00AB5AEA">
        <w:t xml:space="preserve">Er du interesseret i at gøre en forskel i kampen mod kræft? </w:t>
      </w:r>
    </w:p>
    <w:p w14:paraId="4610DCF8" w14:textId="0863EBAB" w:rsidR="00AB5AEA" w:rsidRDefault="00AB5AEA" w:rsidP="00AB5AEA">
      <w:r w:rsidRPr="00AB5AEA">
        <w:t xml:space="preserve">Kom til vores frivilligmøde og hør mere om, hvordan du kan blive en del af Kræftens Bekæmpelse i </w:t>
      </w:r>
      <w:r w:rsidR="004A4DD6">
        <w:t>dit lokalområde</w:t>
      </w:r>
      <w:r w:rsidRPr="00AB5AEA">
        <w:t>. Vi inviterer til en inspirerende aften, hvor du kan lære mere om vores lokale aktiviteter og finde ud af, hvordan du kan bidrage som frivillig.</w:t>
      </w:r>
    </w:p>
    <w:p w14:paraId="096B76DF" w14:textId="77777777" w:rsidR="00AB5AEA" w:rsidRPr="00AB5AEA" w:rsidRDefault="00AB5AEA" w:rsidP="00AB5AEA"/>
    <w:p w14:paraId="0FF9F0C3" w14:textId="6A59E0C3" w:rsidR="00AB5AEA" w:rsidRDefault="00AB5AEA" w:rsidP="00AB5AEA">
      <w:r w:rsidRPr="00AB5AEA">
        <w:t xml:space="preserve">Mødet byder på præsentationer fra tovholdere for de forskellige lokale aktiviteter, en hyggelig fælles middag og </w:t>
      </w:r>
      <w:r w:rsidR="0077511C">
        <w:t>drøftelser med</w:t>
      </w:r>
      <w:r w:rsidR="00016EBF">
        <w:t xml:space="preserve"> andre frivillige</w:t>
      </w:r>
      <w:r w:rsidR="0077511C">
        <w:t xml:space="preserve"> om</w:t>
      </w:r>
      <w:r w:rsidRPr="00AB5AEA">
        <w:t xml:space="preserve"> dine interesser og muligheder. Du vil få mulighed for at indgå konkrete aftaler om, hvordan du kan blive involveret i vores arbejde.</w:t>
      </w:r>
    </w:p>
    <w:p w14:paraId="38CC62C7" w14:textId="77777777" w:rsidR="00213174" w:rsidRDefault="00213174" w:rsidP="00AB5AEA"/>
    <w:p w14:paraId="37399EC6" w14:textId="756FC670" w:rsidR="0077511C" w:rsidRPr="00213174" w:rsidRDefault="00213174" w:rsidP="00AB5AEA">
      <w:pPr>
        <w:rPr>
          <w:b/>
          <w:bCs/>
        </w:rPr>
      </w:pPr>
      <w:r w:rsidRPr="00213174">
        <w:rPr>
          <w:b/>
          <w:bCs/>
        </w:rPr>
        <w:t>Program</w:t>
      </w:r>
    </w:p>
    <w:tbl>
      <w:tblPr>
        <w:tblStyle w:val="Tabel-Git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55"/>
        <w:gridCol w:w="8357"/>
      </w:tblGrid>
      <w:tr w:rsidR="00D946AD" w14:paraId="1CCA1313" w14:textId="77777777" w:rsidTr="008F2A5E">
        <w:tc>
          <w:tcPr>
            <w:tcW w:w="1555" w:type="dxa"/>
          </w:tcPr>
          <w:p w14:paraId="683997EA" w14:textId="77777777" w:rsidR="00D946AD" w:rsidRDefault="00D946AD" w:rsidP="008F2A5E">
            <w:r>
              <w:t>18:30-18:45</w:t>
            </w:r>
          </w:p>
        </w:tc>
        <w:tc>
          <w:tcPr>
            <w:tcW w:w="8357" w:type="dxa"/>
          </w:tcPr>
          <w:p w14:paraId="0485D1B1" w14:textId="7C798BA4" w:rsidR="00D946AD" w:rsidRDefault="00D946AD" w:rsidP="008F2A5E">
            <w:r>
              <w:t xml:space="preserve">Velkomst og navnerunde </w:t>
            </w:r>
          </w:p>
        </w:tc>
      </w:tr>
      <w:tr w:rsidR="00D946AD" w14:paraId="3B0A1029" w14:textId="77777777" w:rsidTr="008F2A5E">
        <w:tc>
          <w:tcPr>
            <w:tcW w:w="1555" w:type="dxa"/>
          </w:tcPr>
          <w:p w14:paraId="0F4A73FB" w14:textId="77777777" w:rsidR="00D946AD" w:rsidRDefault="00D946AD" w:rsidP="008F2A5E">
            <w:r>
              <w:t>18:45-19:30</w:t>
            </w:r>
          </w:p>
        </w:tc>
        <w:tc>
          <w:tcPr>
            <w:tcW w:w="8357" w:type="dxa"/>
          </w:tcPr>
          <w:p w14:paraId="4FE70A22" w14:textId="77777777" w:rsidR="00D946AD" w:rsidRDefault="00D946AD" w:rsidP="00D946AD">
            <w:r w:rsidRPr="00AB5AEA">
              <w:t>Præsentation af lokale aktiviteter i Kræftens Bekæmpelse</w:t>
            </w:r>
            <w:r>
              <w:t>:</w:t>
            </w:r>
          </w:p>
          <w:p w14:paraId="365020E0" w14:textId="5CD3E227" w:rsidR="00D946AD" w:rsidRPr="00D946AD" w:rsidRDefault="00D946AD" w:rsidP="00D946AD">
            <w:pPr>
              <w:rPr>
                <w:i/>
                <w:iCs/>
              </w:rPr>
            </w:pPr>
            <w:r w:rsidRPr="00D946AD">
              <w:rPr>
                <w:i/>
                <w:iCs/>
              </w:rPr>
              <w:t xml:space="preserve">Motion og Cafe, Gå sammen i naturen, Foredrag, Røgfri Fremtid, </w:t>
            </w:r>
            <w:r w:rsidR="00A81038">
              <w:rPr>
                <w:i/>
                <w:iCs/>
              </w:rPr>
              <w:t>K</w:t>
            </w:r>
            <w:r w:rsidRPr="00D946AD">
              <w:rPr>
                <w:i/>
                <w:iCs/>
              </w:rPr>
              <w:t xml:space="preserve">vinde- og </w:t>
            </w:r>
            <w:r w:rsidR="00A81038">
              <w:rPr>
                <w:i/>
                <w:iCs/>
              </w:rPr>
              <w:t>M</w:t>
            </w:r>
            <w:r w:rsidRPr="00D946AD">
              <w:rPr>
                <w:i/>
                <w:iCs/>
              </w:rPr>
              <w:t>andegruppen, Stafet for Livet, Landsindsamlingen, Lyserød Lørdag og Knæk Cancer.</w:t>
            </w:r>
          </w:p>
        </w:tc>
      </w:tr>
      <w:tr w:rsidR="00D946AD" w14:paraId="02241910" w14:textId="77777777" w:rsidTr="008F2A5E">
        <w:tc>
          <w:tcPr>
            <w:tcW w:w="1555" w:type="dxa"/>
          </w:tcPr>
          <w:p w14:paraId="0C1AC61F" w14:textId="77777777" w:rsidR="00D946AD" w:rsidRDefault="00D946AD" w:rsidP="008F2A5E">
            <w:r>
              <w:t>19:30-20:00</w:t>
            </w:r>
          </w:p>
        </w:tc>
        <w:tc>
          <w:tcPr>
            <w:tcW w:w="8357" w:type="dxa"/>
          </w:tcPr>
          <w:p w14:paraId="7A2F42D7" w14:textId="77777777" w:rsidR="00D946AD" w:rsidRDefault="00D946AD" w:rsidP="008F2A5E">
            <w:r>
              <w:t>Aftensmad</w:t>
            </w:r>
          </w:p>
        </w:tc>
      </w:tr>
      <w:tr w:rsidR="00D946AD" w14:paraId="58644598" w14:textId="77777777" w:rsidTr="008F2A5E">
        <w:tc>
          <w:tcPr>
            <w:tcW w:w="1555" w:type="dxa"/>
          </w:tcPr>
          <w:p w14:paraId="3DE21E1B" w14:textId="77777777" w:rsidR="00D946AD" w:rsidRDefault="00D946AD" w:rsidP="008F2A5E">
            <w:r>
              <w:t>20:00-20:45</w:t>
            </w:r>
          </w:p>
        </w:tc>
        <w:tc>
          <w:tcPr>
            <w:tcW w:w="8357" w:type="dxa"/>
          </w:tcPr>
          <w:p w14:paraId="26A9BA7E" w14:textId="77777777" w:rsidR="00D946AD" w:rsidRDefault="00D946AD" w:rsidP="008F2A5E">
            <w:r>
              <w:t>Gruppearbejde</w:t>
            </w:r>
          </w:p>
        </w:tc>
      </w:tr>
      <w:tr w:rsidR="00D946AD" w14:paraId="6046E1F8" w14:textId="77777777" w:rsidTr="008F2A5E">
        <w:tc>
          <w:tcPr>
            <w:tcW w:w="1555" w:type="dxa"/>
          </w:tcPr>
          <w:p w14:paraId="19CEBF8C" w14:textId="77777777" w:rsidR="00D946AD" w:rsidRDefault="00D946AD" w:rsidP="008F2A5E">
            <w:r>
              <w:t>20:45-21:00</w:t>
            </w:r>
          </w:p>
        </w:tc>
        <w:tc>
          <w:tcPr>
            <w:tcW w:w="8357" w:type="dxa"/>
          </w:tcPr>
          <w:p w14:paraId="2B9723D8" w14:textId="77777777" w:rsidR="00D946AD" w:rsidRDefault="00D946AD" w:rsidP="008F2A5E">
            <w:r>
              <w:t>Næste skridt og afslutning v. formanden for lokalforeningen</w:t>
            </w:r>
          </w:p>
        </w:tc>
      </w:tr>
    </w:tbl>
    <w:p w14:paraId="7B921BA8" w14:textId="77777777" w:rsidR="004F7514" w:rsidRDefault="004F7514" w:rsidP="00AB5AEA"/>
    <w:p w14:paraId="33604C2B" w14:textId="4B854450" w:rsidR="00AB5AEA" w:rsidRPr="006F0D83" w:rsidRDefault="00AB5AEA" w:rsidP="00AB5AEA">
      <w:pPr>
        <w:rPr>
          <w:b/>
          <w:bCs/>
        </w:rPr>
      </w:pPr>
      <w:r w:rsidRPr="006F0D83">
        <w:rPr>
          <w:b/>
          <w:bCs/>
        </w:rPr>
        <w:t xml:space="preserve">Praktiske </w:t>
      </w:r>
      <w:r w:rsidR="006F0D83">
        <w:rPr>
          <w:b/>
          <w:bCs/>
        </w:rPr>
        <w:t>o</w:t>
      </w:r>
      <w:r w:rsidRPr="006F0D83">
        <w:rPr>
          <w:b/>
          <w:bCs/>
        </w:rPr>
        <w:t>plysninger</w:t>
      </w:r>
    </w:p>
    <w:p w14:paraId="1056E06C" w14:textId="77777777" w:rsidR="00AB5AEA" w:rsidRPr="00AB5AEA" w:rsidRDefault="00AB5AEA" w:rsidP="00AB5AEA">
      <w:r w:rsidRPr="00AB5AEA">
        <w:t>Dato: [Dato]</w:t>
      </w:r>
    </w:p>
    <w:p w14:paraId="6FEC37B1" w14:textId="77777777" w:rsidR="00AB5AEA" w:rsidRPr="00AB5AEA" w:rsidRDefault="00AB5AEA" w:rsidP="00AB5AEA">
      <w:r w:rsidRPr="00AB5AEA">
        <w:t>Tid: 18:30 - 21:00</w:t>
      </w:r>
    </w:p>
    <w:p w14:paraId="542184CD" w14:textId="77777777" w:rsidR="00AB5AEA" w:rsidRPr="00AB5AEA" w:rsidRDefault="00AB5AEA" w:rsidP="00AB5AEA">
      <w:r w:rsidRPr="00AB5AEA">
        <w:t>Sted: [Sted]</w:t>
      </w:r>
    </w:p>
    <w:p w14:paraId="24F07DEC" w14:textId="34E59884" w:rsidR="00AB5AEA" w:rsidRPr="00AB5AEA" w:rsidRDefault="00AB5AEA" w:rsidP="00AB5AEA">
      <w:r w:rsidRPr="00AB5AEA">
        <w:t>Tilmelding: [</w:t>
      </w:r>
      <w:r w:rsidR="00A93277">
        <w:t xml:space="preserve">Link til </w:t>
      </w:r>
      <w:proofErr w:type="spellStart"/>
      <w:r w:rsidR="00A93277">
        <w:t>Nemtilmeld</w:t>
      </w:r>
      <w:proofErr w:type="spellEnd"/>
      <w:r w:rsidRPr="00AB5AEA">
        <w:t>]</w:t>
      </w:r>
    </w:p>
    <w:p w14:paraId="58F841E2" w14:textId="77777777" w:rsidR="004A4DD6" w:rsidRDefault="004A4DD6" w:rsidP="00AB5AEA"/>
    <w:p w14:paraId="53D3B524" w14:textId="77777777" w:rsidR="004A4DD6" w:rsidRPr="00AB5AEA" w:rsidRDefault="004A4DD6" w:rsidP="004A4DD6">
      <w:r w:rsidRPr="00AB5AEA">
        <w:t>Kontakt: For yderligere information kontakt venligst [Kontaktperson] på [Telefonnummer] eller [Email].</w:t>
      </w:r>
    </w:p>
    <w:p w14:paraId="41750AD9" w14:textId="77777777" w:rsidR="004A4DD6" w:rsidRDefault="004A4DD6" w:rsidP="00AB5AEA"/>
    <w:p w14:paraId="391B8B38" w14:textId="69CB908B" w:rsidR="00AB5AEA" w:rsidRPr="004A4DD6" w:rsidRDefault="00AB5AEA" w:rsidP="004A4DD6">
      <w:pPr>
        <w:jc w:val="center"/>
        <w:rPr>
          <w:b/>
          <w:bCs/>
        </w:rPr>
      </w:pPr>
      <w:r w:rsidRPr="004A4DD6">
        <w:rPr>
          <w:b/>
          <w:bCs/>
        </w:rPr>
        <w:t>Vi glæder os til at byde dig velkommen og ser frem til en aften fyldt med inspiration og fællesskab. Din indsats kan gøre en stor forskel i kampen mod kræft.</w:t>
      </w:r>
    </w:p>
    <w:p w14:paraId="0B77FC05" w14:textId="77777777" w:rsidR="004A4DD6" w:rsidRDefault="004A4DD6" w:rsidP="00AB5AEA"/>
    <w:p w14:paraId="09FCDE86" w14:textId="77777777" w:rsidR="004A4DD6" w:rsidRDefault="004A4DD6" w:rsidP="00AB5AEA"/>
    <w:p w14:paraId="0468B6F3" w14:textId="77777777" w:rsidR="00AB5AEA" w:rsidRDefault="00AB5AEA" w:rsidP="00AB5AEA">
      <w:pPr>
        <w:rPr>
          <w:rFonts w:ascii="Fighter Overskrift" w:hAnsi="Fighter Overskrift" w:cs="Arial"/>
          <w:color w:val="F0001D" w:themeColor="accent1"/>
          <w:kern w:val="32"/>
          <w:sz w:val="32"/>
          <w:szCs w:val="32"/>
        </w:rPr>
      </w:pPr>
      <w:r>
        <w:br w:type="page"/>
      </w:r>
    </w:p>
    <w:p w14:paraId="169F0B26" w14:textId="0741DA84" w:rsidR="007B29D8" w:rsidRDefault="007B29D8" w:rsidP="00FB6D06">
      <w:pPr>
        <w:pStyle w:val="Overskrift1"/>
        <w:jc w:val="both"/>
      </w:pPr>
      <w:bookmarkStart w:id="5" w:name="_Toc169094666"/>
      <w:r>
        <w:lastRenderedPageBreak/>
        <w:t>Annoncering</w:t>
      </w:r>
      <w:bookmarkEnd w:id="5"/>
    </w:p>
    <w:p w14:paraId="6DD21216" w14:textId="24F79DA6" w:rsidR="00011E12" w:rsidRPr="00011E12" w:rsidRDefault="00A0747F" w:rsidP="00011E12">
      <w:r>
        <w:t xml:space="preserve">Nedenfor følger eksempler på annonceringsmateriale. </w:t>
      </w:r>
      <w:r w:rsidR="00011E12">
        <w:t>Du kan læse mere om annoncering i vores succeskit</w:t>
      </w:r>
      <w:r w:rsidR="00234609">
        <w:t>: [link].</w:t>
      </w:r>
    </w:p>
    <w:p w14:paraId="4EBCBE60" w14:textId="1CD12D21" w:rsidR="007B29D8" w:rsidRDefault="007B29D8" w:rsidP="00FB6D06">
      <w:pPr>
        <w:pStyle w:val="Overskrift2"/>
        <w:jc w:val="both"/>
      </w:pPr>
      <w:bookmarkStart w:id="6" w:name="_Toc169094667"/>
      <w:r>
        <w:t>Medlemsinvitation</w:t>
      </w:r>
      <w:bookmarkEnd w:id="6"/>
    </w:p>
    <w:p w14:paraId="1111F1EA" w14:textId="6A1C9BE3" w:rsidR="002F1375" w:rsidRDefault="002F1375" w:rsidP="002F1375">
      <w:r>
        <w:t>Denne invitation</w:t>
      </w:r>
      <w:r w:rsidR="00D2719B">
        <w:t xml:space="preserve"> kan kopieres ind i nyhedsbrevskabelonen på </w:t>
      </w:r>
      <w:hyperlink r:id="rId13" w:history="1">
        <w:r w:rsidR="00D2719B" w:rsidRPr="008F4EF1">
          <w:rPr>
            <w:rStyle w:val="Hyperlink"/>
          </w:rPr>
          <w:t>www.frivillig.dk</w:t>
        </w:r>
      </w:hyperlink>
      <w:r w:rsidR="00226E34">
        <w:t xml:space="preserve"> og sendes sammen med et billede.</w:t>
      </w:r>
    </w:p>
    <w:p w14:paraId="091C5FC8" w14:textId="77777777" w:rsidR="00226E34" w:rsidRDefault="00226E34" w:rsidP="002F1375"/>
    <w:p w14:paraId="484D8AFE" w14:textId="02B3E15F" w:rsidR="00226E34" w:rsidRDefault="00226E34" w:rsidP="002F1375">
      <w:r>
        <w:rPr>
          <w:noProof/>
        </w:rPr>
        <w:drawing>
          <wp:inline distT="0" distB="0" distL="0" distR="0" wp14:anchorId="49D99B9B" wp14:editId="38549B75">
            <wp:extent cx="6300470" cy="2305050"/>
            <wp:effectExtent l="0" t="0" r="5080" b="0"/>
            <wp:docPr id="1236698603" name="Billede 2" descr="Et billede, der indeholder tøj, person, udendørs, smil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698603" name="Billede 2" descr="Et billede, der indeholder tøj, person, udendørs, smil&#10;&#10;Automatisk genereret beskrivelse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5125"/>
                    <a:stretch/>
                  </pic:blipFill>
                  <pic:spPr bwMode="auto">
                    <a:xfrm>
                      <a:off x="0" y="0"/>
                      <a:ext cx="6300470" cy="2305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F83FEA" w14:textId="77777777" w:rsidR="00D2719B" w:rsidRPr="002F1375" w:rsidRDefault="00D2719B" w:rsidP="002F1375"/>
    <w:p w14:paraId="1101616C" w14:textId="602B9F12" w:rsidR="002A37A6" w:rsidRDefault="002A37A6" w:rsidP="002A37A6">
      <w:pPr>
        <w:jc w:val="both"/>
      </w:pPr>
      <w:r>
        <w:t>Modtagere: Kræftens Bekæmpelse [Bynavn]</w:t>
      </w:r>
    </w:p>
    <w:p w14:paraId="6E689E5B" w14:textId="77777777" w:rsidR="00226E34" w:rsidRDefault="00226E34" w:rsidP="002A37A6">
      <w:pPr>
        <w:jc w:val="both"/>
      </w:pPr>
    </w:p>
    <w:p w14:paraId="7BCA7BF3" w14:textId="451C6C04" w:rsidR="002A37A6" w:rsidRDefault="002A37A6" w:rsidP="002A37A6">
      <w:pPr>
        <w:jc w:val="both"/>
      </w:pPr>
      <w:r>
        <w:t>Udsendelsesdato: [Dato]</w:t>
      </w:r>
    </w:p>
    <w:p w14:paraId="353C1279" w14:textId="77777777" w:rsidR="00226E34" w:rsidRDefault="00226E34" w:rsidP="002A37A6">
      <w:pPr>
        <w:jc w:val="both"/>
      </w:pPr>
    </w:p>
    <w:p w14:paraId="45591847" w14:textId="3E8FFF25" w:rsidR="002A37A6" w:rsidRDefault="002A37A6" w:rsidP="002A37A6">
      <w:pPr>
        <w:jc w:val="both"/>
      </w:pPr>
      <w:r>
        <w:t xml:space="preserve">Link til hjemmeside [Facebooklink] </w:t>
      </w:r>
    </w:p>
    <w:p w14:paraId="1F34768A" w14:textId="77777777" w:rsidR="00226E34" w:rsidRDefault="00226E34" w:rsidP="002A37A6">
      <w:pPr>
        <w:jc w:val="both"/>
      </w:pPr>
    </w:p>
    <w:p w14:paraId="0E385870" w14:textId="5C9D723D" w:rsidR="002A37A6" w:rsidRDefault="002A37A6" w:rsidP="002A37A6">
      <w:pPr>
        <w:jc w:val="both"/>
      </w:pPr>
      <w:r>
        <w:t>Afsender: Kræftens Bekæmpelse [Bynavn]</w:t>
      </w:r>
    </w:p>
    <w:p w14:paraId="301E73AA" w14:textId="77777777" w:rsidR="00226E34" w:rsidRDefault="00226E34" w:rsidP="002A37A6">
      <w:pPr>
        <w:jc w:val="both"/>
      </w:pPr>
    </w:p>
    <w:p w14:paraId="3E74F74E" w14:textId="3AB44095" w:rsidR="002A37A6" w:rsidRDefault="002A37A6" w:rsidP="002A37A6">
      <w:pPr>
        <w:jc w:val="both"/>
      </w:pPr>
      <w:r>
        <w:t xml:space="preserve">Overskrift: Du er inviteret til </w:t>
      </w:r>
      <w:r w:rsidR="002F1375">
        <w:t>frivilligmøde i Kræftens Bekæmpelse</w:t>
      </w:r>
    </w:p>
    <w:p w14:paraId="1A2ACE36" w14:textId="77777777" w:rsidR="00226E34" w:rsidRDefault="00226E34" w:rsidP="002A37A6"/>
    <w:p w14:paraId="63CE3E48" w14:textId="4ABEF0DB" w:rsidR="002A37A6" w:rsidRDefault="002A37A6" w:rsidP="002A37A6">
      <w:r>
        <w:t xml:space="preserve">Beskrivelse af arrangement/program: </w:t>
      </w:r>
    </w:p>
    <w:p w14:paraId="219B1E57" w14:textId="55CAE55F" w:rsidR="002A37A6" w:rsidRDefault="002A37A6" w:rsidP="002A37A6">
      <w:r w:rsidRPr="00AB5AEA">
        <w:t xml:space="preserve">Kom til vores frivilligmøde og hør mere om, hvordan du kan blive en del af Kræftens Bekæmpelse i </w:t>
      </w:r>
      <w:r>
        <w:t>dit lokalområde</w:t>
      </w:r>
      <w:r w:rsidRPr="00AB5AEA">
        <w:t>. Vi inviterer til en inspirerende aften, hvor du kan lære mere om vores lokale aktiviteter og finde ud af, hvordan du kan bidrage som frivillig.</w:t>
      </w:r>
    </w:p>
    <w:p w14:paraId="35D86C49" w14:textId="77777777" w:rsidR="00226E34" w:rsidRDefault="00226E34" w:rsidP="00A93277"/>
    <w:p w14:paraId="6357676C" w14:textId="1B480AF0" w:rsidR="00A93277" w:rsidRDefault="00A93277" w:rsidP="00A93277">
      <w:r w:rsidRPr="00AB5AEA">
        <w:t xml:space="preserve">Mødet byder på præsentationer fra tovholdere for de forskellige lokale aktiviteter, en hyggelig fælles middag og </w:t>
      </w:r>
      <w:r>
        <w:t>drøftelser med andre frivillige om</w:t>
      </w:r>
      <w:r w:rsidRPr="00AB5AEA">
        <w:t xml:space="preserve"> dine interesser og muligheder. Du vil få mulighed for at indgå konkrete aftaler om, hvordan du kan blive involveret i vores arbejde.</w:t>
      </w:r>
    </w:p>
    <w:p w14:paraId="0AB38027" w14:textId="77777777" w:rsidR="002A37A6" w:rsidRDefault="002A37A6" w:rsidP="002A37A6">
      <w:pPr>
        <w:jc w:val="both"/>
      </w:pPr>
    </w:p>
    <w:p w14:paraId="23482113" w14:textId="77777777" w:rsidR="002A37A6" w:rsidRDefault="002A37A6" w:rsidP="002A37A6">
      <w:pPr>
        <w:jc w:val="both"/>
      </w:pPr>
      <w:r>
        <w:t>Tid og Sted</w:t>
      </w:r>
    </w:p>
    <w:p w14:paraId="2129A5A1" w14:textId="334676D5" w:rsidR="002A37A6" w:rsidRDefault="00A93277" w:rsidP="002A37A6">
      <w:pPr>
        <w:jc w:val="both"/>
      </w:pPr>
      <w:r>
        <w:t>[</w:t>
      </w:r>
      <w:r w:rsidR="002A37A6">
        <w:t>Dato, start- og sluttidspunkt samt adresse og postnummer</w:t>
      </w:r>
      <w:r>
        <w:t>]</w:t>
      </w:r>
    </w:p>
    <w:p w14:paraId="55C3CF27" w14:textId="77777777" w:rsidR="002A37A6" w:rsidRDefault="002A37A6" w:rsidP="002A37A6">
      <w:pPr>
        <w:jc w:val="both"/>
      </w:pPr>
      <w:r>
        <w:t xml:space="preserve"> </w:t>
      </w:r>
    </w:p>
    <w:p w14:paraId="53EEF7D0" w14:textId="77777777" w:rsidR="002A37A6" w:rsidRDefault="002A37A6" w:rsidP="002A37A6">
      <w:pPr>
        <w:jc w:val="both"/>
      </w:pPr>
      <w:r>
        <w:t>Tilmelding</w:t>
      </w:r>
    </w:p>
    <w:p w14:paraId="11A5CEF1" w14:textId="0AAA2219" w:rsidR="002A37A6" w:rsidRDefault="00A93277" w:rsidP="002A37A6">
      <w:pPr>
        <w:jc w:val="both"/>
      </w:pPr>
      <w:r>
        <w:lastRenderedPageBreak/>
        <w:t xml:space="preserve">[Link til </w:t>
      </w:r>
      <w:proofErr w:type="spellStart"/>
      <w:r>
        <w:t>Nemtilmeld</w:t>
      </w:r>
      <w:proofErr w:type="spellEnd"/>
      <w:r>
        <w:t>]</w:t>
      </w:r>
    </w:p>
    <w:p w14:paraId="3B9CF0F2" w14:textId="77777777" w:rsidR="002F1375" w:rsidRDefault="002F1375" w:rsidP="002A37A6">
      <w:pPr>
        <w:jc w:val="both"/>
      </w:pPr>
    </w:p>
    <w:p w14:paraId="3E391C33" w14:textId="77777777" w:rsidR="002F1375" w:rsidRPr="00AB5AEA" w:rsidRDefault="002F1375" w:rsidP="002F1375">
      <w:r w:rsidRPr="00AB5AEA">
        <w:t>Kontakt: For yderligere information kontakt venligst [Kontaktperson] på [Telefonnummer] eller [Email].</w:t>
      </w:r>
    </w:p>
    <w:p w14:paraId="2100A801" w14:textId="77777777" w:rsidR="002A37A6" w:rsidRDefault="002A37A6" w:rsidP="002A37A6">
      <w:pPr>
        <w:jc w:val="both"/>
      </w:pPr>
    </w:p>
    <w:p w14:paraId="3139E789" w14:textId="77777777" w:rsidR="002A37A6" w:rsidRDefault="002A37A6" w:rsidP="002A37A6">
      <w:pPr>
        <w:jc w:val="both"/>
      </w:pPr>
      <w:r>
        <w:t>Bedste hilsner</w:t>
      </w:r>
    </w:p>
    <w:p w14:paraId="50173DA9" w14:textId="5A7898A1" w:rsidR="00545E5D" w:rsidRDefault="002F1375" w:rsidP="00FB6D06">
      <w:pPr>
        <w:jc w:val="both"/>
      </w:pPr>
      <w:r>
        <w:t>Kræftens Bekæmpelse [Bynavn]</w:t>
      </w:r>
    </w:p>
    <w:p w14:paraId="67D86180" w14:textId="5CC645E6" w:rsidR="007B29D8" w:rsidRDefault="00226E34" w:rsidP="00FB6D06">
      <w:pPr>
        <w:pStyle w:val="Overskrift2"/>
        <w:jc w:val="both"/>
      </w:pPr>
      <w:bookmarkStart w:id="7" w:name="_Toc169094668"/>
      <w:r>
        <w:t>F</w:t>
      </w:r>
      <w:r w:rsidR="007B29D8">
        <w:t>acebook</w:t>
      </w:r>
      <w:bookmarkEnd w:id="7"/>
    </w:p>
    <w:p w14:paraId="24727ED4" w14:textId="37540A91" w:rsidR="00EC4D1E" w:rsidRDefault="00EC4D1E" w:rsidP="00F24AA0">
      <w:pPr>
        <w:pStyle w:val="Overskrift3"/>
      </w:pPr>
      <w:bookmarkStart w:id="8" w:name="_Toc169094669"/>
      <w:r>
        <w:t>Begivenhed</w:t>
      </w:r>
      <w:bookmarkEnd w:id="8"/>
    </w:p>
    <w:p w14:paraId="179C97A1" w14:textId="12AB4CB7" w:rsidR="00B95ACA" w:rsidRDefault="005D148E" w:rsidP="00226E34">
      <w:r>
        <w:t xml:space="preserve">Benyt samme billede som på de andre annonceringsmaterialer og </w:t>
      </w:r>
      <w:r w:rsidR="00EC4D1E">
        <w:t>beskrivelsen fra arrangementsbeskrivelsen</w:t>
      </w:r>
    </w:p>
    <w:p w14:paraId="3E2C8193" w14:textId="7667D821" w:rsidR="00B95ACA" w:rsidRDefault="00B95ACA" w:rsidP="00F24AA0">
      <w:pPr>
        <w:pStyle w:val="Overskrift3"/>
      </w:pPr>
      <w:bookmarkStart w:id="9" w:name="_Toc169094670"/>
      <w:r>
        <w:t>Opslag</w:t>
      </w:r>
      <w:bookmarkEnd w:id="9"/>
    </w:p>
    <w:p w14:paraId="3483EE30" w14:textId="77777777" w:rsidR="00B95ACA" w:rsidRDefault="00B95ACA" w:rsidP="00B95ACA">
      <w:r>
        <w:t xml:space="preserve">Benyt samme billede som på de andre annonceringsmaterialer. </w:t>
      </w:r>
    </w:p>
    <w:p w14:paraId="44DC0AEE" w14:textId="6BD08274" w:rsidR="00B95ACA" w:rsidRDefault="00B95ACA" w:rsidP="00B95ACA">
      <w:r>
        <w:t>Forslag til tekst:</w:t>
      </w:r>
    </w:p>
    <w:p w14:paraId="1D732E2F" w14:textId="77777777" w:rsidR="00633F22" w:rsidRDefault="00633F22" w:rsidP="00B95ACA"/>
    <w:p w14:paraId="0B403AA7" w14:textId="34398369" w:rsidR="00B95ACA" w:rsidRDefault="00B95ACA" w:rsidP="00B95ACA">
      <w:r>
        <w:t>Opslag 1: Kom med til vores friv</w:t>
      </w:r>
      <w:r w:rsidR="001C6704">
        <w:t>i</w:t>
      </w:r>
      <w:r>
        <w:t>lligmøde og bliv en del af vores fællesskab</w:t>
      </w:r>
      <w:r w:rsidR="001C6704">
        <w:t xml:space="preserve"> – vi gør en forskel i kampen mod kræft!</w:t>
      </w:r>
    </w:p>
    <w:p w14:paraId="5DE388FB" w14:textId="77777777" w:rsidR="00633F22" w:rsidRDefault="00633F22" w:rsidP="00B95ACA"/>
    <w:p w14:paraId="3A4352E0" w14:textId="66BF8F26" w:rsidR="001C6704" w:rsidRDefault="001C6704" w:rsidP="00B95ACA">
      <w:r>
        <w:t xml:space="preserve">Opslag 2: </w:t>
      </w:r>
      <w:r w:rsidR="00D0724F">
        <w:t>Så</w:t>
      </w:r>
      <w:r w:rsidR="00633F22">
        <w:t xml:space="preserve"> er det sidste chance for at tilmelde dig vores frivilligmøde – håber vi ses!</w:t>
      </w:r>
    </w:p>
    <w:p w14:paraId="61B74351" w14:textId="77777777" w:rsidR="002349A5" w:rsidRDefault="002349A5" w:rsidP="00B95ACA"/>
    <w:p w14:paraId="14C3429B" w14:textId="6400D03D" w:rsidR="002349A5" w:rsidRDefault="002349A5" w:rsidP="00B95ACA">
      <w:r>
        <w:t xml:space="preserve">Brug gerne glade emojis </w:t>
      </w:r>
      <w:r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14:paraId="11BD0D38" w14:textId="13573452" w:rsidR="007B29D8" w:rsidRDefault="007B29D8" w:rsidP="00FB6D06">
      <w:pPr>
        <w:pStyle w:val="Overskrift2"/>
        <w:jc w:val="both"/>
      </w:pPr>
      <w:bookmarkStart w:id="10" w:name="_Toc169094671"/>
      <w:r>
        <w:t>Avisannonce</w:t>
      </w:r>
      <w:bookmarkEnd w:id="10"/>
    </w:p>
    <w:p w14:paraId="43AD82D6" w14:textId="49C21696" w:rsidR="00E519C0" w:rsidRDefault="002349A5" w:rsidP="00FB6D06">
      <w:pPr>
        <w:jc w:val="both"/>
      </w:pPr>
      <w:r>
        <w:t>Forslag:</w:t>
      </w:r>
    </w:p>
    <w:p w14:paraId="07F50F06" w14:textId="6C158AF1" w:rsidR="002349A5" w:rsidRDefault="00D9543C" w:rsidP="00F24AA0">
      <w:pPr>
        <w:jc w:val="center"/>
      </w:pPr>
      <w:r>
        <w:rPr>
          <w:noProof/>
        </w:rPr>
        <w:drawing>
          <wp:inline distT="0" distB="0" distL="0" distR="0" wp14:anchorId="7CD7CD51" wp14:editId="03DD86B4">
            <wp:extent cx="4714875" cy="3238500"/>
            <wp:effectExtent l="19050" t="19050" r="28575" b="19050"/>
            <wp:docPr id="1397074064" name="Bille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32385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97A3281" w14:textId="6E6E05BE" w:rsidR="007B29D8" w:rsidRDefault="007B29D8" w:rsidP="00FB6D06">
      <w:pPr>
        <w:pStyle w:val="Overskrift2"/>
        <w:jc w:val="both"/>
      </w:pPr>
      <w:bookmarkStart w:id="11" w:name="_Toc169094672"/>
      <w:r>
        <w:lastRenderedPageBreak/>
        <w:t>Tryksager</w:t>
      </w:r>
      <w:bookmarkEnd w:id="11"/>
    </w:p>
    <w:p w14:paraId="68C38841" w14:textId="5B497D1B" w:rsidR="00F24AA0" w:rsidRDefault="00F24AA0" w:rsidP="00F24AA0">
      <w:pPr>
        <w:pStyle w:val="Overskrift3"/>
      </w:pPr>
      <w:bookmarkStart w:id="12" w:name="_Toc169094673"/>
      <w:r>
        <w:t xml:space="preserve">Plakat og </w:t>
      </w:r>
      <w:proofErr w:type="spellStart"/>
      <w:r>
        <w:t>flier</w:t>
      </w:r>
      <w:proofErr w:type="spellEnd"/>
      <w:r w:rsidR="00DC18D5">
        <w:t xml:space="preserve"> (A4 og A5)</w:t>
      </w:r>
      <w:bookmarkEnd w:id="12"/>
    </w:p>
    <w:p w14:paraId="1760F049" w14:textId="35E95195" w:rsidR="00F24AA0" w:rsidRDefault="00F24AA0" w:rsidP="00F24AA0">
      <w:r>
        <w:t>Forslag:</w:t>
      </w:r>
    </w:p>
    <w:p w14:paraId="3379CFB5" w14:textId="77777777" w:rsidR="00F24AA0" w:rsidRDefault="00F24AA0" w:rsidP="00F24AA0"/>
    <w:p w14:paraId="2EC84F67" w14:textId="7EACDD0A" w:rsidR="00F24AA0" w:rsidRDefault="00D9543C" w:rsidP="00DC18D5">
      <w:pPr>
        <w:jc w:val="center"/>
      </w:pPr>
      <w:r>
        <w:rPr>
          <w:noProof/>
        </w:rPr>
        <w:drawing>
          <wp:inline distT="0" distB="0" distL="0" distR="0" wp14:anchorId="5D863E26" wp14:editId="695DDAF1">
            <wp:extent cx="3867579" cy="5467350"/>
            <wp:effectExtent l="19050" t="19050" r="19050" b="19050"/>
            <wp:docPr id="1242202889" name="Bille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341" cy="547549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742A6E12" w14:textId="77777777" w:rsidR="00F24AA0" w:rsidRPr="00F24AA0" w:rsidRDefault="00F24AA0" w:rsidP="00F24AA0"/>
    <w:p w14:paraId="3D1B9D50" w14:textId="77777777" w:rsidR="0086693E" w:rsidRDefault="0086693E" w:rsidP="00FB6D06">
      <w:pPr>
        <w:jc w:val="both"/>
      </w:pPr>
    </w:p>
    <w:p w14:paraId="4D381278" w14:textId="77777777" w:rsidR="007B29D8" w:rsidRDefault="007B29D8" w:rsidP="00FB6D06">
      <w:pPr>
        <w:spacing w:line="240" w:lineRule="auto"/>
        <w:jc w:val="both"/>
        <w:rPr>
          <w:rFonts w:ascii="Fighter Overskrift" w:hAnsi="Fighter Overskrift" w:cs="Arial"/>
          <w:bCs/>
          <w:color w:val="F0001D" w:themeColor="accent1"/>
          <w:kern w:val="32"/>
          <w:sz w:val="32"/>
          <w:szCs w:val="32"/>
        </w:rPr>
      </w:pPr>
      <w:r>
        <w:br w:type="page"/>
      </w:r>
    </w:p>
    <w:p w14:paraId="1D705C53" w14:textId="3DC98F8C" w:rsidR="007B29D8" w:rsidRDefault="007B29D8" w:rsidP="00FB6D06">
      <w:pPr>
        <w:pStyle w:val="Overskrift1"/>
        <w:jc w:val="both"/>
      </w:pPr>
      <w:bookmarkStart w:id="13" w:name="_Toc169094674"/>
      <w:r>
        <w:lastRenderedPageBreak/>
        <w:t>Kommunikation</w:t>
      </w:r>
      <w:bookmarkEnd w:id="13"/>
    </w:p>
    <w:p w14:paraId="23D40A54" w14:textId="6D6672EF" w:rsidR="007B29D8" w:rsidRDefault="007B29D8" w:rsidP="00FB6D06">
      <w:pPr>
        <w:pStyle w:val="Overskrift2"/>
        <w:jc w:val="both"/>
      </w:pPr>
      <w:bookmarkStart w:id="14" w:name="_Toc169094675"/>
      <w:r>
        <w:t>Deltagere</w:t>
      </w:r>
      <w:bookmarkEnd w:id="14"/>
    </w:p>
    <w:p w14:paraId="5233D6DF" w14:textId="6C22D87C" w:rsidR="00C25520" w:rsidRPr="00832808" w:rsidRDefault="00C25520" w:rsidP="008D32C9">
      <w:pPr>
        <w:rPr>
          <w:rFonts w:ascii="Segoe UI" w:hAnsi="Segoe UI"/>
          <w:sz w:val="20"/>
          <w:szCs w:val="20"/>
        </w:rPr>
      </w:pPr>
      <w:r w:rsidRPr="00832808">
        <w:rPr>
          <w:rStyle w:val="normaltextrun"/>
          <w:rFonts w:cs="Segoe UI"/>
          <w:b/>
          <w:bCs/>
          <w:color w:val="3B3B3B"/>
          <w:szCs w:val="22"/>
        </w:rPr>
        <w:t>Mail til deltagere dagen før (</w:t>
      </w:r>
      <w:r w:rsidR="007002A8" w:rsidRPr="00832808">
        <w:rPr>
          <w:rStyle w:val="normaltextrun"/>
          <w:rFonts w:cs="Segoe UI"/>
          <w:b/>
          <w:bCs/>
          <w:color w:val="3B3B3B"/>
          <w:szCs w:val="22"/>
        </w:rPr>
        <w:t>u</w:t>
      </w:r>
      <w:r w:rsidRPr="00832808">
        <w:rPr>
          <w:rStyle w:val="normaltextrun"/>
          <w:rFonts w:cs="Segoe UI"/>
          <w:b/>
          <w:bCs/>
          <w:color w:val="3B3B3B"/>
          <w:szCs w:val="22"/>
        </w:rPr>
        <w:t xml:space="preserve">dkast til udsendelse i </w:t>
      </w:r>
      <w:proofErr w:type="spellStart"/>
      <w:r w:rsidRPr="00832808">
        <w:rPr>
          <w:rStyle w:val="normaltextrun"/>
          <w:rFonts w:cs="Segoe UI"/>
          <w:b/>
          <w:bCs/>
          <w:color w:val="3B3B3B"/>
          <w:szCs w:val="22"/>
        </w:rPr>
        <w:t>Nemtilmeld</w:t>
      </w:r>
      <w:proofErr w:type="spellEnd"/>
      <w:r w:rsidRPr="00832808">
        <w:rPr>
          <w:rStyle w:val="normaltextrun"/>
          <w:rFonts w:cs="Segoe UI"/>
          <w:b/>
          <w:bCs/>
          <w:color w:val="3B3B3B"/>
          <w:szCs w:val="22"/>
        </w:rPr>
        <w:t>)</w:t>
      </w:r>
      <w:r w:rsidRPr="00832808">
        <w:rPr>
          <w:rStyle w:val="eop"/>
          <w:rFonts w:cs="Segoe UI"/>
          <w:color w:val="3B3B3B"/>
          <w:szCs w:val="22"/>
        </w:rPr>
        <w:t> </w:t>
      </w:r>
    </w:p>
    <w:p w14:paraId="29C7039A" w14:textId="758C9D06" w:rsidR="00C25520" w:rsidRPr="00832808" w:rsidRDefault="00C25520" w:rsidP="008D32C9">
      <w:pPr>
        <w:rPr>
          <w:rFonts w:ascii="Segoe UI" w:hAnsi="Segoe UI"/>
          <w:sz w:val="20"/>
          <w:szCs w:val="20"/>
        </w:rPr>
      </w:pPr>
      <w:r w:rsidRPr="00832808">
        <w:rPr>
          <w:rStyle w:val="normaltextrun"/>
          <w:rFonts w:cs="Segoe UI"/>
          <w:i/>
          <w:iCs/>
          <w:color w:val="3B3B3B"/>
          <w:szCs w:val="22"/>
        </w:rPr>
        <w:t>[indledningshilsen]</w:t>
      </w:r>
      <w:r w:rsidRPr="00832808">
        <w:rPr>
          <w:rStyle w:val="eop"/>
          <w:rFonts w:cs="Segoe UI"/>
          <w:color w:val="3B3B3B"/>
          <w:szCs w:val="22"/>
        </w:rPr>
        <w:t> </w:t>
      </w:r>
    </w:p>
    <w:p w14:paraId="52E1F593" w14:textId="77777777" w:rsidR="00C25520" w:rsidRPr="00832808" w:rsidRDefault="00C25520" w:rsidP="008D32C9">
      <w:pPr>
        <w:rPr>
          <w:rFonts w:ascii="Segoe UI" w:hAnsi="Segoe UI"/>
          <w:sz w:val="20"/>
          <w:szCs w:val="20"/>
        </w:rPr>
      </w:pPr>
      <w:r w:rsidRPr="00832808">
        <w:rPr>
          <w:rStyle w:val="eop"/>
          <w:rFonts w:cs="Segoe UI"/>
          <w:color w:val="3B3B3B"/>
          <w:szCs w:val="22"/>
        </w:rPr>
        <w:t> </w:t>
      </w:r>
    </w:p>
    <w:p w14:paraId="4196DEF2" w14:textId="7D3A9F77" w:rsidR="00C25520" w:rsidRPr="00832808" w:rsidRDefault="00C25520" w:rsidP="008D32C9">
      <w:pPr>
        <w:rPr>
          <w:rFonts w:ascii="Segoe UI" w:hAnsi="Segoe UI"/>
          <w:sz w:val="20"/>
          <w:szCs w:val="20"/>
        </w:rPr>
      </w:pPr>
      <w:r w:rsidRPr="00832808">
        <w:rPr>
          <w:rStyle w:val="normaltextrun"/>
          <w:rFonts w:cs="Segoe UI"/>
          <w:i/>
          <w:iCs/>
          <w:color w:val="3B3B3B"/>
          <w:szCs w:val="22"/>
        </w:rPr>
        <w:t xml:space="preserve">Vi glæder os til at </w:t>
      </w:r>
      <w:r w:rsidR="003454DB">
        <w:rPr>
          <w:rStyle w:val="normaltextrun"/>
          <w:rFonts w:cs="Segoe UI"/>
          <w:i/>
          <w:iCs/>
          <w:color w:val="3B3B3B"/>
          <w:szCs w:val="22"/>
        </w:rPr>
        <w:t>se dig til</w:t>
      </w:r>
      <w:r w:rsidRPr="00832808">
        <w:rPr>
          <w:rStyle w:val="normaltextrun"/>
          <w:rFonts w:cs="Segoe UI"/>
          <w:i/>
          <w:iCs/>
          <w:color w:val="3B3B3B"/>
          <w:szCs w:val="22"/>
        </w:rPr>
        <w:t xml:space="preserve"> [</w:t>
      </w:r>
      <w:proofErr w:type="spellStart"/>
      <w:r w:rsidRPr="00832808">
        <w:rPr>
          <w:rStyle w:val="normaltextrun"/>
          <w:rFonts w:cs="Segoe UI"/>
          <w:i/>
          <w:iCs/>
          <w:color w:val="3B3B3B"/>
          <w:szCs w:val="22"/>
        </w:rPr>
        <w:t>arrangement_titel</w:t>
      </w:r>
      <w:proofErr w:type="spellEnd"/>
      <w:r w:rsidRPr="00832808">
        <w:rPr>
          <w:rStyle w:val="normaltextrun"/>
          <w:rFonts w:cs="Segoe UI"/>
          <w:i/>
          <w:iCs/>
          <w:color w:val="3B3B3B"/>
          <w:szCs w:val="22"/>
        </w:rPr>
        <w:t>] i morgen klokken [starttidspunkt] i [sted].</w:t>
      </w:r>
      <w:r w:rsidRPr="00832808">
        <w:rPr>
          <w:rStyle w:val="eop"/>
          <w:rFonts w:cs="Segoe UI"/>
          <w:color w:val="3B3B3B"/>
          <w:szCs w:val="22"/>
        </w:rPr>
        <w:t> </w:t>
      </w:r>
    </w:p>
    <w:p w14:paraId="53F3BBE2" w14:textId="77777777" w:rsidR="00C25520" w:rsidRPr="00832808" w:rsidRDefault="00C25520" w:rsidP="008D32C9">
      <w:pPr>
        <w:rPr>
          <w:rFonts w:ascii="Segoe UI" w:hAnsi="Segoe UI"/>
          <w:sz w:val="20"/>
          <w:szCs w:val="20"/>
        </w:rPr>
      </w:pPr>
      <w:r w:rsidRPr="00832808">
        <w:rPr>
          <w:rStyle w:val="eop"/>
          <w:rFonts w:cs="Segoe UI"/>
          <w:color w:val="3B3B3B"/>
          <w:szCs w:val="22"/>
        </w:rPr>
        <w:t> </w:t>
      </w:r>
    </w:p>
    <w:p w14:paraId="487BC25D" w14:textId="77777777" w:rsidR="00C25520" w:rsidRPr="00832808" w:rsidRDefault="00C25520" w:rsidP="008D32C9">
      <w:pPr>
        <w:rPr>
          <w:rFonts w:ascii="Segoe UI" w:hAnsi="Segoe UI"/>
          <w:sz w:val="20"/>
          <w:szCs w:val="20"/>
        </w:rPr>
      </w:pPr>
      <w:r w:rsidRPr="00832808">
        <w:rPr>
          <w:rStyle w:val="normaltextrun"/>
          <w:rFonts w:cs="Segoe UI"/>
          <w:i/>
          <w:iCs/>
          <w:color w:val="3B3B3B"/>
          <w:szCs w:val="22"/>
        </w:rPr>
        <w:t>Med venlig hilsen</w:t>
      </w:r>
      <w:r w:rsidRPr="00832808">
        <w:rPr>
          <w:rStyle w:val="eop"/>
          <w:rFonts w:cs="Segoe UI"/>
          <w:color w:val="3B3B3B"/>
          <w:szCs w:val="22"/>
        </w:rPr>
        <w:t> </w:t>
      </w:r>
    </w:p>
    <w:p w14:paraId="4EDC4DE4" w14:textId="77777777" w:rsidR="00C25520" w:rsidRPr="00832808" w:rsidRDefault="00C25520" w:rsidP="008D32C9">
      <w:pPr>
        <w:rPr>
          <w:rFonts w:ascii="Segoe UI" w:hAnsi="Segoe UI"/>
          <w:sz w:val="20"/>
          <w:szCs w:val="20"/>
        </w:rPr>
      </w:pPr>
      <w:r w:rsidRPr="00832808">
        <w:rPr>
          <w:rStyle w:val="normaltextrun"/>
          <w:rFonts w:cs="Segoe UI"/>
          <w:i/>
          <w:iCs/>
          <w:color w:val="3B3B3B"/>
          <w:szCs w:val="22"/>
        </w:rPr>
        <w:t>[</w:t>
      </w:r>
      <w:proofErr w:type="spellStart"/>
      <w:r w:rsidRPr="00832808">
        <w:rPr>
          <w:rStyle w:val="normaltextrun"/>
          <w:rFonts w:cs="Segoe UI"/>
          <w:i/>
          <w:iCs/>
          <w:color w:val="3B3B3B"/>
          <w:szCs w:val="22"/>
        </w:rPr>
        <w:t>arrangør_titel</w:t>
      </w:r>
      <w:proofErr w:type="spellEnd"/>
      <w:r w:rsidRPr="00832808">
        <w:rPr>
          <w:rStyle w:val="normaltextrun"/>
          <w:rFonts w:cs="Segoe UI"/>
          <w:i/>
          <w:iCs/>
          <w:color w:val="3B3B3B"/>
          <w:szCs w:val="22"/>
        </w:rPr>
        <w:t>]</w:t>
      </w:r>
      <w:r w:rsidRPr="00832808">
        <w:rPr>
          <w:rStyle w:val="eop"/>
          <w:rFonts w:cs="Segoe UI"/>
          <w:color w:val="3B3B3B"/>
          <w:szCs w:val="22"/>
        </w:rPr>
        <w:t> </w:t>
      </w:r>
    </w:p>
    <w:p w14:paraId="74A4F114" w14:textId="77777777" w:rsidR="00C25520" w:rsidRPr="00832808" w:rsidRDefault="00C25520" w:rsidP="008D32C9">
      <w:pPr>
        <w:rPr>
          <w:rFonts w:ascii="Segoe UI" w:hAnsi="Segoe UI"/>
          <w:sz w:val="20"/>
          <w:szCs w:val="20"/>
        </w:rPr>
      </w:pPr>
      <w:r w:rsidRPr="00832808">
        <w:rPr>
          <w:rStyle w:val="eop"/>
          <w:rFonts w:cs="Segoe UI"/>
          <w:color w:val="3B3B3B"/>
          <w:szCs w:val="22"/>
        </w:rPr>
        <w:t> </w:t>
      </w:r>
    </w:p>
    <w:p w14:paraId="76C17084" w14:textId="77777777" w:rsidR="00C25520" w:rsidRPr="00832808" w:rsidRDefault="00C25520" w:rsidP="008D32C9">
      <w:pPr>
        <w:rPr>
          <w:rFonts w:ascii="Segoe UI" w:hAnsi="Segoe UI"/>
          <w:sz w:val="20"/>
          <w:szCs w:val="20"/>
        </w:rPr>
      </w:pPr>
      <w:r w:rsidRPr="00832808">
        <w:rPr>
          <w:rStyle w:val="normaltextrun"/>
          <w:rFonts w:cs="Segoe UI"/>
          <w:color w:val="3B3B3B"/>
          <w:szCs w:val="22"/>
        </w:rPr>
        <w:t xml:space="preserve">Mailen passer til </w:t>
      </w:r>
      <w:proofErr w:type="spellStart"/>
      <w:r w:rsidRPr="00832808">
        <w:rPr>
          <w:rStyle w:val="normaltextrun"/>
          <w:rFonts w:cs="Segoe UI"/>
          <w:color w:val="3B3B3B"/>
          <w:szCs w:val="22"/>
        </w:rPr>
        <w:t>Nemtilmelds</w:t>
      </w:r>
      <w:proofErr w:type="spellEnd"/>
      <w:r w:rsidRPr="00832808">
        <w:rPr>
          <w:rStyle w:val="normaltextrun"/>
          <w:rFonts w:cs="Segoe UI"/>
          <w:color w:val="3B3B3B"/>
          <w:szCs w:val="22"/>
        </w:rPr>
        <w:t xml:space="preserve"> brevfletning, og det bør sikres, at formuleringerne passer til dette. Dette gøres nemt i </w:t>
      </w:r>
      <w:proofErr w:type="spellStart"/>
      <w:r w:rsidRPr="00832808">
        <w:rPr>
          <w:rStyle w:val="normaltextrun"/>
          <w:rFonts w:cs="Segoe UI"/>
          <w:color w:val="3B3B3B"/>
          <w:szCs w:val="22"/>
        </w:rPr>
        <w:t>Nemtilmeld</w:t>
      </w:r>
      <w:proofErr w:type="spellEnd"/>
      <w:r w:rsidRPr="00832808">
        <w:rPr>
          <w:rStyle w:val="normaltextrun"/>
          <w:rFonts w:cs="Segoe UI"/>
          <w:color w:val="3B3B3B"/>
          <w:szCs w:val="22"/>
        </w:rPr>
        <w:t>. </w:t>
      </w:r>
      <w:r w:rsidRPr="00832808">
        <w:rPr>
          <w:rStyle w:val="eop"/>
          <w:rFonts w:cs="Segoe UI"/>
          <w:color w:val="3B3B3B"/>
          <w:szCs w:val="22"/>
        </w:rPr>
        <w:t> </w:t>
      </w:r>
    </w:p>
    <w:p w14:paraId="760679A7" w14:textId="77777777" w:rsidR="00C25520" w:rsidRPr="00832808" w:rsidRDefault="00C25520" w:rsidP="008D32C9">
      <w:pPr>
        <w:rPr>
          <w:rFonts w:ascii="Segoe UI" w:hAnsi="Segoe UI"/>
          <w:sz w:val="20"/>
          <w:szCs w:val="20"/>
        </w:rPr>
      </w:pPr>
      <w:r w:rsidRPr="00832808">
        <w:rPr>
          <w:rStyle w:val="eop"/>
          <w:rFonts w:cs="Segoe UI"/>
          <w:color w:val="3B3B3B"/>
          <w:szCs w:val="22"/>
        </w:rPr>
        <w:t> </w:t>
      </w:r>
    </w:p>
    <w:p w14:paraId="14A5B86A" w14:textId="32F5972F" w:rsidR="00C25520" w:rsidRPr="00832808" w:rsidRDefault="00C25520" w:rsidP="008D32C9">
      <w:pPr>
        <w:rPr>
          <w:rStyle w:val="eop"/>
          <w:rFonts w:cs="Segoe UI"/>
          <w:color w:val="3B3B3B"/>
          <w:szCs w:val="22"/>
        </w:rPr>
      </w:pPr>
      <w:r w:rsidRPr="00832808">
        <w:rPr>
          <w:rStyle w:val="normaltextrun"/>
          <w:rFonts w:cs="Segoe UI"/>
          <w:color w:val="3B3B3B"/>
          <w:szCs w:val="22"/>
        </w:rPr>
        <w:t>Praktiske oplysninger som fx parkering kan tilføjes.</w:t>
      </w:r>
      <w:r w:rsidRPr="00832808">
        <w:rPr>
          <w:rStyle w:val="eop"/>
          <w:rFonts w:cs="Segoe UI"/>
          <w:color w:val="3B3B3B"/>
          <w:szCs w:val="22"/>
        </w:rPr>
        <w:t> </w:t>
      </w:r>
    </w:p>
    <w:p w14:paraId="1514B2FB" w14:textId="77777777" w:rsidR="00C25520" w:rsidRPr="00832808" w:rsidRDefault="00C25520" w:rsidP="008D32C9">
      <w:pPr>
        <w:rPr>
          <w:rStyle w:val="eop"/>
          <w:rFonts w:cs="Segoe UI"/>
          <w:color w:val="3B3B3B"/>
          <w:szCs w:val="22"/>
        </w:rPr>
      </w:pPr>
    </w:p>
    <w:p w14:paraId="789790F2" w14:textId="7AE05428" w:rsidR="00C25520" w:rsidRPr="00832808" w:rsidRDefault="00C25520" w:rsidP="008D32C9">
      <w:pPr>
        <w:rPr>
          <w:rFonts w:ascii="Segoe UI" w:hAnsi="Segoe UI"/>
          <w:sz w:val="20"/>
          <w:szCs w:val="20"/>
        </w:rPr>
      </w:pPr>
      <w:r w:rsidRPr="00832808">
        <w:rPr>
          <w:rStyle w:val="normaltextrun"/>
          <w:rFonts w:cs="Segoe UI"/>
          <w:b/>
          <w:bCs/>
          <w:color w:val="3B3B3B"/>
          <w:szCs w:val="22"/>
        </w:rPr>
        <w:t xml:space="preserve">Mail til deltagerne dagen efter (udkast til udsendelse i </w:t>
      </w:r>
      <w:proofErr w:type="spellStart"/>
      <w:r w:rsidRPr="00832808">
        <w:rPr>
          <w:rStyle w:val="normaltextrun"/>
          <w:rFonts w:cs="Segoe UI"/>
          <w:b/>
          <w:bCs/>
          <w:color w:val="3B3B3B"/>
          <w:szCs w:val="22"/>
        </w:rPr>
        <w:t>Nemtilmeld</w:t>
      </w:r>
      <w:proofErr w:type="spellEnd"/>
      <w:r w:rsidR="00621872" w:rsidRPr="00832808">
        <w:rPr>
          <w:rStyle w:val="normaltextrun"/>
          <w:rFonts w:cs="Segoe UI"/>
          <w:b/>
          <w:bCs/>
          <w:color w:val="3B3B3B"/>
          <w:szCs w:val="22"/>
        </w:rPr>
        <w:t>)</w:t>
      </w:r>
      <w:r w:rsidRPr="00832808">
        <w:rPr>
          <w:rStyle w:val="eop"/>
          <w:rFonts w:cs="Segoe UI"/>
          <w:color w:val="3B3B3B"/>
          <w:szCs w:val="22"/>
        </w:rPr>
        <w:t> </w:t>
      </w:r>
    </w:p>
    <w:p w14:paraId="69A08188" w14:textId="3D6B769F" w:rsidR="00C25520" w:rsidRPr="00832808" w:rsidRDefault="00C25520" w:rsidP="008D32C9">
      <w:pPr>
        <w:rPr>
          <w:rFonts w:ascii="Segoe UI" w:hAnsi="Segoe UI"/>
          <w:sz w:val="20"/>
          <w:szCs w:val="20"/>
        </w:rPr>
      </w:pPr>
      <w:r w:rsidRPr="00832808">
        <w:rPr>
          <w:rStyle w:val="normaltextrun"/>
          <w:rFonts w:cs="Segoe UI"/>
          <w:i/>
          <w:iCs/>
          <w:color w:val="3B3B3B"/>
          <w:szCs w:val="22"/>
        </w:rPr>
        <w:t>[indledningshilsen]</w:t>
      </w:r>
      <w:r w:rsidRPr="00832808">
        <w:rPr>
          <w:rStyle w:val="eop"/>
          <w:rFonts w:cs="Segoe UI"/>
          <w:color w:val="3B3B3B"/>
          <w:szCs w:val="22"/>
        </w:rPr>
        <w:t> </w:t>
      </w:r>
    </w:p>
    <w:p w14:paraId="4D9634B8" w14:textId="77777777" w:rsidR="00C25520" w:rsidRPr="00832808" w:rsidRDefault="00C25520" w:rsidP="008D32C9">
      <w:pPr>
        <w:rPr>
          <w:rFonts w:ascii="Segoe UI" w:hAnsi="Segoe UI"/>
          <w:sz w:val="20"/>
          <w:szCs w:val="20"/>
        </w:rPr>
      </w:pPr>
      <w:r w:rsidRPr="00832808">
        <w:rPr>
          <w:rStyle w:val="eop"/>
          <w:rFonts w:cs="Segoe UI"/>
          <w:color w:val="3B3B3B"/>
          <w:szCs w:val="22"/>
        </w:rPr>
        <w:t> </w:t>
      </w:r>
    </w:p>
    <w:p w14:paraId="1671496B" w14:textId="1B65CA51" w:rsidR="00C25520" w:rsidRPr="00832808" w:rsidRDefault="00C25520" w:rsidP="008D32C9">
      <w:pPr>
        <w:rPr>
          <w:rFonts w:ascii="Segoe UI" w:hAnsi="Segoe UI"/>
          <w:sz w:val="20"/>
          <w:szCs w:val="20"/>
        </w:rPr>
      </w:pPr>
      <w:r w:rsidRPr="00832808">
        <w:rPr>
          <w:rStyle w:val="normaltextrun"/>
          <w:rFonts w:cs="Segoe UI"/>
          <w:i/>
          <w:iCs/>
          <w:color w:val="3B3B3B"/>
          <w:szCs w:val="22"/>
        </w:rPr>
        <w:t>Tusind tak for din deltagelse i vores [</w:t>
      </w:r>
      <w:proofErr w:type="spellStart"/>
      <w:r w:rsidRPr="00832808">
        <w:rPr>
          <w:rStyle w:val="normaltextrun"/>
          <w:rFonts w:cs="Segoe UI"/>
          <w:i/>
          <w:iCs/>
          <w:color w:val="3B3B3B"/>
          <w:szCs w:val="22"/>
        </w:rPr>
        <w:t>arrangement_titel</w:t>
      </w:r>
      <w:proofErr w:type="spellEnd"/>
      <w:r w:rsidRPr="00832808">
        <w:rPr>
          <w:rStyle w:val="normaltextrun"/>
          <w:rFonts w:cs="Segoe UI"/>
          <w:i/>
          <w:iCs/>
          <w:color w:val="3B3B3B"/>
          <w:szCs w:val="22"/>
        </w:rPr>
        <w:t>]. </w:t>
      </w:r>
      <w:r w:rsidRPr="00832808">
        <w:rPr>
          <w:rStyle w:val="eop"/>
          <w:rFonts w:cs="Segoe UI"/>
          <w:color w:val="3B3B3B"/>
          <w:szCs w:val="22"/>
        </w:rPr>
        <w:t> </w:t>
      </w:r>
    </w:p>
    <w:p w14:paraId="131A47CB" w14:textId="77777777" w:rsidR="00C25520" w:rsidRPr="00832808" w:rsidRDefault="00C25520" w:rsidP="008D32C9">
      <w:pPr>
        <w:rPr>
          <w:rFonts w:ascii="Segoe UI" w:hAnsi="Segoe UI"/>
          <w:sz w:val="20"/>
          <w:szCs w:val="20"/>
        </w:rPr>
      </w:pPr>
      <w:r w:rsidRPr="00832808">
        <w:rPr>
          <w:rStyle w:val="eop"/>
          <w:rFonts w:cs="Segoe UI"/>
          <w:color w:val="3B3B3B"/>
          <w:szCs w:val="22"/>
        </w:rPr>
        <w:t> </w:t>
      </w:r>
    </w:p>
    <w:p w14:paraId="2A68FDCF" w14:textId="5F289CAA" w:rsidR="009331D8" w:rsidRDefault="00C25520" w:rsidP="008D32C9">
      <w:pPr>
        <w:rPr>
          <w:rStyle w:val="normaltextrun"/>
          <w:rFonts w:cs="Segoe UI"/>
          <w:i/>
          <w:iCs/>
          <w:color w:val="3B3B3B"/>
          <w:szCs w:val="22"/>
        </w:rPr>
      </w:pPr>
      <w:r w:rsidRPr="00832808">
        <w:rPr>
          <w:rStyle w:val="normaltextrun"/>
          <w:rFonts w:cs="Segoe UI"/>
          <w:i/>
          <w:iCs/>
          <w:color w:val="3B3B3B"/>
          <w:szCs w:val="22"/>
        </w:rPr>
        <w:t>Vi håber, at du ligesom os havde en fantastisk aften</w:t>
      </w:r>
      <w:r w:rsidR="009331D8">
        <w:rPr>
          <w:rStyle w:val="normaltextrun"/>
          <w:rFonts w:cs="Segoe UI"/>
          <w:i/>
          <w:iCs/>
          <w:color w:val="3B3B3B"/>
          <w:szCs w:val="22"/>
        </w:rPr>
        <w:t>, og at du er kommet hjem med en klar idé om, hvordan du kan blive en del af vores fællesskab i Kræftens Bekæmpelse. Hvis du er i tvivl om, hvad dit næste skridt er, er du meget velkommen til at kontakte</w:t>
      </w:r>
      <w:r w:rsidR="00F038A4">
        <w:rPr>
          <w:rStyle w:val="normaltextrun"/>
          <w:rFonts w:cs="Segoe UI"/>
          <w:i/>
          <w:iCs/>
          <w:color w:val="3B3B3B"/>
          <w:szCs w:val="22"/>
        </w:rPr>
        <w:t xml:space="preserve"> os ved at svare på denne mail, så vender vi tilbage hurtigst muligt!</w:t>
      </w:r>
    </w:p>
    <w:p w14:paraId="612CDD78" w14:textId="77777777" w:rsidR="00FA1197" w:rsidRDefault="00FA1197" w:rsidP="008D32C9">
      <w:pPr>
        <w:rPr>
          <w:rStyle w:val="normaltextrun"/>
          <w:rFonts w:cs="Segoe UI"/>
          <w:i/>
          <w:iCs/>
          <w:color w:val="3B3B3B"/>
          <w:szCs w:val="22"/>
        </w:rPr>
      </w:pPr>
    </w:p>
    <w:p w14:paraId="537EC0DB" w14:textId="45CB5FBB" w:rsidR="00FA1197" w:rsidRPr="009331D8" w:rsidRDefault="00FA1197" w:rsidP="008D32C9">
      <w:pPr>
        <w:rPr>
          <w:rFonts w:cs="Segoe UI"/>
          <w:i/>
          <w:iCs/>
          <w:color w:val="3B3B3B"/>
          <w:szCs w:val="22"/>
        </w:rPr>
      </w:pPr>
      <w:r>
        <w:rPr>
          <w:rStyle w:val="normaltextrun"/>
          <w:rFonts w:cs="Segoe UI"/>
          <w:i/>
          <w:iCs/>
          <w:color w:val="3B3B3B"/>
          <w:szCs w:val="22"/>
        </w:rPr>
        <w:t>Med håb om snarligt gensyn</w:t>
      </w:r>
    </w:p>
    <w:p w14:paraId="32B9B0F7" w14:textId="77777777" w:rsidR="00C25520" w:rsidRPr="00832808" w:rsidRDefault="00C25520" w:rsidP="008D32C9">
      <w:pPr>
        <w:rPr>
          <w:rFonts w:ascii="Segoe UI" w:hAnsi="Segoe UI"/>
          <w:sz w:val="20"/>
          <w:szCs w:val="20"/>
        </w:rPr>
      </w:pPr>
      <w:r w:rsidRPr="00832808">
        <w:rPr>
          <w:rStyle w:val="eop"/>
          <w:rFonts w:cs="Segoe UI"/>
          <w:color w:val="3B3B3B"/>
          <w:szCs w:val="22"/>
        </w:rPr>
        <w:t> </w:t>
      </w:r>
    </w:p>
    <w:p w14:paraId="18C6B43F" w14:textId="77777777" w:rsidR="00C25520" w:rsidRPr="00832808" w:rsidRDefault="00C25520" w:rsidP="008D32C9">
      <w:pPr>
        <w:rPr>
          <w:rFonts w:ascii="Segoe UI" w:hAnsi="Segoe UI"/>
          <w:sz w:val="20"/>
          <w:szCs w:val="20"/>
        </w:rPr>
      </w:pPr>
      <w:r w:rsidRPr="00832808">
        <w:rPr>
          <w:rStyle w:val="normaltextrun"/>
          <w:rFonts w:cs="Segoe UI"/>
          <w:i/>
          <w:iCs/>
          <w:color w:val="3B3B3B"/>
          <w:szCs w:val="22"/>
        </w:rPr>
        <w:t>Med venlig hilsen</w:t>
      </w:r>
      <w:r w:rsidRPr="00832808">
        <w:rPr>
          <w:rStyle w:val="eop"/>
          <w:rFonts w:cs="Segoe UI"/>
          <w:color w:val="3B3B3B"/>
          <w:szCs w:val="22"/>
        </w:rPr>
        <w:t> </w:t>
      </w:r>
    </w:p>
    <w:p w14:paraId="19FD976D" w14:textId="77777777" w:rsidR="00C25520" w:rsidRPr="00832808" w:rsidRDefault="00C25520" w:rsidP="008D32C9">
      <w:pPr>
        <w:rPr>
          <w:rFonts w:ascii="Segoe UI" w:hAnsi="Segoe UI"/>
          <w:sz w:val="20"/>
          <w:szCs w:val="20"/>
        </w:rPr>
      </w:pPr>
      <w:r w:rsidRPr="00832808">
        <w:rPr>
          <w:rStyle w:val="normaltextrun"/>
          <w:rFonts w:cs="Segoe UI"/>
          <w:i/>
          <w:iCs/>
          <w:color w:val="3B3B3B"/>
          <w:szCs w:val="22"/>
        </w:rPr>
        <w:t>[</w:t>
      </w:r>
      <w:proofErr w:type="spellStart"/>
      <w:r w:rsidRPr="00832808">
        <w:rPr>
          <w:rStyle w:val="normaltextrun"/>
          <w:rFonts w:cs="Segoe UI"/>
          <w:i/>
          <w:iCs/>
          <w:color w:val="3B3B3B"/>
          <w:szCs w:val="22"/>
        </w:rPr>
        <w:t>arrangør_titel</w:t>
      </w:r>
      <w:proofErr w:type="spellEnd"/>
      <w:r w:rsidRPr="00832808">
        <w:rPr>
          <w:rStyle w:val="normaltextrun"/>
          <w:rFonts w:cs="Segoe UI"/>
          <w:i/>
          <w:iCs/>
          <w:color w:val="3B3B3B"/>
          <w:szCs w:val="22"/>
        </w:rPr>
        <w:t>]</w:t>
      </w:r>
      <w:r w:rsidRPr="00832808">
        <w:rPr>
          <w:rStyle w:val="eop"/>
          <w:rFonts w:cs="Segoe UI"/>
          <w:color w:val="3B3B3B"/>
          <w:szCs w:val="22"/>
        </w:rPr>
        <w:t> </w:t>
      </w:r>
    </w:p>
    <w:p w14:paraId="30A6EF77" w14:textId="77777777" w:rsidR="00C25520" w:rsidRPr="00832808" w:rsidRDefault="00C25520" w:rsidP="008D32C9">
      <w:pPr>
        <w:rPr>
          <w:rFonts w:ascii="Segoe UI" w:hAnsi="Segoe UI"/>
          <w:sz w:val="20"/>
          <w:szCs w:val="20"/>
        </w:rPr>
      </w:pPr>
      <w:r w:rsidRPr="00832808">
        <w:rPr>
          <w:rStyle w:val="eop"/>
          <w:rFonts w:cs="Segoe UI"/>
          <w:color w:val="3B3B3B"/>
          <w:szCs w:val="22"/>
        </w:rPr>
        <w:t> </w:t>
      </w:r>
    </w:p>
    <w:p w14:paraId="15E5E35B" w14:textId="430D31BA" w:rsidR="00C25520" w:rsidRPr="00832808" w:rsidRDefault="00C25520" w:rsidP="008D32C9">
      <w:pPr>
        <w:rPr>
          <w:rFonts w:ascii="Segoe UI" w:hAnsi="Segoe UI"/>
          <w:sz w:val="20"/>
          <w:szCs w:val="20"/>
        </w:rPr>
      </w:pPr>
      <w:r w:rsidRPr="00832808">
        <w:rPr>
          <w:rStyle w:val="normaltextrun"/>
          <w:rFonts w:cs="Segoe UI"/>
          <w:color w:val="3B3B3B"/>
          <w:szCs w:val="22"/>
        </w:rPr>
        <w:t xml:space="preserve">Mailen passer til </w:t>
      </w:r>
      <w:proofErr w:type="spellStart"/>
      <w:r w:rsidRPr="00832808">
        <w:rPr>
          <w:rStyle w:val="normaltextrun"/>
          <w:rFonts w:cs="Segoe UI"/>
          <w:color w:val="3B3B3B"/>
          <w:szCs w:val="22"/>
        </w:rPr>
        <w:t>Nemtilmelds</w:t>
      </w:r>
      <w:proofErr w:type="spellEnd"/>
      <w:r w:rsidRPr="00832808">
        <w:rPr>
          <w:rStyle w:val="normaltextrun"/>
          <w:rFonts w:cs="Segoe UI"/>
          <w:color w:val="3B3B3B"/>
          <w:szCs w:val="22"/>
        </w:rPr>
        <w:t xml:space="preserve"> brevfletning, og det bør sikres, at formuleringerne passer til dette. Dette gøres nemt i </w:t>
      </w:r>
      <w:proofErr w:type="spellStart"/>
      <w:r w:rsidRPr="00832808">
        <w:rPr>
          <w:rStyle w:val="normaltextrun"/>
          <w:rFonts w:cs="Segoe UI"/>
          <w:color w:val="3B3B3B"/>
          <w:szCs w:val="22"/>
        </w:rPr>
        <w:t>Nemtilmeld</w:t>
      </w:r>
      <w:proofErr w:type="spellEnd"/>
      <w:r w:rsidRPr="00832808">
        <w:rPr>
          <w:rStyle w:val="normaltextrun"/>
          <w:rFonts w:cs="Segoe UI"/>
          <w:color w:val="3B3B3B"/>
          <w:szCs w:val="22"/>
        </w:rPr>
        <w:t>. </w:t>
      </w:r>
      <w:r w:rsidRPr="00832808">
        <w:rPr>
          <w:rStyle w:val="eop"/>
          <w:rFonts w:cs="Segoe UI"/>
          <w:color w:val="3B3B3B"/>
          <w:szCs w:val="22"/>
        </w:rPr>
        <w:t> </w:t>
      </w:r>
    </w:p>
    <w:p w14:paraId="3D0ED5DA" w14:textId="77777777" w:rsidR="00FA1197" w:rsidRDefault="00FA1197">
      <w:pPr>
        <w:spacing w:line="240" w:lineRule="auto"/>
        <w:rPr>
          <w:rFonts w:ascii="Fighter Overskrift" w:hAnsi="Fighter Overskrift" w:cs="Arial"/>
          <w:bCs/>
          <w:iCs/>
          <w:color w:val="F0001D" w:themeColor="accent1"/>
          <w:sz w:val="28"/>
          <w:szCs w:val="28"/>
        </w:rPr>
      </w:pPr>
      <w:r>
        <w:br w:type="page"/>
      </w:r>
    </w:p>
    <w:p w14:paraId="4E27875C" w14:textId="0DABAC69" w:rsidR="007B29D8" w:rsidRDefault="00FD6A96" w:rsidP="00FB6D06">
      <w:pPr>
        <w:pStyle w:val="Overskrift2"/>
        <w:jc w:val="both"/>
      </w:pPr>
      <w:bookmarkStart w:id="15" w:name="_Toc169094676"/>
      <w:r>
        <w:lastRenderedPageBreak/>
        <w:t>Tovholdere</w:t>
      </w:r>
      <w:bookmarkEnd w:id="15"/>
    </w:p>
    <w:p w14:paraId="51AFCC01" w14:textId="42184268" w:rsidR="00832808" w:rsidRPr="00832808" w:rsidRDefault="00832808" w:rsidP="008D32C9">
      <w:pPr>
        <w:rPr>
          <w:rFonts w:ascii="Segoe UI" w:hAnsi="Segoe UI"/>
          <w:sz w:val="20"/>
          <w:szCs w:val="20"/>
        </w:rPr>
      </w:pPr>
      <w:r w:rsidRPr="00832808">
        <w:rPr>
          <w:rStyle w:val="normaltextrun"/>
          <w:rFonts w:cs="Segoe UI"/>
          <w:b/>
          <w:bCs/>
          <w:color w:val="3B3B3B"/>
          <w:szCs w:val="22"/>
        </w:rPr>
        <w:t xml:space="preserve">Mail til </w:t>
      </w:r>
      <w:r w:rsidR="00FA1197">
        <w:rPr>
          <w:rStyle w:val="normaltextrun"/>
          <w:rFonts w:cs="Segoe UI"/>
          <w:b/>
          <w:bCs/>
          <w:color w:val="3B3B3B"/>
          <w:szCs w:val="22"/>
        </w:rPr>
        <w:t>tovholdere</w:t>
      </w:r>
      <w:r w:rsidRPr="00832808">
        <w:rPr>
          <w:rStyle w:val="normaltextrun"/>
          <w:rFonts w:cs="Segoe UI"/>
          <w:b/>
          <w:bCs/>
          <w:color w:val="3B3B3B"/>
          <w:szCs w:val="22"/>
        </w:rPr>
        <w:t xml:space="preserve"> dagen før (udkast til udsendelse i </w:t>
      </w:r>
      <w:proofErr w:type="spellStart"/>
      <w:r w:rsidRPr="00832808">
        <w:rPr>
          <w:rStyle w:val="normaltextrun"/>
          <w:rFonts w:cs="Segoe UI"/>
          <w:b/>
          <w:bCs/>
          <w:color w:val="3B3B3B"/>
          <w:szCs w:val="22"/>
        </w:rPr>
        <w:t>Nemtilmeld</w:t>
      </w:r>
      <w:proofErr w:type="spellEnd"/>
      <w:r w:rsidRPr="00832808">
        <w:rPr>
          <w:rStyle w:val="normaltextrun"/>
          <w:rFonts w:cs="Segoe UI"/>
          <w:b/>
          <w:bCs/>
          <w:color w:val="3B3B3B"/>
          <w:szCs w:val="22"/>
        </w:rPr>
        <w:t>)</w:t>
      </w:r>
      <w:r w:rsidRPr="00832808">
        <w:rPr>
          <w:rStyle w:val="eop"/>
          <w:rFonts w:cs="Segoe UI"/>
          <w:color w:val="3B3B3B"/>
          <w:szCs w:val="22"/>
        </w:rPr>
        <w:t> </w:t>
      </w:r>
    </w:p>
    <w:p w14:paraId="1F80093F" w14:textId="46EB5ED6" w:rsidR="00C25520" w:rsidRPr="00832808" w:rsidRDefault="00C25520" w:rsidP="008D32C9">
      <w:pPr>
        <w:rPr>
          <w:rFonts w:ascii="Segoe UI" w:hAnsi="Segoe UI"/>
          <w:sz w:val="20"/>
          <w:szCs w:val="20"/>
        </w:rPr>
      </w:pPr>
      <w:r w:rsidRPr="00832808">
        <w:rPr>
          <w:rStyle w:val="normaltextrun"/>
          <w:rFonts w:cs="Segoe UI"/>
          <w:i/>
          <w:iCs/>
          <w:color w:val="3B3B3B"/>
          <w:szCs w:val="22"/>
        </w:rPr>
        <w:t>Kære [</w:t>
      </w:r>
      <w:r w:rsidR="00FA1197">
        <w:rPr>
          <w:rStyle w:val="normaltextrun"/>
          <w:rFonts w:cs="Segoe UI"/>
          <w:i/>
          <w:iCs/>
          <w:color w:val="3B3B3B"/>
          <w:szCs w:val="22"/>
        </w:rPr>
        <w:t>tovholders</w:t>
      </w:r>
      <w:r w:rsidRPr="00832808">
        <w:rPr>
          <w:rStyle w:val="normaltextrun"/>
          <w:rFonts w:cs="Segoe UI"/>
          <w:i/>
          <w:iCs/>
          <w:color w:val="3B3B3B"/>
          <w:szCs w:val="22"/>
        </w:rPr>
        <w:t xml:space="preserve"> navn]</w:t>
      </w:r>
      <w:r w:rsidRPr="00832808">
        <w:rPr>
          <w:rStyle w:val="eop"/>
          <w:rFonts w:cs="Segoe UI"/>
          <w:color w:val="3B3B3B"/>
          <w:szCs w:val="22"/>
        </w:rPr>
        <w:t> </w:t>
      </w:r>
    </w:p>
    <w:p w14:paraId="0DEF6B77" w14:textId="77777777" w:rsidR="00C25520" w:rsidRPr="00832808" w:rsidRDefault="00C25520" w:rsidP="008D32C9">
      <w:pPr>
        <w:rPr>
          <w:rFonts w:ascii="Segoe UI" w:hAnsi="Segoe UI"/>
          <w:sz w:val="20"/>
          <w:szCs w:val="20"/>
        </w:rPr>
      </w:pPr>
      <w:r w:rsidRPr="00832808">
        <w:rPr>
          <w:rStyle w:val="eop"/>
          <w:rFonts w:cs="Segoe UI"/>
          <w:color w:val="3B3B3B"/>
          <w:szCs w:val="22"/>
        </w:rPr>
        <w:t> </w:t>
      </w:r>
    </w:p>
    <w:p w14:paraId="7ECAE71D" w14:textId="5B010574" w:rsidR="00C25520" w:rsidRDefault="00FA1197" w:rsidP="008D32C9">
      <w:pPr>
        <w:rPr>
          <w:rStyle w:val="normaltextrun"/>
          <w:rFonts w:cs="Segoe UI"/>
          <w:i/>
          <w:iCs/>
          <w:color w:val="3B3B3B"/>
          <w:szCs w:val="22"/>
        </w:rPr>
      </w:pPr>
      <w:r>
        <w:rPr>
          <w:rStyle w:val="normaltextrun"/>
          <w:rFonts w:cs="Segoe UI"/>
          <w:i/>
          <w:iCs/>
          <w:color w:val="3B3B3B"/>
          <w:szCs w:val="22"/>
        </w:rPr>
        <w:t>Jeg glæder mig rigtig meget til i morgen!</w:t>
      </w:r>
    </w:p>
    <w:p w14:paraId="61BB675D" w14:textId="6D2EF6CD" w:rsidR="00FA1197" w:rsidRDefault="00FA1197" w:rsidP="008D32C9">
      <w:pPr>
        <w:rPr>
          <w:rStyle w:val="normaltextrun"/>
          <w:rFonts w:cs="Segoe UI"/>
          <w:i/>
          <w:iCs/>
          <w:color w:val="3B3B3B"/>
          <w:szCs w:val="22"/>
        </w:rPr>
      </w:pPr>
      <w:r>
        <w:rPr>
          <w:rStyle w:val="normaltextrun"/>
          <w:rFonts w:cs="Segoe UI"/>
          <w:i/>
          <w:iCs/>
          <w:color w:val="3B3B3B"/>
          <w:szCs w:val="22"/>
        </w:rPr>
        <w:t>Vi mødes klokken 17:30 i Frivilligcentret, så vi kan gennemgå programmet og hjælpes ad med at stille op.</w:t>
      </w:r>
    </w:p>
    <w:p w14:paraId="66882002" w14:textId="77777777" w:rsidR="00FA1197" w:rsidRDefault="00FA1197" w:rsidP="008D32C9">
      <w:pPr>
        <w:rPr>
          <w:rStyle w:val="normaltextrun"/>
          <w:rFonts w:cs="Segoe UI"/>
          <w:i/>
          <w:iCs/>
          <w:color w:val="3B3B3B"/>
          <w:szCs w:val="22"/>
        </w:rPr>
      </w:pPr>
    </w:p>
    <w:p w14:paraId="482A5F81" w14:textId="678127B3" w:rsidR="00FA1197" w:rsidRPr="00832808" w:rsidRDefault="00FA1197" w:rsidP="008D32C9">
      <w:pPr>
        <w:rPr>
          <w:rFonts w:ascii="Segoe UI" w:hAnsi="Segoe UI"/>
          <w:sz w:val="20"/>
          <w:szCs w:val="20"/>
        </w:rPr>
      </w:pPr>
      <w:r>
        <w:rPr>
          <w:rStyle w:val="normaltextrun"/>
          <w:rFonts w:cs="Segoe UI"/>
          <w:i/>
          <w:iCs/>
          <w:color w:val="3B3B3B"/>
          <w:szCs w:val="22"/>
        </w:rPr>
        <w:t xml:space="preserve">Vi ses </w:t>
      </w:r>
      <w:r w:rsidRPr="00FA1197">
        <w:rPr>
          <w:rStyle w:val="normaltextrun"/>
          <mc:AlternateContent>
            <mc:Choice Requires="w16se">
              <w:rFonts w:cs="Segoe UI"/>
            </mc:Choice>
            <mc:Fallback>
              <w:rFonts w:ascii="Segoe UI Emoji" w:eastAsia="Segoe UI Emoji" w:hAnsi="Segoe UI Emoji" w:cs="Segoe UI Emoji"/>
            </mc:Fallback>
          </mc:AlternateContent>
          <w:i/>
          <w:iCs/>
          <w:color w:val="3B3B3B"/>
          <w:szCs w:val="22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14:paraId="4911484F" w14:textId="77777777" w:rsidR="00C25520" w:rsidRPr="00832808" w:rsidRDefault="00C25520" w:rsidP="008D32C9">
      <w:pPr>
        <w:rPr>
          <w:rFonts w:ascii="Segoe UI" w:hAnsi="Segoe UI"/>
          <w:sz w:val="20"/>
          <w:szCs w:val="20"/>
        </w:rPr>
      </w:pPr>
      <w:r w:rsidRPr="00832808">
        <w:rPr>
          <w:rStyle w:val="eop"/>
          <w:rFonts w:cs="Segoe UI"/>
          <w:color w:val="3B3B3B"/>
          <w:szCs w:val="22"/>
        </w:rPr>
        <w:t> </w:t>
      </w:r>
    </w:p>
    <w:p w14:paraId="370FD372" w14:textId="77777777" w:rsidR="00C25520" w:rsidRPr="00832808" w:rsidRDefault="00C25520" w:rsidP="008D32C9">
      <w:pPr>
        <w:rPr>
          <w:rFonts w:ascii="Segoe UI" w:hAnsi="Segoe UI"/>
          <w:sz w:val="20"/>
          <w:szCs w:val="20"/>
        </w:rPr>
      </w:pPr>
      <w:r w:rsidRPr="00832808">
        <w:rPr>
          <w:rStyle w:val="normaltextrun"/>
          <w:rFonts w:cs="Segoe UI"/>
          <w:i/>
          <w:iCs/>
          <w:color w:val="3B3B3B"/>
          <w:szCs w:val="22"/>
        </w:rPr>
        <w:t>Med venlig hilsen</w:t>
      </w:r>
      <w:r w:rsidRPr="00832808">
        <w:rPr>
          <w:rStyle w:val="eop"/>
          <w:rFonts w:cs="Segoe UI"/>
          <w:color w:val="3B3B3B"/>
          <w:szCs w:val="22"/>
        </w:rPr>
        <w:t> </w:t>
      </w:r>
    </w:p>
    <w:p w14:paraId="752F8099" w14:textId="77777777" w:rsidR="00C25520" w:rsidRPr="00832808" w:rsidRDefault="00C25520" w:rsidP="008D32C9">
      <w:pPr>
        <w:rPr>
          <w:rFonts w:ascii="Segoe UI" w:hAnsi="Segoe UI"/>
          <w:sz w:val="20"/>
          <w:szCs w:val="20"/>
        </w:rPr>
      </w:pPr>
      <w:r w:rsidRPr="00832808">
        <w:rPr>
          <w:rStyle w:val="normaltextrun"/>
          <w:rFonts w:cs="Segoe UI"/>
          <w:i/>
          <w:iCs/>
          <w:color w:val="3B3B3B"/>
          <w:szCs w:val="22"/>
        </w:rPr>
        <w:t>[navn]</w:t>
      </w:r>
      <w:r w:rsidRPr="00832808">
        <w:rPr>
          <w:rStyle w:val="eop"/>
          <w:rFonts w:cs="Segoe UI"/>
          <w:color w:val="3B3B3B"/>
          <w:szCs w:val="22"/>
        </w:rPr>
        <w:t> </w:t>
      </w:r>
    </w:p>
    <w:p w14:paraId="3A6552A9" w14:textId="77777777" w:rsidR="00C25520" w:rsidRPr="00832808" w:rsidRDefault="00C25520" w:rsidP="008D32C9">
      <w:pPr>
        <w:rPr>
          <w:rFonts w:ascii="Segoe UI" w:hAnsi="Segoe UI"/>
          <w:sz w:val="20"/>
          <w:szCs w:val="20"/>
        </w:rPr>
      </w:pPr>
      <w:proofErr w:type="spellStart"/>
      <w:r w:rsidRPr="00832808">
        <w:rPr>
          <w:rStyle w:val="normaltextrun"/>
          <w:rFonts w:cs="Segoe UI"/>
          <w:i/>
          <w:iCs/>
          <w:color w:val="3B3B3B"/>
          <w:szCs w:val="22"/>
        </w:rPr>
        <w:t>Forperson</w:t>
      </w:r>
      <w:proofErr w:type="spellEnd"/>
      <w:r w:rsidRPr="00832808">
        <w:rPr>
          <w:rStyle w:val="normaltextrun"/>
          <w:rFonts w:cs="Segoe UI"/>
          <w:i/>
          <w:iCs/>
          <w:color w:val="3B3B3B"/>
          <w:szCs w:val="22"/>
        </w:rPr>
        <w:t xml:space="preserve"> Kræftens Bekæmpelse [navn]</w:t>
      </w:r>
      <w:r w:rsidRPr="00832808">
        <w:rPr>
          <w:rStyle w:val="eop"/>
          <w:rFonts w:cs="Segoe UI"/>
          <w:color w:val="3B3B3B"/>
          <w:szCs w:val="22"/>
        </w:rPr>
        <w:t> </w:t>
      </w:r>
    </w:p>
    <w:p w14:paraId="28FE80EC" w14:textId="77777777" w:rsidR="00522C86" w:rsidRDefault="00522C86" w:rsidP="00FB6D06">
      <w:pPr>
        <w:jc w:val="both"/>
      </w:pPr>
    </w:p>
    <w:p w14:paraId="18CFC74A" w14:textId="016087F5" w:rsidR="00FD6A96" w:rsidRPr="00832808" w:rsidRDefault="00FD6A96" w:rsidP="00FD6A96">
      <w:pPr>
        <w:rPr>
          <w:rFonts w:ascii="Segoe UI" w:hAnsi="Segoe UI"/>
          <w:sz w:val="20"/>
          <w:szCs w:val="20"/>
        </w:rPr>
      </w:pPr>
      <w:r w:rsidRPr="00832808">
        <w:rPr>
          <w:rStyle w:val="normaltextrun"/>
          <w:rFonts w:cs="Segoe UI"/>
          <w:b/>
          <w:bCs/>
          <w:color w:val="3B3B3B"/>
          <w:szCs w:val="22"/>
        </w:rPr>
        <w:t xml:space="preserve">Mail til </w:t>
      </w:r>
      <w:r>
        <w:rPr>
          <w:rStyle w:val="normaltextrun"/>
          <w:rFonts w:cs="Segoe UI"/>
          <w:b/>
          <w:bCs/>
          <w:color w:val="3B3B3B"/>
          <w:szCs w:val="22"/>
        </w:rPr>
        <w:t>tovholdere</w:t>
      </w:r>
      <w:r w:rsidRPr="00832808">
        <w:rPr>
          <w:rStyle w:val="normaltextrun"/>
          <w:rFonts w:cs="Segoe UI"/>
          <w:b/>
          <w:bCs/>
          <w:color w:val="3B3B3B"/>
          <w:szCs w:val="22"/>
        </w:rPr>
        <w:t xml:space="preserve"> dagen </w:t>
      </w:r>
      <w:r>
        <w:rPr>
          <w:rStyle w:val="normaltextrun"/>
          <w:rFonts w:cs="Segoe UI"/>
          <w:b/>
          <w:bCs/>
          <w:color w:val="3B3B3B"/>
          <w:szCs w:val="22"/>
        </w:rPr>
        <w:t>efter</w:t>
      </w:r>
      <w:r w:rsidRPr="00832808">
        <w:rPr>
          <w:rStyle w:val="normaltextrun"/>
          <w:rFonts w:cs="Segoe UI"/>
          <w:b/>
          <w:bCs/>
          <w:color w:val="3B3B3B"/>
          <w:szCs w:val="22"/>
        </w:rPr>
        <w:t xml:space="preserve"> (udkast til udsendelse i </w:t>
      </w:r>
      <w:proofErr w:type="spellStart"/>
      <w:r w:rsidRPr="00832808">
        <w:rPr>
          <w:rStyle w:val="normaltextrun"/>
          <w:rFonts w:cs="Segoe UI"/>
          <w:b/>
          <w:bCs/>
          <w:color w:val="3B3B3B"/>
          <w:szCs w:val="22"/>
        </w:rPr>
        <w:t>Nemtilmeld</w:t>
      </w:r>
      <w:proofErr w:type="spellEnd"/>
      <w:r w:rsidRPr="00832808">
        <w:rPr>
          <w:rStyle w:val="normaltextrun"/>
          <w:rFonts w:cs="Segoe UI"/>
          <w:b/>
          <w:bCs/>
          <w:color w:val="3B3B3B"/>
          <w:szCs w:val="22"/>
        </w:rPr>
        <w:t>)</w:t>
      </w:r>
      <w:r w:rsidRPr="00832808">
        <w:rPr>
          <w:rStyle w:val="eop"/>
          <w:rFonts w:cs="Segoe UI"/>
          <w:color w:val="3B3B3B"/>
          <w:szCs w:val="22"/>
        </w:rPr>
        <w:t> </w:t>
      </w:r>
    </w:p>
    <w:p w14:paraId="761D1FD8" w14:textId="77777777" w:rsidR="00FD6A96" w:rsidRPr="00832808" w:rsidRDefault="00FD6A96" w:rsidP="00FD6A96">
      <w:pPr>
        <w:rPr>
          <w:rFonts w:ascii="Segoe UI" w:hAnsi="Segoe UI"/>
          <w:sz w:val="20"/>
          <w:szCs w:val="20"/>
        </w:rPr>
      </w:pPr>
      <w:r w:rsidRPr="00832808">
        <w:rPr>
          <w:rStyle w:val="normaltextrun"/>
          <w:rFonts w:cs="Segoe UI"/>
          <w:i/>
          <w:iCs/>
          <w:color w:val="3B3B3B"/>
          <w:szCs w:val="22"/>
        </w:rPr>
        <w:t>Kære [</w:t>
      </w:r>
      <w:r>
        <w:rPr>
          <w:rStyle w:val="normaltextrun"/>
          <w:rFonts w:cs="Segoe UI"/>
          <w:i/>
          <w:iCs/>
          <w:color w:val="3B3B3B"/>
          <w:szCs w:val="22"/>
        </w:rPr>
        <w:t>tovholders</w:t>
      </w:r>
      <w:r w:rsidRPr="00832808">
        <w:rPr>
          <w:rStyle w:val="normaltextrun"/>
          <w:rFonts w:cs="Segoe UI"/>
          <w:i/>
          <w:iCs/>
          <w:color w:val="3B3B3B"/>
          <w:szCs w:val="22"/>
        </w:rPr>
        <w:t xml:space="preserve"> navn]</w:t>
      </w:r>
      <w:r w:rsidRPr="00832808">
        <w:rPr>
          <w:rStyle w:val="eop"/>
          <w:rFonts w:cs="Segoe UI"/>
          <w:color w:val="3B3B3B"/>
          <w:szCs w:val="22"/>
        </w:rPr>
        <w:t> </w:t>
      </w:r>
    </w:p>
    <w:p w14:paraId="565BA9FD" w14:textId="77777777" w:rsidR="00FD6A96" w:rsidRPr="00832808" w:rsidRDefault="00FD6A96" w:rsidP="00FD6A96">
      <w:pPr>
        <w:rPr>
          <w:rFonts w:ascii="Segoe UI" w:hAnsi="Segoe UI"/>
          <w:sz w:val="20"/>
          <w:szCs w:val="20"/>
        </w:rPr>
      </w:pPr>
      <w:r w:rsidRPr="00832808">
        <w:rPr>
          <w:rStyle w:val="eop"/>
          <w:rFonts w:cs="Segoe UI"/>
          <w:color w:val="3B3B3B"/>
          <w:szCs w:val="22"/>
        </w:rPr>
        <w:t> </w:t>
      </w:r>
    </w:p>
    <w:p w14:paraId="1105827D" w14:textId="3674129A" w:rsidR="00FD6A96" w:rsidRDefault="00FD6A96" w:rsidP="00FD6A96">
      <w:pPr>
        <w:rPr>
          <w:rStyle w:val="normaltextrun"/>
          <w:rFonts w:cs="Segoe UI"/>
          <w:i/>
          <w:iCs/>
          <w:color w:val="3B3B3B"/>
          <w:szCs w:val="22"/>
        </w:rPr>
      </w:pPr>
      <w:r>
        <w:rPr>
          <w:rStyle w:val="normaltextrun"/>
          <w:rFonts w:cs="Segoe UI"/>
          <w:i/>
          <w:iCs/>
          <w:color w:val="3B3B3B"/>
          <w:szCs w:val="22"/>
        </w:rPr>
        <w:t>Tak for en rigtig dejlig aften i går.</w:t>
      </w:r>
    </w:p>
    <w:p w14:paraId="29D2AE39" w14:textId="77777777" w:rsidR="00820B6C" w:rsidRDefault="00820B6C" w:rsidP="00FD6A96">
      <w:pPr>
        <w:rPr>
          <w:rStyle w:val="normaltextrun"/>
          <w:rFonts w:cs="Segoe UI"/>
          <w:i/>
          <w:iCs/>
          <w:color w:val="3B3B3B"/>
          <w:szCs w:val="22"/>
        </w:rPr>
      </w:pPr>
    </w:p>
    <w:p w14:paraId="0A738F12" w14:textId="77777777" w:rsidR="00077256" w:rsidRDefault="00820B6C" w:rsidP="00FD6A96">
      <w:pPr>
        <w:rPr>
          <w:rStyle w:val="normaltextrun"/>
          <w:rFonts w:cs="Segoe UI"/>
          <w:i/>
          <w:iCs/>
          <w:color w:val="3B3B3B"/>
          <w:szCs w:val="22"/>
        </w:rPr>
      </w:pPr>
      <w:r>
        <w:rPr>
          <w:rStyle w:val="normaltextrun"/>
          <w:rFonts w:cs="Segoe UI"/>
          <w:i/>
          <w:iCs/>
          <w:color w:val="3B3B3B"/>
          <w:szCs w:val="22"/>
        </w:rPr>
        <w:t>Husk at tage fat i de frivillige, der var interesserede</w:t>
      </w:r>
      <w:r w:rsidR="00077256">
        <w:rPr>
          <w:rStyle w:val="normaltextrun"/>
          <w:rFonts w:cs="Segoe UI"/>
          <w:i/>
          <w:iCs/>
          <w:color w:val="3B3B3B"/>
          <w:szCs w:val="22"/>
        </w:rPr>
        <w:t xml:space="preserve"> i at være med til din aktivitet. </w:t>
      </w:r>
    </w:p>
    <w:p w14:paraId="71AA0282" w14:textId="77777777" w:rsidR="00077256" w:rsidRDefault="00077256" w:rsidP="00FD6A96">
      <w:pPr>
        <w:rPr>
          <w:rStyle w:val="normaltextrun"/>
          <w:rFonts w:cs="Segoe UI"/>
          <w:i/>
          <w:iCs/>
          <w:color w:val="3B3B3B"/>
          <w:szCs w:val="22"/>
        </w:rPr>
      </w:pPr>
    </w:p>
    <w:p w14:paraId="4FB9F463" w14:textId="0E446A2D" w:rsidR="00820B6C" w:rsidRPr="00832808" w:rsidRDefault="00077256" w:rsidP="00FD6A96">
      <w:pPr>
        <w:rPr>
          <w:rFonts w:ascii="Segoe UI" w:hAnsi="Segoe UI"/>
          <w:sz w:val="20"/>
          <w:szCs w:val="20"/>
        </w:rPr>
      </w:pPr>
      <w:r>
        <w:rPr>
          <w:rStyle w:val="normaltextrun"/>
          <w:rFonts w:cs="Segoe UI"/>
          <w:i/>
          <w:iCs/>
          <w:color w:val="3B3B3B"/>
          <w:szCs w:val="22"/>
        </w:rPr>
        <w:t>Jeg håber, du har lyst til at være med til at lave noget lignende en anden gang.</w:t>
      </w:r>
    </w:p>
    <w:p w14:paraId="1B6BA298" w14:textId="77777777" w:rsidR="00FD6A96" w:rsidRPr="00832808" w:rsidRDefault="00FD6A96" w:rsidP="00FD6A96">
      <w:pPr>
        <w:rPr>
          <w:rFonts w:ascii="Segoe UI" w:hAnsi="Segoe UI"/>
          <w:sz w:val="20"/>
          <w:szCs w:val="20"/>
        </w:rPr>
      </w:pPr>
      <w:r w:rsidRPr="00832808">
        <w:rPr>
          <w:rStyle w:val="eop"/>
          <w:rFonts w:cs="Segoe UI"/>
          <w:color w:val="3B3B3B"/>
          <w:szCs w:val="22"/>
        </w:rPr>
        <w:t> </w:t>
      </w:r>
    </w:p>
    <w:p w14:paraId="0B496901" w14:textId="77777777" w:rsidR="00FD6A96" w:rsidRPr="00832808" w:rsidRDefault="00FD6A96" w:rsidP="00FD6A96">
      <w:pPr>
        <w:rPr>
          <w:rFonts w:ascii="Segoe UI" w:hAnsi="Segoe UI"/>
          <w:sz w:val="20"/>
          <w:szCs w:val="20"/>
        </w:rPr>
      </w:pPr>
      <w:r w:rsidRPr="00832808">
        <w:rPr>
          <w:rStyle w:val="normaltextrun"/>
          <w:rFonts w:cs="Segoe UI"/>
          <w:i/>
          <w:iCs/>
          <w:color w:val="3B3B3B"/>
          <w:szCs w:val="22"/>
        </w:rPr>
        <w:t>Med venlig hilsen</w:t>
      </w:r>
      <w:r w:rsidRPr="00832808">
        <w:rPr>
          <w:rStyle w:val="eop"/>
          <w:rFonts w:cs="Segoe UI"/>
          <w:color w:val="3B3B3B"/>
          <w:szCs w:val="22"/>
        </w:rPr>
        <w:t> </w:t>
      </w:r>
    </w:p>
    <w:p w14:paraId="1A4DFF4B" w14:textId="77777777" w:rsidR="00FD6A96" w:rsidRPr="00832808" w:rsidRDefault="00FD6A96" w:rsidP="00FD6A96">
      <w:pPr>
        <w:rPr>
          <w:rFonts w:ascii="Segoe UI" w:hAnsi="Segoe UI"/>
          <w:sz w:val="20"/>
          <w:szCs w:val="20"/>
        </w:rPr>
      </w:pPr>
      <w:r w:rsidRPr="00832808">
        <w:rPr>
          <w:rStyle w:val="normaltextrun"/>
          <w:rFonts w:cs="Segoe UI"/>
          <w:i/>
          <w:iCs/>
          <w:color w:val="3B3B3B"/>
          <w:szCs w:val="22"/>
        </w:rPr>
        <w:t>[navn]</w:t>
      </w:r>
      <w:r w:rsidRPr="00832808">
        <w:rPr>
          <w:rStyle w:val="eop"/>
          <w:rFonts w:cs="Segoe UI"/>
          <w:color w:val="3B3B3B"/>
          <w:szCs w:val="22"/>
        </w:rPr>
        <w:t> </w:t>
      </w:r>
    </w:p>
    <w:p w14:paraId="3D478F00" w14:textId="77777777" w:rsidR="00FD6A96" w:rsidRPr="00832808" w:rsidRDefault="00FD6A96" w:rsidP="00FD6A96">
      <w:pPr>
        <w:rPr>
          <w:rFonts w:ascii="Segoe UI" w:hAnsi="Segoe UI"/>
          <w:sz w:val="20"/>
          <w:szCs w:val="20"/>
        </w:rPr>
      </w:pPr>
      <w:proofErr w:type="spellStart"/>
      <w:r w:rsidRPr="00832808">
        <w:rPr>
          <w:rStyle w:val="normaltextrun"/>
          <w:rFonts w:cs="Segoe UI"/>
          <w:i/>
          <w:iCs/>
          <w:color w:val="3B3B3B"/>
          <w:szCs w:val="22"/>
        </w:rPr>
        <w:t>Forperson</w:t>
      </w:r>
      <w:proofErr w:type="spellEnd"/>
      <w:r w:rsidRPr="00832808">
        <w:rPr>
          <w:rStyle w:val="normaltextrun"/>
          <w:rFonts w:cs="Segoe UI"/>
          <w:i/>
          <w:iCs/>
          <w:color w:val="3B3B3B"/>
          <w:szCs w:val="22"/>
        </w:rPr>
        <w:t xml:space="preserve"> Kræftens Bekæmpelse [navn]</w:t>
      </w:r>
      <w:r w:rsidRPr="00832808">
        <w:rPr>
          <w:rStyle w:val="eop"/>
          <w:rFonts w:cs="Segoe UI"/>
          <w:color w:val="3B3B3B"/>
          <w:szCs w:val="22"/>
        </w:rPr>
        <w:t> </w:t>
      </w:r>
    </w:p>
    <w:p w14:paraId="645C2F37" w14:textId="77777777" w:rsidR="00522C86" w:rsidRDefault="00522C86" w:rsidP="00FB6D06">
      <w:pPr>
        <w:spacing w:line="240" w:lineRule="auto"/>
        <w:jc w:val="both"/>
      </w:pPr>
      <w:r>
        <w:br w:type="page"/>
      </w:r>
    </w:p>
    <w:p w14:paraId="381D9455" w14:textId="529CCC73" w:rsidR="00522C86" w:rsidRDefault="00522C86" w:rsidP="00FB6D06">
      <w:pPr>
        <w:pStyle w:val="Overskrift1"/>
        <w:jc w:val="both"/>
      </w:pPr>
      <w:bookmarkStart w:id="16" w:name="_Toc169094677"/>
      <w:r>
        <w:lastRenderedPageBreak/>
        <w:t xml:space="preserve">Det gode </w:t>
      </w:r>
      <w:r w:rsidRPr="00CA6A29">
        <w:t>værtskab</w:t>
      </w:r>
      <w:bookmarkEnd w:id="16"/>
    </w:p>
    <w:p w14:paraId="6253CDEA" w14:textId="3ADFC37C" w:rsidR="00F845A0" w:rsidRPr="00F845A0" w:rsidRDefault="00F845A0" w:rsidP="00FA1197">
      <w:r>
        <w:t xml:space="preserve">Prøv at tænke på deltagerne til jeres arrangement som jeres gæster. Hvis folk bliver mødt af en smilende vært, så er chancen for, at de </w:t>
      </w:r>
      <w:r w:rsidR="00FA1197">
        <w:t>bliver en del af arbejdet fremadrettet langt større.</w:t>
      </w:r>
    </w:p>
    <w:p w14:paraId="2EAD26B6" w14:textId="77777777" w:rsidR="00522C86" w:rsidRPr="00CA6A29" w:rsidRDefault="00522C86" w:rsidP="00FB6D06">
      <w:pPr>
        <w:pStyle w:val="Overskrift2"/>
        <w:jc w:val="both"/>
      </w:pPr>
      <w:bookmarkStart w:id="17" w:name="_Toc169094678"/>
      <w:r w:rsidRPr="00CA6A29">
        <w:rPr>
          <w:rStyle w:val="normaltextrun"/>
        </w:rPr>
        <w:t>Vigtige roller på aftenen</w:t>
      </w:r>
      <w:bookmarkEnd w:id="17"/>
      <w:r w:rsidRPr="00CA6A29">
        <w:rPr>
          <w:rStyle w:val="eop"/>
        </w:rPr>
        <w:t> </w:t>
      </w:r>
    </w:p>
    <w:p w14:paraId="43B2E783" w14:textId="77777777" w:rsidR="00522C86" w:rsidRPr="005E789B" w:rsidRDefault="00522C86" w:rsidP="00FB6D06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color w:val="3B3B3B"/>
          <w:sz w:val="20"/>
          <w:szCs w:val="20"/>
        </w:rPr>
      </w:pPr>
      <w:r w:rsidRPr="005E789B">
        <w:rPr>
          <w:rStyle w:val="normaltextrun"/>
          <w:rFonts w:ascii="Fighter" w:hAnsi="Fighter" w:cs="Segoe UI"/>
          <w:b/>
          <w:bCs/>
          <w:color w:val="3B3B3B"/>
          <w:sz w:val="22"/>
          <w:szCs w:val="22"/>
        </w:rPr>
        <w:t>Værten</w:t>
      </w:r>
      <w:r w:rsidRPr="005E789B">
        <w:rPr>
          <w:rStyle w:val="eop"/>
          <w:rFonts w:ascii="Fighter" w:hAnsi="Fighter" w:cs="Segoe UI"/>
          <w:color w:val="3B3B3B"/>
          <w:sz w:val="22"/>
          <w:szCs w:val="22"/>
        </w:rPr>
        <w:t> </w:t>
      </w:r>
    </w:p>
    <w:p w14:paraId="41686CCC" w14:textId="77777777" w:rsidR="00522C86" w:rsidRPr="005E789B" w:rsidRDefault="00522C86" w:rsidP="008D32C9">
      <w:pPr>
        <w:rPr>
          <w:rFonts w:ascii="Segoe UI" w:hAnsi="Segoe UI"/>
          <w:sz w:val="20"/>
          <w:szCs w:val="20"/>
        </w:rPr>
      </w:pPr>
      <w:r w:rsidRPr="005E789B">
        <w:rPr>
          <w:rStyle w:val="normaltextrun"/>
          <w:rFonts w:cs="Segoe UI"/>
          <w:color w:val="3B3B3B"/>
          <w:szCs w:val="22"/>
        </w:rPr>
        <w:t>Arrangørerne vælger en person, der er ansvarlig for:</w:t>
      </w:r>
      <w:r w:rsidRPr="005E789B">
        <w:rPr>
          <w:rStyle w:val="eop"/>
          <w:rFonts w:cs="Segoe UI"/>
          <w:color w:val="3B3B3B"/>
          <w:szCs w:val="22"/>
        </w:rPr>
        <w:t> </w:t>
      </w:r>
    </w:p>
    <w:p w14:paraId="5E22B0A3" w14:textId="1535AB9F" w:rsidR="00522C86" w:rsidRPr="005E789B" w:rsidRDefault="00522C86" w:rsidP="003A0854">
      <w:pPr>
        <w:pStyle w:val="Listeafsnit"/>
        <w:numPr>
          <w:ilvl w:val="0"/>
          <w:numId w:val="7"/>
        </w:numPr>
      </w:pPr>
      <w:r w:rsidRPr="008D32C9">
        <w:rPr>
          <w:rStyle w:val="normaltextrun"/>
          <w:rFonts w:cs="Segoe UI"/>
          <w:color w:val="3B3B3B"/>
          <w:szCs w:val="22"/>
        </w:rPr>
        <w:t>At byde velkommen</w:t>
      </w:r>
      <w:r w:rsidRPr="008D32C9">
        <w:rPr>
          <w:rStyle w:val="eop"/>
          <w:rFonts w:cs="Segoe UI"/>
          <w:color w:val="3B3B3B"/>
          <w:szCs w:val="22"/>
        </w:rPr>
        <w:t> </w:t>
      </w:r>
      <w:r w:rsidR="00E425F0">
        <w:rPr>
          <w:rStyle w:val="eop"/>
          <w:rFonts w:cs="Segoe UI"/>
          <w:color w:val="3B3B3B"/>
          <w:szCs w:val="22"/>
        </w:rPr>
        <w:t>og facilitere navnerunde</w:t>
      </w:r>
    </w:p>
    <w:p w14:paraId="5A3DCCFC" w14:textId="0884BA96" w:rsidR="00522C86" w:rsidRPr="005E789B" w:rsidRDefault="00522C86" w:rsidP="003A0854">
      <w:pPr>
        <w:pStyle w:val="Listeafsnit"/>
        <w:numPr>
          <w:ilvl w:val="0"/>
          <w:numId w:val="7"/>
        </w:numPr>
      </w:pPr>
      <w:r w:rsidRPr="008D32C9">
        <w:rPr>
          <w:rStyle w:val="normaltextrun"/>
          <w:rFonts w:cs="Segoe UI"/>
          <w:color w:val="3B3B3B"/>
          <w:szCs w:val="22"/>
        </w:rPr>
        <w:t xml:space="preserve">At </w:t>
      </w:r>
      <w:r w:rsidR="00E425F0">
        <w:rPr>
          <w:rStyle w:val="normaltextrun"/>
          <w:rFonts w:cs="Segoe UI"/>
          <w:color w:val="3B3B3B"/>
          <w:szCs w:val="22"/>
        </w:rPr>
        <w:t xml:space="preserve">styre præsentationerne </w:t>
      </w:r>
      <w:r w:rsidRPr="008D32C9">
        <w:rPr>
          <w:rStyle w:val="eop"/>
          <w:rFonts w:cs="Segoe UI"/>
          <w:color w:val="3B3B3B"/>
          <w:szCs w:val="22"/>
        </w:rPr>
        <w:t> </w:t>
      </w:r>
    </w:p>
    <w:p w14:paraId="0FEDB2F2" w14:textId="1E40DC75" w:rsidR="00522C86" w:rsidRPr="005E789B" w:rsidRDefault="00522C86" w:rsidP="003A0854">
      <w:pPr>
        <w:pStyle w:val="Listeafsnit"/>
        <w:numPr>
          <w:ilvl w:val="0"/>
          <w:numId w:val="7"/>
        </w:numPr>
      </w:pPr>
      <w:r w:rsidRPr="008D32C9">
        <w:rPr>
          <w:rStyle w:val="normaltextrun"/>
          <w:rFonts w:cs="Segoe UI"/>
          <w:color w:val="3B3B3B"/>
          <w:szCs w:val="22"/>
        </w:rPr>
        <w:t xml:space="preserve">At </w:t>
      </w:r>
      <w:r w:rsidR="008A36FA">
        <w:rPr>
          <w:rStyle w:val="normaltextrun"/>
          <w:rFonts w:cs="Segoe UI"/>
          <w:color w:val="3B3B3B"/>
          <w:szCs w:val="22"/>
        </w:rPr>
        <w:t>runde aftenen af på en god måde og sikre sig at alle har en aftale om næste skridt.</w:t>
      </w:r>
    </w:p>
    <w:p w14:paraId="0D8EA003" w14:textId="77777777" w:rsidR="00522C86" w:rsidRPr="005E789B" w:rsidRDefault="00522C86" w:rsidP="008D32C9">
      <w:pPr>
        <w:rPr>
          <w:rFonts w:ascii="Segoe UI" w:hAnsi="Segoe UI"/>
          <w:sz w:val="20"/>
          <w:szCs w:val="20"/>
        </w:rPr>
      </w:pPr>
      <w:r w:rsidRPr="005E789B">
        <w:rPr>
          <w:rStyle w:val="eop"/>
          <w:rFonts w:cs="Segoe UI"/>
          <w:color w:val="3B3B3B"/>
          <w:szCs w:val="22"/>
        </w:rPr>
        <w:t> </w:t>
      </w:r>
    </w:p>
    <w:p w14:paraId="339D4119" w14:textId="77777777" w:rsidR="00522C86" w:rsidRPr="005E789B" w:rsidRDefault="00522C86" w:rsidP="008D32C9">
      <w:pPr>
        <w:rPr>
          <w:rFonts w:ascii="Segoe UI" w:hAnsi="Segoe UI"/>
          <w:sz w:val="20"/>
          <w:szCs w:val="20"/>
        </w:rPr>
      </w:pPr>
      <w:r w:rsidRPr="005E789B">
        <w:rPr>
          <w:rStyle w:val="normaltextrun"/>
          <w:rFonts w:cs="Segoe UI"/>
          <w:color w:val="3B3B3B"/>
          <w:szCs w:val="22"/>
        </w:rPr>
        <w:t>Personen skal være gennemgående og have gode taleevner. Det vil typisk være formanden, men det kan også være en anden.</w:t>
      </w:r>
      <w:r w:rsidRPr="005E789B">
        <w:rPr>
          <w:rStyle w:val="eop"/>
          <w:rFonts w:cs="Segoe UI"/>
          <w:color w:val="3B3B3B"/>
          <w:szCs w:val="22"/>
        </w:rPr>
        <w:t> </w:t>
      </w:r>
    </w:p>
    <w:p w14:paraId="32D723CA" w14:textId="77777777" w:rsidR="00522C86" w:rsidRPr="005E789B" w:rsidRDefault="00522C86" w:rsidP="008D32C9">
      <w:pPr>
        <w:rPr>
          <w:rFonts w:ascii="Segoe UI" w:hAnsi="Segoe UI"/>
          <w:sz w:val="20"/>
          <w:szCs w:val="20"/>
        </w:rPr>
      </w:pPr>
      <w:r w:rsidRPr="005E789B">
        <w:rPr>
          <w:rStyle w:val="eop"/>
          <w:rFonts w:cs="Segoe UI"/>
          <w:color w:val="3B3B3B"/>
          <w:szCs w:val="22"/>
        </w:rPr>
        <w:t> </w:t>
      </w:r>
    </w:p>
    <w:p w14:paraId="0284CFB5" w14:textId="77777777" w:rsidR="00522C86" w:rsidRPr="005E789B" w:rsidRDefault="00522C86" w:rsidP="008D32C9">
      <w:pPr>
        <w:rPr>
          <w:rFonts w:ascii="Segoe UI" w:hAnsi="Segoe UI"/>
          <w:sz w:val="20"/>
          <w:szCs w:val="20"/>
        </w:rPr>
      </w:pPr>
      <w:r w:rsidRPr="005E789B">
        <w:rPr>
          <w:rStyle w:val="normaltextrun"/>
          <w:rFonts w:cs="Segoe UI"/>
          <w:b/>
          <w:bCs/>
          <w:color w:val="3B3B3B"/>
          <w:szCs w:val="22"/>
        </w:rPr>
        <w:t>Den hyggeansvarlige</w:t>
      </w:r>
      <w:r w:rsidRPr="005E789B">
        <w:rPr>
          <w:rStyle w:val="eop"/>
          <w:rFonts w:cs="Segoe UI"/>
          <w:color w:val="3B3B3B"/>
          <w:szCs w:val="22"/>
        </w:rPr>
        <w:t> </w:t>
      </w:r>
    </w:p>
    <w:p w14:paraId="3C2105A1" w14:textId="77777777" w:rsidR="00522C86" w:rsidRPr="005E789B" w:rsidRDefault="00522C86" w:rsidP="008D32C9">
      <w:pPr>
        <w:rPr>
          <w:rFonts w:ascii="Segoe UI" w:hAnsi="Segoe UI"/>
          <w:sz w:val="20"/>
          <w:szCs w:val="20"/>
        </w:rPr>
      </w:pPr>
      <w:r w:rsidRPr="005E789B">
        <w:rPr>
          <w:rStyle w:val="normaltextrun"/>
          <w:rFonts w:cs="Segoe UI"/>
          <w:color w:val="3B3B3B"/>
          <w:szCs w:val="22"/>
        </w:rPr>
        <w:t>Arrangørerne vælger en person, der er ansvarlig for:</w:t>
      </w:r>
      <w:r w:rsidRPr="005E789B">
        <w:rPr>
          <w:rStyle w:val="eop"/>
          <w:rFonts w:cs="Segoe UI"/>
          <w:color w:val="3B3B3B"/>
          <w:szCs w:val="22"/>
        </w:rPr>
        <w:t> </w:t>
      </w:r>
    </w:p>
    <w:p w14:paraId="59E1D824" w14:textId="77777777" w:rsidR="00522C86" w:rsidRPr="005E789B" w:rsidRDefault="00522C86" w:rsidP="003A0854">
      <w:pPr>
        <w:pStyle w:val="Listeafsnit"/>
        <w:numPr>
          <w:ilvl w:val="0"/>
          <w:numId w:val="8"/>
        </w:numPr>
      </w:pPr>
      <w:r w:rsidRPr="008D32C9">
        <w:rPr>
          <w:rStyle w:val="normaltextrun"/>
          <w:rFonts w:cs="Segoe UI"/>
          <w:color w:val="3B3B3B"/>
          <w:szCs w:val="22"/>
        </w:rPr>
        <w:t>At deltagerne nemt kan finde lokalet – fx tydelig skiltning om nødvendigt.</w:t>
      </w:r>
      <w:r w:rsidRPr="008D32C9">
        <w:rPr>
          <w:rStyle w:val="eop"/>
          <w:rFonts w:cs="Segoe UI"/>
          <w:color w:val="3B3B3B"/>
          <w:szCs w:val="22"/>
        </w:rPr>
        <w:t> </w:t>
      </w:r>
    </w:p>
    <w:p w14:paraId="482DC813" w14:textId="77777777" w:rsidR="00522C86" w:rsidRPr="005E789B" w:rsidRDefault="00522C86" w:rsidP="003A0854">
      <w:pPr>
        <w:pStyle w:val="Listeafsnit"/>
        <w:numPr>
          <w:ilvl w:val="0"/>
          <w:numId w:val="8"/>
        </w:numPr>
      </w:pPr>
      <w:r w:rsidRPr="008D32C9">
        <w:rPr>
          <w:rStyle w:val="normaltextrun"/>
          <w:rFonts w:cs="Segoe UI"/>
          <w:color w:val="3B3B3B"/>
          <w:szCs w:val="22"/>
        </w:rPr>
        <w:t>At der bliver sagt pænt godaften til gæsterne, når de ankommer.</w:t>
      </w:r>
      <w:r w:rsidRPr="008D32C9">
        <w:rPr>
          <w:rStyle w:val="eop"/>
          <w:rFonts w:cs="Segoe UI"/>
          <w:color w:val="3B3B3B"/>
          <w:szCs w:val="22"/>
        </w:rPr>
        <w:t> </w:t>
      </w:r>
    </w:p>
    <w:p w14:paraId="1F61696E" w14:textId="77777777" w:rsidR="00522C86" w:rsidRPr="005E789B" w:rsidRDefault="00522C86" w:rsidP="003A0854">
      <w:pPr>
        <w:pStyle w:val="Listeafsnit"/>
        <w:numPr>
          <w:ilvl w:val="0"/>
          <w:numId w:val="8"/>
        </w:numPr>
      </w:pPr>
      <w:r w:rsidRPr="008D32C9">
        <w:rPr>
          <w:rStyle w:val="normaltextrun"/>
          <w:rFonts w:cs="Segoe UI"/>
          <w:color w:val="3B3B3B"/>
          <w:szCs w:val="22"/>
        </w:rPr>
        <w:t>At der er skabt hyggelige rammer – fx lys, blomster mm.</w:t>
      </w:r>
      <w:r w:rsidRPr="008D32C9">
        <w:rPr>
          <w:rStyle w:val="eop"/>
          <w:rFonts w:cs="Segoe UI"/>
          <w:color w:val="3B3B3B"/>
          <w:szCs w:val="22"/>
        </w:rPr>
        <w:t> </w:t>
      </w:r>
    </w:p>
    <w:p w14:paraId="77166358" w14:textId="77777777" w:rsidR="00522C86" w:rsidRPr="005E789B" w:rsidRDefault="00522C86" w:rsidP="003A0854">
      <w:pPr>
        <w:pStyle w:val="Listeafsnit"/>
        <w:numPr>
          <w:ilvl w:val="0"/>
          <w:numId w:val="8"/>
        </w:numPr>
      </w:pPr>
      <w:r w:rsidRPr="008D32C9">
        <w:rPr>
          <w:rStyle w:val="normaltextrun"/>
          <w:rFonts w:cs="Segoe UI"/>
          <w:color w:val="3B3B3B"/>
          <w:szCs w:val="22"/>
        </w:rPr>
        <w:t>At evt. kage og kaffe serveres på en fin måde.</w:t>
      </w:r>
      <w:r w:rsidRPr="008D32C9">
        <w:rPr>
          <w:rStyle w:val="eop"/>
          <w:rFonts w:cs="Segoe UI"/>
          <w:color w:val="3B3B3B"/>
          <w:szCs w:val="22"/>
        </w:rPr>
        <w:t> </w:t>
      </w:r>
    </w:p>
    <w:p w14:paraId="30EE24A0" w14:textId="63392650" w:rsidR="00522C86" w:rsidRPr="005E789B" w:rsidRDefault="00522C86" w:rsidP="003A0854">
      <w:pPr>
        <w:pStyle w:val="Listeafsnit"/>
        <w:numPr>
          <w:ilvl w:val="0"/>
          <w:numId w:val="8"/>
        </w:numPr>
      </w:pPr>
      <w:r w:rsidRPr="008D32C9">
        <w:rPr>
          <w:rStyle w:val="normaltextrun"/>
          <w:rFonts w:cs="Segoe UI"/>
          <w:color w:val="3B3B3B"/>
          <w:szCs w:val="22"/>
        </w:rPr>
        <w:t xml:space="preserve">At enlige gæster opsøges og snakkes med </w:t>
      </w:r>
      <w:r w:rsidR="008A36FA">
        <w:rPr>
          <w:rStyle w:val="normaltextrun"/>
          <w:rFonts w:cs="Segoe UI"/>
          <w:color w:val="3B3B3B"/>
          <w:szCs w:val="22"/>
        </w:rPr>
        <w:t>under middagen</w:t>
      </w:r>
      <w:r w:rsidRPr="008D32C9">
        <w:rPr>
          <w:rStyle w:val="normaltextrun"/>
          <w:rFonts w:cs="Segoe UI"/>
          <w:color w:val="3B3B3B"/>
          <w:szCs w:val="22"/>
        </w:rPr>
        <w:t>.</w:t>
      </w:r>
      <w:r w:rsidRPr="008D32C9">
        <w:rPr>
          <w:rStyle w:val="eop"/>
          <w:rFonts w:cs="Segoe UI"/>
          <w:color w:val="3B3B3B"/>
          <w:szCs w:val="22"/>
        </w:rPr>
        <w:t> </w:t>
      </w:r>
    </w:p>
    <w:p w14:paraId="3AFFD921" w14:textId="77777777" w:rsidR="00522C86" w:rsidRPr="005E789B" w:rsidRDefault="00522C86" w:rsidP="003A0854">
      <w:pPr>
        <w:pStyle w:val="Listeafsnit"/>
        <w:numPr>
          <w:ilvl w:val="0"/>
          <w:numId w:val="8"/>
        </w:numPr>
      </w:pPr>
      <w:r w:rsidRPr="008D32C9">
        <w:rPr>
          <w:rStyle w:val="normaltextrun"/>
          <w:rFonts w:cs="Segoe UI"/>
          <w:color w:val="3B3B3B"/>
          <w:szCs w:val="22"/>
        </w:rPr>
        <w:t>At der bliver sagt tak for i aften ved gæstens afgang.</w:t>
      </w:r>
      <w:r w:rsidRPr="008D32C9">
        <w:rPr>
          <w:rStyle w:val="eop"/>
          <w:rFonts w:cs="Segoe UI"/>
          <w:color w:val="3B3B3B"/>
          <w:szCs w:val="22"/>
        </w:rPr>
        <w:t> </w:t>
      </w:r>
    </w:p>
    <w:p w14:paraId="04399A03" w14:textId="77777777" w:rsidR="00522C86" w:rsidRPr="005E789B" w:rsidRDefault="00522C86" w:rsidP="008D32C9">
      <w:pPr>
        <w:rPr>
          <w:rFonts w:ascii="Segoe UI" w:hAnsi="Segoe UI"/>
          <w:sz w:val="20"/>
          <w:szCs w:val="20"/>
        </w:rPr>
      </w:pPr>
      <w:r w:rsidRPr="005E789B">
        <w:rPr>
          <w:rStyle w:val="eop"/>
          <w:rFonts w:cs="Segoe UI"/>
          <w:color w:val="3B3B3B"/>
          <w:szCs w:val="22"/>
        </w:rPr>
        <w:t> </w:t>
      </w:r>
    </w:p>
    <w:p w14:paraId="35BB66A4" w14:textId="63FB590E" w:rsidR="00C25520" w:rsidRPr="005E789B" w:rsidRDefault="00522C86" w:rsidP="008D32C9">
      <w:pPr>
        <w:rPr>
          <w:rStyle w:val="eop"/>
          <w:rFonts w:cs="Segoe UI"/>
          <w:color w:val="3B3B3B"/>
          <w:szCs w:val="22"/>
        </w:rPr>
      </w:pPr>
      <w:r w:rsidRPr="005E789B">
        <w:rPr>
          <w:rStyle w:val="normaltextrun"/>
          <w:rFonts w:cs="Segoe UI"/>
          <w:color w:val="3B3B3B"/>
          <w:szCs w:val="22"/>
        </w:rPr>
        <w:t>Ansvarspersonen kan have flere frivillige til at hjælpe sig med ovenstående.</w:t>
      </w:r>
      <w:r w:rsidRPr="005E789B">
        <w:rPr>
          <w:rStyle w:val="eop"/>
          <w:rFonts w:cs="Segoe UI"/>
          <w:color w:val="3B3B3B"/>
          <w:szCs w:val="22"/>
        </w:rPr>
        <w:t> </w:t>
      </w:r>
    </w:p>
    <w:p w14:paraId="5FBF8EF5" w14:textId="77777777" w:rsidR="00C25520" w:rsidRPr="00CA6A29" w:rsidRDefault="00C25520" w:rsidP="00FB6D06">
      <w:pPr>
        <w:pStyle w:val="Overskrift2"/>
        <w:jc w:val="both"/>
      </w:pPr>
      <w:bookmarkStart w:id="18" w:name="_Toc169094679"/>
      <w:r w:rsidRPr="00CA6A29">
        <w:rPr>
          <w:rStyle w:val="normaltextrun"/>
        </w:rPr>
        <w:t>Afvikling på aftenen</w:t>
      </w:r>
      <w:bookmarkEnd w:id="18"/>
      <w:r w:rsidRPr="00CA6A29">
        <w:rPr>
          <w:rStyle w:val="eop"/>
        </w:rPr>
        <w:t> </w:t>
      </w:r>
    </w:p>
    <w:p w14:paraId="52DC37ED" w14:textId="4C266204" w:rsidR="00C25520" w:rsidRPr="005E789B" w:rsidRDefault="00C25520" w:rsidP="008D32C9">
      <w:r w:rsidRPr="005E789B">
        <w:rPr>
          <w:rStyle w:val="normaltextrun"/>
          <w:color w:val="3B3B3B"/>
          <w:szCs w:val="22"/>
        </w:rPr>
        <w:t xml:space="preserve">Ankom i god tid </w:t>
      </w:r>
      <w:r w:rsidR="00235964" w:rsidRPr="005E789B">
        <w:rPr>
          <w:rStyle w:val="normaltextrun"/>
          <w:color w:val="3B3B3B"/>
          <w:szCs w:val="22"/>
        </w:rPr>
        <w:t>mindst é</w:t>
      </w:r>
      <w:r w:rsidRPr="005E789B">
        <w:rPr>
          <w:rStyle w:val="normaltextrun"/>
          <w:color w:val="3B3B3B"/>
          <w:szCs w:val="22"/>
        </w:rPr>
        <w:t>n time før.</w:t>
      </w:r>
      <w:r w:rsidRPr="005E789B">
        <w:rPr>
          <w:rStyle w:val="eop"/>
          <w:color w:val="3B3B3B"/>
          <w:szCs w:val="22"/>
        </w:rPr>
        <w:t> </w:t>
      </w:r>
    </w:p>
    <w:p w14:paraId="655A60A7" w14:textId="77777777" w:rsidR="00C25520" w:rsidRPr="005E789B" w:rsidRDefault="00C25520" w:rsidP="008D32C9">
      <w:r w:rsidRPr="005E789B">
        <w:rPr>
          <w:rStyle w:val="eop"/>
          <w:color w:val="3B3B3B"/>
          <w:szCs w:val="22"/>
        </w:rPr>
        <w:t> </w:t>
      </w:r>
    </w:p>
    <w:p w14:paraId="573AD38A" w14:textId="77777777" w:rsidR="00C25520" w:rsidRPr="005E789B" w:rsidRDefault="00C25520" w:rsidP="008D32C9">
      <w:r w:rsidRPr="005E789B">
        <w:rPr>
          <w:rStyle w:val="normaltextrun"/>
          <w:color w:val="3B3B3B"/>
          <w:szCs w:val="22"/>
        </w:rPr>
        <w:t>I timen før arrangementet:</w:t>
      </w:r>
      <w:r w:rsidRPr="005E789B">
        <w:rPr>
          <w:rStyle w:val="eop"/>
          <w:color w:val="3B3B3B"/>
          <w:szCs w:val="22"/>
        </w:rPr>
        <w:t> </w:t>
      </w:r>
    </w:p>
    <w:p w14:paraId="06D22C0E" w14:textId="6BB22B7D" w:rsidR="00C25520" w:rsidRPr="005E789B" w:rsidRDefault="00C25520" w:rsidP="003A0854">
      <w:pPr>
        <w:pStyle w:val="Listeafsnit"/>
        <w:numPr>
          <w:ilvl w:val="0"/>
          <w:numId w:val="4"/>
        </w:numPr>
      </w:pPr>
      <w:r w:rsidRPr="008D32C9">
        <w:rPr>
          <w:rStyle w:val="normaltextrun"/>
          <w:color w:val="3B3B3B"/>
          <w:szCs w:val="22"/>
        </w:rPr>
        <w:t xml:space="preserve">Værten har fokus på </w:t>
      </w:r>
      <w:r w:rsidR="008A36FA">
        <w:rPr>
          <w:rStyle w:val="normaltextrun"/>
          <w:color w:val="3B3B3B"/>
          <w:szCs w:val="22"/>
        </w:rPr>
        <w:t>at alle tovholdere er med på afviklingen</w:t>
      </w:r>
      <w:r w:rsidRPr="008D32C9">
        <w:rPr>
          <w:rStyle w:val="normaltextrun"/>
          <w:color w:val="3B3B3B"/>
          <w:szCs w:val="22"/>
        </w:rPr>
        <w:t>.</w:t>
      </w:r>
      <w:r w:rsidRPr="008D32C9">
        <w:rPr>
          <w:rStyle w:val="eop"/>
          <w:color w:val="3B3B3B"/>
          <w:szCs w:val="22"/>
        </w:rPr>
        <w:t> </w:t>
      </w:r>
    </w:p>
    <w:p w14:paraId="47F0BD2C" w14:textId="2714C01B" w:rsidR="00C25520" w:rsidRPr="005E789B" w:rsidRDefault="00C25520" w:rsidP="003A0854">
      <w:pPr>
        <w:pStyle w:val="Listeafsnit"/>
        <w:numPr>
          <w:ilvl w:val="0"/>
          <w:numId w:val="4"/>
        </w:numPr>
      </w:pPr>
      <w:r w:rsidRPr="008D32C9">
        <w:rPr>
          <w:rStyle w:val="normaltextrun"/>
          <w:color w:val="3B3B3B"/>
          <w:szCs w:val="22"/>
        </w:rPr>
        <w:t>Den hyggeansvarlige har fokus på at skabe gode rammer for arrangementet.</w:t>
      </w:r>
      <w:r w:rsidRPr="008D32C9">
        <w:rPr>
          <w:rStyle w:val="eop"/>
          <w:color w:val="3B3B3B"/>
          <w:szCs w:val="22"/>
        </w:rPr>
        <w:t> </w:t>
      </w:r>
    </w:p>
    <w:p w14:paraId="0F95768F" w14:textId="77777777" w:rsidR="00C25520" w:rsidRPr="005E789B" w:rsidRDefault="00C25520" w:rsidP="003A0854">
      <w:pPr>
        <w:pStyle w:val="Listeafsnit"/>
        <w:numPr>
          <w:ilvl w:val="0"/>
          <w:numId w:val="4"/>
        </w:numPr>
      </w:pPr>
      <w:r w:rsidRPr="008D32C9">
        <w:rPr>
          <w:rStyle w:val="normaltextrun"/>
          <w:color w:val="3B3B3B"/>
          <w:szCs w:val="22"/>
        </w:rPr>
        <w:t>Sæt skilte op med retningsanvisninger, hvis det er nødvendigt.</w:t>
      </w:r>
      <w:r w:rsidRPr="008D32C9">
        <w:rPr>
          <w:rStyle w:val="eop"/>
          <w:color w:val="3B3B3B"/>
          <w:szCs w:val="22"/>
        </w:rPr>
        <w:t> </w:t>
      </w:r>
    </w:p>
    <w:p w14:paraId="73F207AA" w14:textId="77777777" w:rsidR="00C25520" w:rsidRPr="005E789B" w:rsidRDefault="00C25520" w:rsidP="008D32C9">
      <w:r w:rsidRPr="005E789B">
        <w:rPr>
          <w:rStyle w:val="eop"/>
          <w:color w:val="3B3B3B"/>
          <w:szCs w:val="22"/>
        </w:rPr>
        <w:t> </w:t>
      </w:r>
    </w:p>
    <w:p w14:paraId="271CFC0C" w14:textId="77777777" w:rsidR="00C25520" w:rsidRPr="005E789B" w:rsidRDefault="00C25520" w:rsidP="008D32C9">
      <w:r w:rsidRPr="005E789B">
        <w:rPr>
          <w:rStyle w:val="normaltextrun"/>
          <w:color w:val="3B3B3B"/>
          <w:szCs w:val="22"/>
        </w:rPr>
        <w:t>Når gæsterne ankommer:</w:t>
      </w:r>
      <w:r w:rsidRPr="005E789B">
        <w:rPr>
          <w:rStyle w:val="eop"/>
          <w:color w:val="3B3B3B"/>
          <w:szCs w:val="22"/>
        </w:rPr>
        <w:t> </w:t>
      </w:r>
    </w:p>
    <w:p w14:paraId="1DFE126E" w14:textId="77777777" w:rsidR="00C25520" w:rsidRPr="005E789B" w:rsidRDefault="00C25520" w:rsidP="003A0854">
      <w:pPr>
        <w:pStyle w:val="Listeafsnit"/>
        <w:numPr>
          <w:ilvl w:val="0"/>
          <w:numId w:val="5"/>
        </w:numPr>
      </w:pPr>
      <w:r w:rsidRPr="008D32C9">
        <w:rPr>
          <w:rStyle w:val="normaltextrun"/>
          <w:color w:val="3B3B3B"/>
          <w:szCs w:val="22"/>
        </w:rPr>
        <w:t>Alle hjælper den hyggeansvarlige med at få gæsterne til at føle sig velkomne og få en plads.</w:t>
      </w:r>
      <w:r w:rsidRPr="008D32C9">
        <w:rPr>
          <w:rStyle w:val="eop"/>
          <w:color w:val="3B3B3B"/>
          <w:szCs w:val="22"/>
        </w:rPr>
        <w:t> </w:t>
      </w:r>
    </w:p>
    <w:p w14:paraId="3715D709" w14:textId="77777777" w:rsidR="00C25520" w:rsidRPr="005E789B" w:rsidRDefault="00C25520" w:rsidP="008D32C9">
      <w:r w:rsidRPr="005E789B">
        <w:rPr>
          <w:rStyle w:val="eop"/>
          <w:color w:val="3B3B3B"/>
          <w:szCs w:val="22"/>
        </w:rPr>
        <w:t> </w:t>
      </w:r>
    </w:p>
    <w:p w14:paraId="5BE73C46" w14:textId="77777777" w:rsidR="00C25520" w:rsidRPr="005E789B" w:rsidRDefault="00C25520" w:rsidP="008D32C9">
      <w:pPr>
        <w:keepNext/>
      </w:pPr>
      <w:r w:rsidRPr="005E789B">
        <w:rPr>
          <w:rStyle w:val="normaltextrun"/>
          <w:color w:val="3B3B3B"/>
          <w:szCs w:val="22"/>
        </w:rPr>
        <w:t>Når arrangementet starter:</w:t>
      </w:r>
      <w:r w:rsidRPr="005E789B">
        <w:rPr>
          <w:rStyle w:val="eop"/>
          <w:color w:val="3B3B3B"/>
          <w:szCs w:val="22"/>
        </w:rPr>
        <w:t> </w:t>
      </w:r>
    </w:p>
    <w:p w14:paraId="5100389F" w14:textId="621A86C7" w:rsidR="00C25520" w:rsidRPr="008D32C9" w:rsidRDefault="00C25520" w:rsidP="003A0854">
      <w:pPr>
        <w:pStyle w:val="Listeafsnit"/>
        <w:numPr>
          <w:ilvl w:val="0"/>
          <w:numId w:val="5"/>
        </w:numPr>
        <w:rPr>
          <w:rStyle w:val="eop"/>
          <w:color w:val="3B3B3B"/>
          <w:szCs w:val="22"/>
        </w:rPr>
      </w:pPr>
      <w:r w:rsidRPr="008D32C9">
        <w:rPr>
          <w:rStyle w:val="normaltextrun"/>
          <w:color w:val="3B3B3B"/>
          <w:szCs w:val="22"/>
        </w:rPr>
        <w:t>Værten byder velkommen.</w:t>
      </w:r>
      <w:r w:rsidRPr="008D32C9">
        <w:rPr>
          <w:rStyle w:val="eop"/>
          <w:color w:val="3B3B3B"/>
          <w:szCs w:val="22"/>
        </w:rPr>
        <w:t> </w:t>
      </w:r>
    </w:p>
    <w:p w14:paraId="216F07A6" w14:textId="77777777" w:rsidR="005E789B" w:rsidRPr="005E789B" w:rsidRDefault="005E789B" w:rsidP="008D32C9"/>
    <w:p w14:paraId="00901DBE" w14:textId="78FDB069" w:rsidR="00C25520" w:rsidRPr="005E789B" w:rsidRDefault="005312F2" w:rsidP="008D32C9">
      <w:r>
        <w:rPr>
          <w:rStyle w:val="normaltextrun"/>
          <w:color w:val="3B3B3B"/>
          <w:szCs w:val="22"/>
        </w:rPr>
        <w:t>Under middagen:</w:t>
      </w:r>
    </w:p>
    <w:p w14:paraId="33D1A145" w14:textId="3E128598" w:rsidR="00C25520" w:rsidRPr="005E789B" w:rsidRDefault="00C25520" w:rsidP="003A0854">
      <w:pPr>
        <w:pStyle w:val="Listeafsnit"/>
        <w:numPr>
          <w:ilvl w:val="0"/>
          <w:numId w:val="5"/>
        </w:numPr>
      </w:pPr>
      <w:r w:rsidRPr="008D32C9">
        <w:rPr>
          <w:rStyle w:val="normaltextrun"/>
          <w:color w:val="3B3B3B"/>
          <w:szCs w:val="22"/>
        </w:rPr>
        <w:t xml:space="preserve">Værten </w:t>
      </w:r>
      <w:r w:rsidR="005312F2">
        <w:rPr>
          <w:rStyle w:val="normaltextrun"/>
          <w:color w:val="3B3B3B"/>
          <w:szCs w:val="22"/>
        </w:rPr>
        <w:t>har fokus på at etablere de rigtige grupper efter middagen (se evt. interessekort nedenfor).</w:t>
      </w:r>
    </w:p>
    <w:p w14:paraId="74B7EB65" w14:textId="35A65251" w:rsidR="00C25520" w:rsidRPr="005E789B" w:rsidRDefault="00C25520" w:rsidP="003A0854">
      <w:pPr>
        <w:pStyle w:val="Listeafsnit"/>
        <w:numPr>
          <w:ilvl w:val="0"/>
          <w:numId w:val="5"/>
        </w:numPr>
        <w:rPr>
          <w:rStyle w:val="eop"/>
        </w:rPr>
      </w:pPr>
      <w:r w:rsidRPr="008D32C9">
        <w:rPr>
          <w:rStyle w:val="normaltextrun"/>
          <w:color w:val="3B3B3B"/>
          <w:szCs w:val="22"/>
        </w:rPr>
        <w:t xml:space="preserve">Den hyggeansvarlige har fokus på at alle gæster </w:t>
      </w:r>
      <w:r w:rsidR="005312F2">
        <w:rPr>
          <w:rStyle w:val="normaltextrun"/>
          <w:color w:val="3B3B3B"/>
          <w:szCs w:val="22"/>
        </w:rPr>
        <w:t xml:space="preserve">får mad og </w:t>
      </w:r>
      <w:r w:rsidRPr="008D32C9">
        <w:rPr>
          <w:rStyle w:val="normaltextrun"/>
          <w:color w:val="3B3B3B"/>
          <w:szCs w:val="22"/>
        </w:rPr>
        <w:t>har det rart.</w:t>
      </w:r>
      <w:r w:rsidRPr="008D32C9">
        <w:rPr>
          <w:rStyle w:val="eop"/>
          <w:color w:val="3B3B3B"/>
          <w:szCs w:val="22"/>
        </w:rPr>
        <w:t> </w:t>
      </w:r>
    </w:p>
    <w:p w14:paraId="3502093E" w14:textId="77777777" w:rsidR="005E789B" w:rsidRPr="005E789B" w:rsidRDefault="005E789B" w:rsidP="008D32C9"/>
    <w:p w14:paraId="602554D2" w14:textId="50C06184" w:rsidR="00C25520" w:rsidRPr="005E789B" w:rsidRDefault="00C25520" w:rsidP="008D32C9">
      <w:r w:rsidRPr="005E789B">
        <w:rPr>
          <w:rStyle w:val="normaltextrun"/>
          <w:color w:val="3B3B3B"/>
          <w:szCs w:val="22"/>
        </w:rPr>
        <w:t xml:space="preserve">Efter </w:t>
      </w:r>
      <w:r w:rsidR="005312F2">
        <w:rPr>
          <w:rStyle w:val="normaltextrun"/>
          <w:color w:val="3B3B3B"/>
          <w:szCs w:val="22"/>
        </w:rPr>
        <w:t>middagen</w:t>
      </w:r>
      <w:r w:rsidRPr="005E789B">
        <w:rPr>
          <w:rStyle w:val="normaltextrun"/>
          <w:color w:val="3B3B3B"/>
          <w:szCs w:val="22"/>
        </w:rPr>
        <w:t>:</w:t>
      </w:r>
      <w:r w:rsidRPr="005E789B">
        <w:rPr>
          <w:rStyle w:val="eop"/>
          <w:color w:val="3B3B3B"/>
          <w:szCs w:val="22"/>
        </w:rPr>
        <w:t> </w:t>
      </w:r>
    </w:p>
    <w:p w14:paraId="1333F2D4" w14:textId="6AE4422F" w:rsidR="00C25520" w:rsidRPr="005E789B" w:rsidRDefault="00C25520" w:rsidP="003A0854">
      <w:pPr>
        <w:pStyle w:val="Listeafsnit"/>
        <w:numPr>
          <w:ilvl w:val="0"/>
          <w:numId w:val="6"/>
        </w:numPr>
        <w:rPr>
          <w:rStyle w:val="eop"/>
        </w:rPr>
      </w:pPr>
      <w:r w:rsidRPr="008D32C9">
        <w:rPr>
          <w:rStyle w:val="normaltextrun"/>
          <w:color w:val="3B3B3B"/>
          <w:szCs w:val="22"/>
        </w:rPr>
        <w:t xml:space="preserve">Værten beder alle om at tage plads og introducerer </w:t>
      </w:r>
      <w:r w:rsidR="005312F2">
        <w:rPr>
          <w:rStyle w:val="normaltextrun"/>
          <w:color w:val="3B3B3B"/>
          <w:szCs w:val="22"/>
        </w:rPr>
        <w:t>gruppearbejdet</w:t>
      </w:r>
      <w:r w:rsidRPr="008D32C9">
        <w:rPr>
          <w:rStyle w:val="normaltextrun"/>
          <w:color w:val="3B3B3B"/>
          <w:szCs w:val="22"/>
        </w:rPr>
        <w:t xml:space="preserve">. </w:t>
      </w:r>
    </w:p>
    <w:p w14:paraId="5EFCDCC7" w14:textId="77777777" w:rsidR="005E789B" w:rsidRPr="005E789B" w:rsidRDefault="005E789B" w:rsidP="008D32C9"/>
    <w:p w14:paraId="119575E9" w14:textId="275CCEE4" w:rsidR="00C25520" w:rsidRPr="005E789B" w:rsidRDefault="00C25520" w:rsidP="008D32C9">
      <w:r w:rsidRPr="005E789B">
        <w:rPr>
          <w:rStyle w:val="normaltextrun"/>
          <w:color w:val="3B3B3B"/>
          <w:szCs w:val="22"/>
        </w:rPr>
        <w:t>Når arrangementet slutter</w:t>
      </w:r>
      <w:r w:rsidR="005E789B">
        <w:rPr>
          <w:rStyle w:val="normaltextrun"/>
          <w:color w:val="3B3B3B"/>
          <w:szCs w:val="22"/>
        </w:rPr>
        <w:t>:</w:t>
      </w:r>
      <w:r w:rsidRPr="005E789B">
        <w:rPr>
          <w:rStyle w:val="eop"/>
          <w:color w:val="3B3B3B"/>
          <w:szCs w:val="22"/>
        </w:rPr>
        <w:t> </w:t>
      </w:r>
    </w:p>
    <w:p w14:paraId="2DD92FE8" w14:textId="062E2806" w:rsidR="00C25520" w:rsidRPr="005E789B" w:rsidRDefault="00C25520" w:rsidP="003A0854">
      <w:pPr>
        <w:pStyle w:val="Listeafsnit"/>
        <w:numPr>
          <w:ilvl w:val="0"/>
          <w:numId w:val="6"/>
        </w:numPr>
      </w:pPr>
      <w:r w:rsidRPr="008D32C9">
        <w:rPr>
          <w:rStyle w:val="normaltextrun"/>
          <w:color w:val="3B3B3B"/>
          <w:szCs w:val="22"/>
        </w:rPr>
        <w:t xml:space="preserve">Værten </w:t>
      </w:r>
      <w:r w:rsidR="005312F2">
        <w:rPr>
          <w:rStyle w:val="normaltextrun"/>
          <w:color w:val="3B3B3B"/>
          <w:szCs w:val="22"/>
        </w:rPr>
        <w:t>runder aftenen af og sikrer sig at alle der har lyst til at være med har styr på, hvad næste skridt er.</w:t>
      </w:r>
      <w:r w:rsidRPr="008D32C9">
        <w:rPr>
          <w:rStyle w:val="eop"/>
          <w:color w:val="3B3B3B"/>
          <w:szCs w:val="22"/>
        </w:rPr>
        <w:t> </w:t>
      </w:r>
    </w:p>
    <w:p w14:paraId="6168A093" w14:textId="06F0FDC2" w:rsidR="00C25520" w:rsidRPr="002D3EB5" w:rsidRDefault="00C25520" w:rsidP="003A0854">
      <w:pPr>
        <w:pStyle w:val="Listeafsnit"/>
        <w:numPr>
          <w:ilvl w:val="0"/>
          <w:numId w:val="6"/>
        </w:numPr>
        <w:rPr>
          <w:rStyle w:val="normaltextrun"/>
          <w:sz w:val="28"/>
          <w:szCs w:val="28"/>
        </w:rPr>
      </w:pPr>
      <w:r w:rsidRPr="008D32C9">
        <w:rPr>
          <w:rStyle w:val="normaltextrun"/>
          <w:color w:val="3B3B3B"/>
          <w:szCs w:val="22"/>
        </w:rPr>
        <w:t>Den hyggeansvarlige får folk ud ad døren med et smil og et ”kom godt hjem og på gensyn”.</w:t>
      </w:r>
    </w:p>
    <w:p w14:paraId="2DB0B7D6" w14:textId="77777777" w:rsidR="002D3EB5" w:rsidRDefault="002D3EB5" w:rsidP="002D3EB5">
      <w:pPr>
        <w:rPr>
          <w:sz w:val="28"/>
          <w:szCs w:val="28"/>
        </w:rPr>
      </w:pPr>
    </w:p>
    <w:p w14:paraId="1F3E77A2" w14:textId="5CD48E3D" w:rsidR="00B65BD7" w:rsidRDefault="00B65BD7">
      <w:pPr>
        <w:spacing w:line="240" w:lineRule="auto"/>
        <w:rPr>
          <w:rStyle w:val="normaltextrun"/>
          <w:rFonts w:ascii="Fighter Overskrift" w:hAnsi="Fighter Overskrift" w:cs="Arial"/>
          <w:bCs/>
          <w:iCs/>
          <w:color w:val="F0001D" w:themeColor="accent1"/>
          <w:sz w:val="28"/>
          <w:szCs w:val="28"/>
        </w:rPr>
      </w:pPr>
      <w:r>
        <w:rPr>
          <w:rStyle w:val="normaltextrun"/>
          <w:rFonts w:ascii="Fighter Overskrift" w:hAnsi="Fighter Overskrift" w:cs="Arial"/>
          <w:bCs/>
          <w:iCs/>
          <w:color w:val="F0001D" w:themeColor="accent1"/>
          <w:sz w:val="28"/>
          <w:szCs w:val="28"/>
        </w:rPr>
        <w:br w:type="page"/>
      </w:r>
    </w:p>
    <w:p w14:paraId="61619472" w14:textId="77777777" w:rsidR="008D32C9" w:rsidRDefault="008D32C9">
      <w:pPr>
        <w:spacing w:line="240" w:lineRule="auto"/>
        <w:rPr>
          <w:rStyle w:val="normaltextrun"/>
          <w:rFonts w:ascii="Fighter Overskrift" w:hAnsi="Fighter Overskrift" w:cs="Arial"/>
          <w:bCs/>
          <w:iCs/>
          <w:color w:val="F0001D" w:themeColor="accent1"/>
          <w:sz w:val="28"/>
          <w:szCs w:val="28"/>
        </w:rPr>
      </w:pPr>
    </w:p>
    <w:sectPr w:rsidR="008D32C9" w:rsidSect="008E5A7B">
      <w:footerReference w:type="default" r:id="rId17"/>
      <w:footerReference w:type="first" r:id="rId18"/>
      <w:pgSz w:w="11906" w:h="16838" w:code="9"/>
      <w:pgMar w:top="1134" w:right="992" w:bottom="1701" w:left="992" w:header="567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B6977FE" w14:textId="77777777" w:rsidR="00F42A8B" w:rsidRDefault="00F42A8B" w:rsidP="0016798C">
      <w:r>
        <w:separator/>
      </w:r>
    </w:p>
  </w:endnote>
  <w:endnote w:type="continuationSeparator" w:id="0">
    <w:p w14:paraId="0A1A7713" w14:textId="77777777" w:rsidR="00F42A8B" w:rsidRDefault="00F42A8B" w:rsidP="0016798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D327EC41-0F9D-44DF-A1BD-F7D6F931D014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E245CC90-44D2-4B9A-AE55-DE5E1F3C519A}"/>
    <w:embedBold r:id="rId3" w:fontKey="{60366F74-5879-426D-9680-8E162EF893AB}"/>
    <w:embedItalic r:id="rId4" w:fontKey="{C9B9F736-B395-46F1-B522-64D73BA0B718}"/>
    <w:embedBoldItalic r:id="rId5" w:fontKey="{7D184BB0-49DC-4741-B90D-36F3F4D23138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7461FCCC-EC3A-434C-8A33-AE22E4582F50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216F0BDA-9CF1-472E-841B-16520790A7C6}"/>
  </w:font>
  <w:font w:name="Fighter">
    <w:panose1 w:val="00000500000000000000"/>
    <w:charset w:val="00"/>
    <w:family w:val="modern"/>
    <w:notTrueType/>
    <w:pitch w:val="variable"/>
    <w:sig w:usb0="00000007" w:usb1="00000000" w:usb2="00000000" w:usb3="00000000" w:csb0="00000093" w:csb1="00000000"/>
  </w:font>
  <w:font w:name="Fighter Overskrift">
    <w:panose1 w:val="00000600000000000000"/>
    <w:charset w:val="00"/>
    <w:family w:val="modern"/>
    <w:notTrueType/>
    <w:pitch w:val="variable"/>
    <w:sig w:usb0="00000007" w:usb1="00000000" w:usb2="00000000" w:usb3="00000000" w:csb0="0000009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8" w:fontKey="{BC69E2AE-1CF3-438B-A321-D8B93B9CF47A}"/>
    <w:embedBold r:id="rId9" w:fontKey="{BF274692-1A50-4260-8316-8C568F414995}"/>
    <w:embedBoldItalic r:id="rId10" w:fontKey="{46B37D23-EF09-4BCB-A947-0C7C89EC4ED6}"/>
  </w:font>
  <w:font w:name="Fighter Light">
    <w:panose1 w:val="00000400000000000000"/>
    <w:charset w:val="00"/>
    <w:family w:val="modern"/>
    <w:notTrueType/>
    <w:pitch w:val="variable"/>
    <w:sig w:usb0="00000007" w:usb1="00000000" w:usb2="00000000" w:usb3="00000000" w:csb0="00000093" w:csb1="00000000"/>
  </w:font>
  <w:font w:name="Fighter Word Overskrift">
    <w:altName w:val="Times New Roman"/>
    <w:charset w:val="00"/>
    <w:family w:val="auto"/>
    <w:pitch w:val="variable"/>
    <w:sig w:usb0="00000007" w:usb1="00000000" w:usb2="00000000" w:usb3="00000000" w:csb0="00000093" w:csb1="00000000"/>
    <w:embedRegular r:id="rId11" w:fontKey="{439BCDF7-0F10-4C71-90C5-71B3C022A8D7}"/>
    <w:embedItalic r:id="rId12" w:fontKey="{8C5BFFD8-914A-4382-8DB5-A32E0A135E9F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3" w:fontKey="{5F54052E-FE0C-46D7-993A-A499B4DD2C8B}"/>
  </w:font>
  <w:font w:name="Fighter Word">
    <w:altName w:val="Times New Roman"/>
    <w:charset w:val="00"/>
    <w:family w:val="auto"/>
    <w:pitch w:val="variable"/>
    <w:sig w:usb0="00000007" w:usb1="00000000" w:usb2="00000000" w:usb3="00000000" w:csb0="00000093" w:csb1="00000000"/>
    <w:embedRegular r:id="rId14" w:fontKey="{2830C253-B63E-4949-A4D2-4F247B7DEFD6}"/>
    <w:embedBold r:id="rId15" w:fontKey="{2DE89081-087F-4A37-BC68-4605E749C518}"/>
    <w:embedItalic r:id="rId16" w:fontKey="{51273EDA-11F4-4446-BB0F-AD1F807D8720}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  <w:embedRegular r:id="rId17" w:fontKey="{0871C617-2E9B-4D59-8C70-19DF2293D2F0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8" w:fontKey="{E5940818-1C27-4828-8F47-3544D2209369}"/>
    <w:embedBold r:id="rId19" w:fontKey="{0E690114-361A-4882-8D95-CB5C541F623D}"/>
    <w:embedItalic r:id="rId20" w:fontKey="{CB2A1DEF-5B6B-4545-B87C-0AB5F788B513}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  <w:embedRegular r:id="rId21" w:fontKey="{3962E5D7-F25A-4235-BF7C-98D310C0B4E1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16439EE" w14:textId="77777777" w:rsidR="00A70B53" w:rsidRPr="00A70B53" w:rsidRDefault="00A70B53" w:rsidP="0016798C">
    <w:pPr>
      <w:rPr>
        <w:rStyle w:val="Sidetal"/>
        <w:rFonts w:asciiTheme="minorHAnsi" w:hAnsiTheme="minorHAnsi"/>
      </w:rPr>
    </w:pPr>
  </w:p>
  <w:p w14:paraId="6D0F3686" w14:textId="77777777" w:rsidR="00A70B53" w:rsidRPr="00A70B53" w:rsidRDefault="00A70B53" w:rsidP="0016798C">
    <w:pPr>
      <w:rPr>
        <w:rStyle w:val="Sidetal"/>
        <w:rFonts w:asciiTheme="minorHAnsi" w:hAnsiTheme="minorHAnsi"/>
      </w:rPr>
    </w:pPr>
  </w:p>
  <w:p w14:paraId="7BABB56D" w14:textId="77777777" w:rsidR="00A70B53" w:rsidRPr="00A70B53" w:rsidRDefault="000D175C" w:rsidP="0016798C">
    <w:pPr>
      <w:rPr>
        <w:rStyle w:val="Sidetal"/>
        <w:rFonts w:asciiTheme="minorHAnsi" w:hAnsiTheme="minorHAnsi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59CF5222" wp14:editId="018EBAB2">
              <wp:simplePos x="0" y="0"/>
              <wp:positionH relativeFrom="margin">
                <wp:posOffset>0</wp:posOffset>
              </wp:positionH>
              <wp:positionV relativeFrom="page">
                <wp:posOffset>9876269</wp:posOffset>
              </wp:positionV>
              <wp:extent cx="1249680" cy="342900"/>
              <wp:effectExtent l="0" t="0" r="7620" b="0"/>
              <wp:wrapNone/>
              <wp:docPr id="5" name="Text Box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249680" cy="3429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11FF16C" w14:textId="77777777" w:rsidR="000D175C" w:rsidRPr="000D175C" w:rsidRDefault="000D175C" w:rsidP="0016798C">
                          <w:pPr>
                            <w:pStyle w:val="Sidefod"/>
                            <w:rPr>
                              <w:rStyle w:val="Fremhv"/>
                              <w:rFonts w:eastAsiaTheme="majorEastAsia"/>
                              <w:i w:val="0"/>
                              <w:iCs w:val="0"/>
                              <w:color w:val="FF0000"/>
                              <w:sz w:val="15"/>
                            </w:rPr>
                          </w:pPr>
                          <w:r w:rsidRPr="000D175C">
                            <w:rPr>
                              <w:rStyle w:val="Fremhv"/>
                              <w:rFonts w:eastAsiaTheme="majorEastAsia"/>
                              <w:i w:val="0"/>
                              <w:iCs w:val="0"/>
                              <w:color w:val="FF0000"/>
                              <w:sz w:val="15"/>
                            </w:rPr>
                            <w:t xml:space="preserve">Side </w:t>
                          </w:r>
                          <w:r w:rsidRPr="000D175C">
                            <w:rPr>
                              <w:rStyle w:val="Fremhv"/>
                              <w:rFonts w:eastAsiaTheme="majorEastAsia"/>
                              <w:i w:val="0"/>
                              <w:iCs w:val="0"/>
                              <w:color w:val="FF0000"/>
                              <w:sz w:val="15"/>
                            </w:rPr>
                            <w:fldChar w:fldCharType="begin"/>
                          </w:r>
                          <w:r w:rsidRPr="000D175C">
                            <w:rPr>
                              <w:rStyle w:val="Fremhv"/>
                              <w:rFonts w:eastAsiaTheme="majorEastAsia"/>
                              <w:i w:val="0"/>
                              <w:iCs w:val="0"/>
                              <w:color w:val="FF0000"/>
                              <w:sz w:val="15"/>
                            </w:rPr>
                            <w:instrText xml:space="preserve"> PAGE  </w:instrText>
                          </w:r>
                          <w:r w:rsidRPr="000D175C">
                            <w:rPr>
                              <w:rStyle w:val="Fremhv"/>
                              <w:rFonts w:eastAsiaTheme="majorEastAsia"/>
                              <w:i w:val="0"/>
                              <w:iCs w:val="0"/>
                              <w:color w:val="FF0000"/>
                              <w:sz w:val="15"/>
                            </w:rPr>
                            <w:fldChar w:fldCharType="separate"/>
                          </w:r>
                          <w:r w:rsidR="00C43036">
                            <w:rPr>
                              <w:rStyle w:val="Fremhv"/>
                              <w:rFonts w:eastAsiaTheme="majorEastAsia"/>
                              <w:i w:val="0"/>
                              <w:iCs w:val="0"/>
                              <w:noProof/>
                              <w:color w:val="FF0000"/>
                              <w:sz w:val="15"/>
                            </w:rPr>
                            <w:t>2</w:t>
                          </w:r>
                          <w:r w:rsidRPr="000D175C">
                            <w:rPr>
                              <w:rStyle w:val="Fremhv"/>
                              <w:rFonts w:eastAsiaTheme="majorEastAsia"/>
                              <w:i w:val="0"/>
                              <w:iCs w:val="0"/>
                              <w:color w:val="FF0000"/>
                              <w:sz w:val="15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9CF5222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6" type="#_x0000_t202" style="position:absolute;margin-left:0;margin-top:777.65pt;width:98.4pt;height:27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" filled="f" stroked="f" strokeweight=".5pt">
              <v:textbox inset="0,0,0,0">
                <w:txbxContent>
                  <w:p w14:paraId="111FF16C" w14:textId="77777777" w:rsidR="000D175C" w:rsidRPr="000D175C" w:rsidRDefault="000D175C" w:rsidP="0016798C">
                    <w:pPr>
                      <w:pStyle w:val="Sidefod"/>
                      <w:rPr>
                        <w:rStyle w:val="Fremhv"/>
                        <w:rFonts w:eastAsiaTheme="majorEastAsia"/>
                        <w:i w:val="0"/>
                        <w:iCs w:val="0"/>
                        <w:color w:val="FF0000"/>
                        <w:sz w:val="15"/>
                      </w:rPr>
                    </w:pPr>
                    <w:r w:rsidRPr="000D175C">
                      <w:rPr>
                        <w:rStyle w:val="Fremhv"/>
                        <w:rFonts w:eastAsiaTheme="majorEastAsia"/>
                        <w:i w:val="0"/>
                        <w:iCs w:val="0"/>
                        <w:color w:val="FF0000"/>
                        <w:sz w:val="15"/>
                      </w:rPr>
                      <w:t xml:space="preserve">Side </w:t>
                    </w:r>
                    <w:r w:rsidRPr="000D175C">
                      <w:rPr>
                        <w:rStyle w:val="Fremhv"/>
                        <w:rFonts w:eastAsiaTheme="majorEastAsia"/>
                        <w:i w:val="0"/>
                        <w:iCs w:val="0"/>
                        <w:color w:val="FF0000"/>
                        <w:sz w:val="15"/>
                      </w:rPr>
                      <w:fldChar w:fldCharType="begin"/>
                    </w:r>
                    <w:r w:rsidRPr="000D175C">
                      <w:rPr>
                        <w:rStyle w:val="Fremhv"/>
                        <w:rFonts w:eastAsiaTheme="majorEastAsia"/>
                        <w:i w:val="0"/>
                        <w:iCs w:val="0"/>
                        <w:color w:val="FF0000"/>
                        <w:sz w:val="15"/>
                      </w:rPr>
                      <w:instrText xml:space="preserve"> PAGE  </w:instrText>
                    </w:r>
                    <w:r w:rsidRPr="000D175C">
                      <w:rPr>
                        <w:rStyle w:val="Fremhv"/>
                        <w:rFonts w:eastAsiaTheme="majorEastAsia"/>
                        <w:i w:val="0"/>
                        <w:iCs w:val="0"/>
                        <w:color w:val="FF0000"/>
                        <w:sz w:val="15"/>
                      </w:rPr>
                      <w:fldChar w:fldCharType="separate"/>
                    </w:r>
                    <w:r w:rsidR="00C43036">
                      <w:rPr>
                        <w:rStyle w:val="Fremhv"/>
                        <w:rFonts w:eastAsiaTheme="majorEastAsia"/>
                        <w:i w:val="0"/>
                        <w:iCs w:val="0"/>
                        <w:noProof/>
                        <w:color w:val="FF0000"/>
                        <w:sz w:val="15"/>
                      </w:rPr>
                      <w:t>2</w:t>
                    </w:r>
                    <w:r w:rsidRPr="000D175C">
                      <w:rPr>
                        <w:rStyle w:val="Fremhv"/>
                        <w:rFonts w:eastAsiaTheme="majorEastAsia"/>
                        <w:i w:val="0"/>
                        <w:iCs w:val="0"/>
                        <w:color w:val="FF0000"/>
                        <w:sz w:val="15"/>
                      </w:rPr>
                      <w:fldChar w:fldCharType="end"/>
                    </w:r>
                  </w:p>
                </w:txbxContent>
              </v:textbox>
              <w10:wrap anchorx="margin" anchory="page"/>
            </v:shape>
          </w:pict>
        </mc:Fallback>
      </mc:AlternateContent>
    </w:r>
  </w:p>
  <w:p w14:paraId="055C1575" w14:textId="77777777" w:rsidR="00E737B0" w:rsidRPr="00A70B53" w:rsidRDefault="00353D31" w:rsidP="0016798C">
    <w:pPr>
      <w:rPr>
        <w:rStyle w:val="Sidetal"/>
        <w:rFonts w:asciiTheme="minorHAnsi" w:hAnsiTheme="minorHAnsi"/>
      </w:rPr>
    </w:pPr>
    <w:r w:rsidRPr="00A70B53">
      <w:rPr>
        <w:noProof/>
      </w:rPr>
      <w:drawing>
        <wp:anchor distT="0" distB="0" distL="114300" distR="114300" simplePos="0" relativeHeight="251663360" behindDoc="1" locked="0" layoutInCell="1" allowOverlap="1" wp14:anchorId="5B9CF80F" wp14:editId="2FE53689">
          <wp:simplePos x="0" y="0"/>
          <wp:positionH relativeFrom="margin">
            <wp:posOffset>5609590</wp:posOffset>
          </wp:positionH>
          <wp:positionV relativeFrom="page">
            <wp:posOffset>9865360</wp:posOffset>
          </wp:positionV>
          <wp:extent cx="691200" cy="392400"/>
          <wp:effectExtent l="0" t="0" r="0" b="1905"/>
          <wp:wrapNone/>
          <wp:docPr id="53" name="Billede 5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7" name="KraeftensBekaempelse_Sloejfen_RGB_Roed_Primaer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91200" cy="392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38AFCA8C" w14:textId="77777777" w:rsidR="00A70B53" w:rsidRPr="00A70B53" w:rsidRDefault="00A70B53" w:rsidP="0016798C">
    <w:pPr>
      <w:rPr>
        <w:rStyle w:val="Sidetal"/>
        <w:rFonts w:asciiTheme="minorHAnsi" w:hAnsiTheme="minorHAnsi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A99BD7" w14:textId="77777777" w:rsidR="00E737B0" w:rsidRDefault="00353D31" w:rsidP="0016798C">
    <w:pPr>
      <w:pStyle w:val="Sidefod"/>
    </w:pPr>
    <w:r>
      <w:rPr>
        <w:noProof/>
      </w:rPr>
      <w:drawing>
        <wp:anchor distT="0" distB="0" distL="114300" distR="114300" simplePos="0" relativeHeight="251660288" behindDoc="1" locked="0" layoutInCell="1" allowOverlap="1" wp14:anchorId="0769F7F8" wp14:editId="075AA28A">
          <wp:simplePos x="0" y="0"/>
          <wp:positionH relativeFrom="margin">
            <wp:posOffset>5609590</wp:posOffset>
          </wp:positionH>
          <wp:positionV relativeFrom="page">
            <wp:posOffset>9865360</wp:posOffset>
          </wp:positionV>
          <wp:extent cx="691200" cy="392400"/>
          <wp:effectExtent l="0" t="0" r="0" b="1905"/>
          <wp:wrapNone/>
          <wp:docPr id="52" name="Billede 5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7" name="KraeftensBekaempelse_Sloejfen_RGB_Roed_Primaer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91200" cy="392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1312" behindDoc="1" locked="0" layoutInCell="1" allowOverlap="1" wp14:anchorId="3B1A3983" wp14:editId="781D24F6">
          <wp:simplePos x="0" y="0"/>
          <wp:positionH relativeFrom="margin">
            <wp:posOffset>-113665</wp:posOffset>
          </wp:positionH>
          <wp:positionV relativeFrom="page">
            <wp:posOffset>9865360</wp:posOffset>
          </wp:positionV>
          <wp:extent cx="2592000" cy="392400"/>
          <wp:effectExtent l="0" t="0" r="0" b="0"/>
          <wp:wrapSquare wrapText="bothSides"/>
          <wp:docPr id="51" name="Billede 51" descr="Et billede, der indeholder objekt&#10;&#10;Automatisk genereret beskrivels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8" name="KraeftensBekaempelse_Navn_RGB_Roed_Primaer.pn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592000" cy="392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5069821" w14:textId="77777777" w:rsidR="00F42A8B" w:rsidRDefault="00F42A8B" w:rsidP="0016798C">
      <w:r>
        <w:separator/>
      </w:r>
    </w:p>
  </w:footnote>
  <w:footnote w:type="continuationSeparator" w:id="0">
    <w:p w14:paraId="20582917" w14:textId="77777777" w:rsidR="00F42A8B" w:rsidRDefault="00F42A8B" w:rsidP="0016798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BD22C57"/>
    <w:multiLevelType w:val="hybridMultilevel"/>
    <w:tmpl w:val="880A6476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3597288"/>
    <w:multiLevelType w:val="hybridMultilevel"/>
    <w:tmpl w:val="7E447C14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56C0323"/>
    <w:multiLevelType w:val="hybridMultilevel"/>
    <w:tmpl w:val="F168E282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B52666"/>
    <w:multiLevelType w:val="hybridMultilevel"/>
    <w:tmpl w:val="BD448888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77C76EC"/>
    <w:multiLevelType w:val="hybridMultilevel"/>
    <w:tmpl w:val="F9409A3E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F563450"/>
    <w:multiLevelType w:val="hybridMultilevel"/>
    <w:tmpl w:val="4080D974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947067B"/>
    <w:multiLevelType w:val="hybridMultilevel"/>
    <w:tmpl w:val="F6D6FE94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B330B6E"/>
    <w:multiLevelType w:val="hybridMultilevel"/>
    <w:tmpl w:val="7A6C1108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D0C41B4"/>
    <w:multiLevelType w:val="hybridMultilevel"/>
    <w:tmpl w:val="93C21930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AEE5E22"/>
    <w:multiLevelType w:val="hybridMultilevel"/>
    <w:tmpl w:val="EBC46C2A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23408935">
    <w:abstractNumId w:val="1"/>
  </w:num>
  <w:num w:numId="2" w16cid:durableId="1929843768">
    <w:abstractNumId w:val="8"/>
  </w:num>
  <w:num w:numId="3" w16cid:durableId="625048301">
    <w:abstractNumId w:val="5"/>
  </w:num>
  <w:num w:numId="4" w16cid:durableId="1337613444">
    <w:abstractNumId w:val="0"/>
  </w:num>
  <w:num w:numId="5" w16cid:durableId="1991516603">
    <w:abstractNumId w:val="6"/>
  </w:num>
  <w:num w:numId="6" w16cid:durableId="1781029020">
    <w:abstractNumId w:val="2"/>
  </w:num>
  <w:num w:numId="7" w16cid:durableId="1666008285">
    <w:abstractNumId w:val="3"/>
  </w:num>
  <w:num w:numId="8" w16cid:durableId="950628155">
    <w:abstractNumId w:val="9"/>
  </w:num>
  <w:num w:numId="9" w16cid:durableId="10570111">
    <w:abstractNumId w:val="7"/>
  </w:num>
  <w:num w:numId="10" w16cid:durableId="1660186331">
    <w:abstractNumId w:val="4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embedTrueTypeFonts/>
  <w:embedSystemFonts/>
  <w:proofState w:spelling="clean"/>
  <w:attachedTemplate r:id="rId1"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1304"/>
  <w:autoHyphenation/>
  <w:hyphenationZone w:val="425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B29D8"/>
    <w:rsid w:val="00001EA8"/>
    <w:rsid w:val="00011E12"/>
    <w:rsid w:val="00016EBF"/>
    <w:rsid w:val="00017E7A"/>
    <w:rsid w:val="000327B9"/>
    <w:rsid w:val="00032B98"/>
    <w:rsid w:val="00034411"/>
    <w:rsid w:val="00034E59"/>
    <w:rsid w:val="000355CE"/>
    <w:rsid w:val="000363B0"/>
    <w:rsid w:val="00047DBF"/>
    <w:rsid w:val="0005524D"/>
    <w:rsid w:val="00060297"/>
    <w:rsid w:val="00077256"/>
    <w:rsid w:val="00084FC1"/>
    <w:rsid w:val="000900D3"/>
    <w:rsid w:val="00091159"/>
    <w:rsid w:val="000916C0"/>
    <w:rsid w:val="000A4B79"/>
    <w:rsid w:val="000A54D0"/>
    <w:rsid w:val="000C26F6"/>
    <w:rsid w:val="000D175C"/>
    <w:rsid w:val="000E0F88"/>
    <w:rsid w:val="000E478A"/>
    <w:rsid w:val="00102140"/>
    <w:rsid w:val="00103B60"/>
    <w:rsid w:val="001047B2"/>
    <w:rsid w:val="001348CD"/>
    <w:rsid w:val="0013697A"/>
    <w:rsid w:val="00146D4E"/>
    <w:rsid w:val="0015208B"/>
    <w:rsid w:val="0016199F"/>
    <w:rsid w:val="0016798C"/>
    <w:rsid w:val="00173146"/>
    <w:rsid w:val="0017560F"/>
    <w:rsid w:val="001803D6"/>
    <w:rsid w:val="001A2C5C"/>
    <w:rsid w:val="001A309C"/>
    <w:rsid w:val="001B378F"/>
    <w:rsid w:val="001B5407"/>
    <w:rsid w:val="001C44C3"/>
    <w:rsid w:val="001C6704"/>
    <w:rsid w:val="001E1AE6"/>
    <w:rsid w:val="001F28BC"/>
    <w:rsid w:val="001F2F71"/>
    <w:rsid w:val="001F3CAF"/>
    <w:rsid w:val="00213174"/>
    <w:rsid w:val="00226E34"/>
    <w:rsid w:val="00234609"/>
    <w:rsid w:val="002347FA"/>
    <w:rsid w:val="002349A5"/>
    <w:rsid w:val="00235964"/>
    <w:rsid w:val="00271D46"/>
    <w:rsid w:val="00274762"/>
    <w:rsid w:val="00274C21"/>
    <w:rsid w:val="002773C9"/>
    <w:rsid w:val="00277B01"/>
    <w:rsid w:val="002A37A6"/>
    <w:rsid w:val="002A7595"/>
    <w:rsid w:val="002B08AD"/>
    <w:rsid w:val="002D3EB5"/>
    <w:rsid w:val="002D4D87"/>
    <w:rsid w:val="002E7061"/>
    <w:rsid w:val="002F1375"/>
    <w:rsid w:val="002F17F4"/>
    <w:rsid w:val="00302727"/>
    <w:rsid w:val="003054BB"/>
    <w:rsid w:val="0031160A"/>
    <w:rsid w:val="0031391F"/>
    <w:rsid w:val="00335704"/>
    <w:rsid w:val="003371D6"/>
    <w:rsid w:val="00340D48"/>
    <w:rsid w:val="003454DB"/>
    <w:rsid w:val="00351BB9"/>
    <w:rsid w:val="00353D31"/>
    <w:rsid w:val="0035643D"/>
    <w:rsid w:val="00367DEC"/>
    <w:rsid w:val="003754AF"/>
    <w:rsid w:val="00383E3C"/>
    <w:rsid w:val="0039047D"/>
    <w:rsid w:val="0039760F"/>
    <w:rsid w:val="00397C8F"/>
    <w:rsid w:val="003A007C"/>
    <w:rsid w:val="003A0854"/>
    <w:rsid w:val="003B2502"/>
    <w:rsid w:val="003B2BCB"/>
    <w:rsid w:val="003D0E37"/>
    <w:rsid w:val="003D2E53"/>
    <w:rsid w:val="003D6306"/>
    <w:rsid w:val="003E6409"/>
    <w:rsid w:val="003F6FF5"/>
    <w:rsid w:val="00407177"/>
    <w:rsid w:val="004409DB"/>
    <w:rsid w:val="00445106"/>
    <w:rsid w:val="00454E04"/>
    <w:rsid w:val="00460880"/>
    <w:rsid w:val="00462A2F"/>
    <w:rsid w:val="00477328"/>
    <w:rsid w:val="004773DD"/>
    <w:rsid w:val="004854C1"/>
    <w:rsid w:val="004949C3"/>
    <w:rsid w:val="004A4DD6"/>
    <w:rsid w:val="004B1C8F"/>
    <w:rsid w:val="004C373A"/>
    <w:rsid w:val="004C4B78"/>
    <w:rsid w:val="004D0B12"/>
    <w:rsid w:val="004D4B86"/>
    <w:rsid w:val="004E61F6"/>
    <w:rsid w:val="004F7514"/>
    <w:rsid w:val="005020CC"/>
    <w:rsid w:val="005208CF"/>
    <w:rsid w:val="00522C86"/>
    <w:rsid w:val="005276AF"/>
    <w:rsid w:val="005312F2"/>
    <w:rsid w:val="00545E5D"/>
    <w:rsid w:val="00553E15"/>
    <w:rsid w:val="005909B4"/>
    <w:rsid w:val="00594DC5"/>
    <w:rsid w:val="005B05FA"/>
    <w:rsid w:val="005B19FA"/>
    <w:rsid w:val="005B3756"/>
    <w:rsid w:val="005C6934"/>
    <w:rsid w:val="005D148E"/>
    <w:rsid w:val="005D2BDD"/>
    <w:rsid w:val="005E3AA5"/>
    <w:rsid w:val="005E644B"/>
    <w:rsid w:val="005E789B"/>
    <w:rsid w:val="00607D28"/>
    <w:rsid w:val="00613EF2"/>
    <w:rsid w:val="00617948"/>
    <w:rsid w:val="00621872"/>
    <w:rsid w:val="0063353A"/>
    <w:rsid w:val="00633F22"/>
    <w:rsid w:val="006348B3"/>
    <w:rsid w:val="00634D59"/>
    <w:rsid w:val="006411A8"/>
    <w:rsid w:val="00646719"/>
    <w:rsid w:val="00670D3D"/>
    <w:rsid w:val="00672DA0"/>
    <w:rsid w:val="006900CD"/>
    <w:rsid w:val="0069401C"/>
    <w:rsid w:val="006C6BFD"/>
    <w:rsid w:val="006E1045"/>
    <w:rsid w:val="006E1FCA"/>
    <w:rsid w:val="006E68C3"/>
    <w:rsid w:val="006E72BF"/>
    <w:rsid w:val="006F0D83"/>
    <w:rsid w:val="007002A8"/>
    <w:rsid w:val="007049A1"/>
    <w:rsid w:val="00706726"/>
    <w:rsid w:val="0071506A"/>
    <w:rsid w:val="0071708D"/>
    <w:rsid w:val="00721CDE"/>
    <w:rsid w:val="00730D49"/>
    <w:rsid w:val="00761CF6"/>
    <w:rsid w:val="00767678"/>
    <w:rsid w:val="00771DDD"/>
    <w:rsid w:val="0077511C"/>
    <w:rsid w:val="00791A6C"/>
    <w:rsid w:val="00795006"/>
    <w:rsid w:val="00797CA4"/>
    <w:rsid w:val="007A3352"/>
    <w:rsid w:val="007B2476"/>
    <w:rsid w:val="007B29D8"/>
    <w:rsid w:val="007B41B2"/>
    <w:rsid w:val="007D7457"/>
    <w:rsid w:val="007E4A73"/>
    <w:rsid w:val="007F3EDC"/>
    <w:rsid w:val="00802757"/>
    <w:rsid w:val="00814085"/>
    <w:rsid w:val="0081772B"/>
    <w:rsid w:val="0081773B"/>
    <w:rsid w:val="0082093B"/>
    <w:rsid w:val="00820B6C"/>
    <w:rsid w:val="00822824"/>
    <w:rsid w:val="00830212"/>
    <w:rsid w:val="00832808"/>
    <w:rsid w:val="00832E43"/>
    <w:rsid w:val="00834FCC"/>
    <w:rsid w:val="00845DE7"/>
    <w:rsid w:val="00847498"/>
    <w:rsid w:val="00850E98"/>
    <w:rsid w:val="00855190"/>
    <w:rsid w:val="0086497D"/>
    <w:rsid w:val="0086693E"/>
    <w:rsid w:val="00885184"/>
    <w:rsid w:val="008A36FA"/>
    <w:rsid w:val="008B6E5B"/>
    <w:rsid w:val="008C363B"/>
    <w:rsid w:val="008D32C9"/>
    <w:rsid w:val="008E1483"/>
    <w:rsid w:val="008E5A7B"/>
    <w:rsid w:val="008F22F9"/>
    <w:rsid w:val="008F2D13"/>
    <w:rsid w:val="008F74BC"/>
    <w:rsid w:val="009331D8"/>
    <w:rsid w:val="00935176"/>
    <w:rsid w:val="00937A3E"/>
    <w:rsid w:val="00937EA6"/>
    <w:rsid w:val="00952F1A"/>
    <w:rsid w:val="009546A6"/>
    <w:rsid w:val="0097048B"/>
    <w:rsid w:val="0097116C"/>
    <w:rsid w:val="009716C0"/>
    <w:rsid w:val="0098378F"/>
    <w:rsid w:val="009A4759"/>
    <w:rsid w:val="009A5B27"/>
    <w:rsid w:val="009D22D2"/>
    <w:rsid w:val="009D3B81"/>
    <w:rsid w:val="009D6D20"/>
    <w:rsid w:val="009F43B1"/>
    <w:rsid w:val="00A03C71"/>
    <w:rsid w:val="00A0658F"/>
    <w:rsid w:val="00A0747F"/>
    <w:rsid w:val="00A12C9F"/>
    <w:rsid w:val="00A310C1"/>
    <w:rsid w:val="00A3517D"/>
    <w:rsid w:val="00A54CC4"/>
    <w:rsid w:val="00A70B53"/>
    <w:rsid w:val="00A80CDF"/>
    <w:rsid w:val="00A81038"/>
    <w:rsid w:val="00A83CDA"/>
    <w:rsid w:val="00A93277"/>
    <w:rsid w:val="00A94092"/>
    <w:rsid w:val="00AB5AEA"/>
    <w:rsid w:val="00AC752F"/>
    <w:rsid w:val="00AF2B08"/>
    <w:rsid w:val="00AF4EFF"/>
    <w:rsid w:val="00AF698D"/>
    <w:rsid w:val="00B20F17"/>
    <w:rsid w:val="00B2527C"/>
    <w:rsid w:val="00B36D4B"/>
    <w:rsid w:val="00B44A33"/>
    <w:rsid w:val="00B46C83"/>
    <w:rsid w:val="00B50C0B"/>
    <w:rsid w:val="00B65BD7"/>
    <w:rsid w:val="00B70CF2"/>
    <w:rsid w:val="00B91B38"/>
    <w:rsid w:val="00B95ACA"/>
    <w:rsid w:val="00BB0118"/>
    <w:rsid w:val="00BB013E"/>
    <w:rsid w:val="00BD518A"/>
    <w:rsid w:val="00BF02CE"/>
    <w:rsid w:val="00BF3CBE"/>
    <w:rsid w:val="00C20258"/>
    <w:rsid w:val="00C25520"/>
    <w:rsid w:val="00C33291"/>
    <w:rsid w:val="00C37F2F"/>
    <w:rsid w:val="00C43036"/>
    <w:rsid w:val="00C53CD1"/>
    <w:rsid w:val="00C82CBC"/>
    <w:rsid w:val="00C916C3"/>
    <w:rsid w:val="00C93497"/>
    <w:rsid w:val="00CA617B"/>
    <w:rsid w:val="00CA6A29"/>
    <w:rsid w:val="00CC07E2"/>
    <w:rsid w:val="00CC59AA"/>
    <w:rsid w:val="00CD1994"/>
    <w:rsid w:val="00CD1D6A"/>
    <w:rsid w:val="00D0724F"/>
    <w:rsid w:val="00D12B8C"/>
    <w:rsid w:val="00D2719B"/>
    <w:rsid w:val="00D321B5"/>
    <w:rsid w:val="00D33291"/>
    <w:rsid w:val="00D435BD"/>
    <w:rsid w:val="00D54C57"/>
    <w:rsid w:val="00D54F82"/>
    <w:rsid w:val="00D750B5"/>
    <w:rsid w:val="00D8147C"/>
    <w:rsid w:val="00D86DB3"/>
    <w:rsid w:val="00D92167"/>
    <w:rsid w:val="00D93FA4"/>
    <w:rsid w:val="00D946AD"/>
    <w:rsid w:val="00D9543C"/>
    <w:rsid w:val="00D97A40"/>
    <w:rsid w:val="00DA56E7"/>
    <w:rsid w:val="00DC18D5"/>
    <w:rsid w:val="00DC1F38"/>
    <w:rsid w:val="00DF14A3"/>
    <w:rsid w:val="00DF285F"/>
    <w:rsid w:val="00DF5C92"/>
    <w:rsid w:val="00E03BCC"/>
    <w:rsid w:val="00E23594"/>
    <w:rsid w:val="00E26BB6"/>
    <w:rsid w:val="00E276EE"/>
    <w:rsid w:val="00E31F41"/>
    <w:rsid w:val="00E41118"/>
    <w:rsid w:val="00E425F0"/>
    <w:rsid w:val="00E50489"/>
    <w:rsid w:val="00E519C0"/>
    <w:rsid w:val="00E70E20"/>
    <w:rsid w:val="00E72896"/>
    <w:rsid w:val="00E737B0"/>
    <w:rsid w:val="00E838F9"/>
    <w:rsid w:val="00E852D2"/>
    <w:rsid w:val="00EA0FD3"/>
    <w:rsid w:val="00EA1C64"/>
    <w:rsid w:val="00EA64BB"/>
    <w:rsid w:val="00EB1710"/>
    <w:rsid w:val="00EC4512"/>
    <w:rsid w:val="00EC4D1E"/>
    <w:rsid w:val="00EE17FB"/>
    <w:rsid w:val="00EE2745"/>
    <w:rsid w:val="00EF7B2B"/>
    <w:rsid w:val="00F038A4"/>
    <w:rsid w:val="00F04C7F"/>
    <w:rsid w:val="00F22B6E"/>
    <w:rsid w:val="00F24AA0"/>
    <w:rsid w:val="00F42A8B"/>
    <w:rsid w:val="00F52D92"/>
    <w:rsid w:val="00F5633B"/>
    <w:rsid w:val="00F635F2"/>
    <w:rsid w:val="00F773DB"/>
    <w:rsid w:val="00F81F2C"/>
    <w:rsid w:val="00F845A0"/>
    <w:rsid w:val="00F94D01"/>
    <w:rsid w:val="00FA1197"/>
    <w:rsid w:val="00FB27AE"/>
    <w:rsid w:val="00FB3975"/>
    <w:rsid w:val="00FB3DB9"/>
    <w:rsid w:val="00FB6D06"/>
    <w:rsid w:val="00FB78DD"/>
    <w:rsid w:val="00FC2094"/>
    <w:rsid w:val="00FC2571"/>
    <w:rsid w:val="00FC2A93"/>
    <w:rsid w:val="00FD0E9D"/>
    <w:rsid w:val="00FD5C8B"/>
    <w:rsid w:val="00FD6A96"/>
    <w:rsid w:val="00FF1197"/>
    <w:rsid w:val="038C9555"/>
    <w:rsid w:val="77F7AA6E"/>
    <w:rsid w:val="78A6AB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666622DF"/>
  <w15:chartTrackingRefBased/>
  <w15:docId w15:val="{6B70C6EB-F93A-498A-84A4-5E343B20AD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da-DK" w:eastAsia="da-DK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toc 2" w:uiPriority="39"/>
    <w:lsdException w:name="toc 3" w:uiPriority="39"/>
    <w:lsdException w:name="caption" w:semiHidden="1" w:unhideWhenUsed="1" w:qFormat="1"/>
    <w:lsdException w:name="page number" w:uiPriority="21"/>
    <w:lsdException w:name="Title" w:qFormat="1"/>
    <w:lsdException w:name="Subtitle" w:qFormat="1"/>
    <w:lsdException w:name="Hyperlink" w:uiPriority="99"/>
    <w:lsdException w:name="Strong" w:uiPriority="22" w:qFormat="1"/>
    <w:lsdException w:name="Emphasis" w:qFormat="1"/>
    <w:lsdException w:name="Normal (Web)" w:uiPriority="99"/>
    <w:lsdException w:name="HTML Keyboard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FD6A96"/>
    <w:pPr>
      <w:spacing w:line="276" w:lineRule="auto"/>
    </w:pPr>
    <w:rPr>
      <w:rFonts w:ascii="Fighter" w:hAnsi="Fighter"/>
      <w:color w:val="3B3B3B" w:themeColor="text2"/>
      <w:sz w:val="22"/>
      <w:szCs w:val="24"/>
    </w:rPr>
  </w:style>
  <w:style w:type="paragraph" w:styleId="Overskrift1">
    <w:name w:val="heading 1"/>
    <w:aliases w:val="Rubrik"/>
    <w:basedOn w:val="Normal"/>
    <w:next w:val="Normal"/>
    <w:qFormat/>
    <w:rsid w:val="0016798C"/>
    <w:pPr>
      <w:keepNext/>
      <w:outlineLvl w:val="0"/>
    </w:pPr>
    <w:rPr>
      <w:rFonts w:ascii="Fighter Overskrift" w:hAnsi="Fighter Overskrift" w:cs="Arial"/>
      <w:bCs/>
      <w:color w:val="F0001D" w:themeColor="accent1"/>
      <w:kern w:val="32"/>
      <w:sz w:val="32"/>
      <w:szCs w:val="32"/>
    </w:rPr>
  </w:style>
  <w:style w:type="paragraph" w:styleId="Overskrift2">
    <w:name w:val="heading 2"/>
    <w:basedOn w:val="Normal"/>
    <w:next w:val="Normal"/>
    <w:qFormat/>
    <w:rsid w:val="0016798C"/>
    <w:pPr>
      <w:keepNext/>
      <w:spacing w:before="240" w:after="60"/>
      <w:outlineLvl w:val="1"/>
    </w:pPr>
    <w:rPr>
      <w:rFonts w:ascii="Fighter Overskrift" w:hAnsi="Fighter Overskrift" w:cs="Arial"/>
      <w:bCs/>
      <w:iCs/>
      <w:color w:val="F0001D" w:themeColor="accent1"/>
      <w:sz w:val="28"/>
      <w:szCs w:val="28"/>
    </w:rPr>
  </w:style>
  <w:style w:type="paragraph" w:styleId="Overskrift3">
    <w:name w:val="heading 3"/>
    <w:basedOn w:val="Normal"/>
    <w:next w:val="Normal"/>
    <w:qFormat/>
    <w:rsid w:val="0016798C"/>
    <w:pPr>
      <w:keepNext/>
      <w:spacing w:before="240" w:after="60"/>
      <w:outlineLvl w:val="2"/>
    </w:pPr>
    <w:rPr>
      <w:rFonts w:ascii="Fighter Light" w:hAnsi="Fighter Light" w:cs="Arial"/>
      <w:bCs/>
      <w:color w:val="F0001D" w:themeColor="text1"/>
      <w:sz w:val="24"/>
      <w:szCs w:val="26"/>
    </w:rPr>
  </w:style>
  <w:style w:type="paragraph" w:styleId="Overskrift4">
    <w:name w:val="heading 4"/>
    <w:basedOn w:val="Normal"/>
    <w:next w:val="Normal"/>
    <w:link w:val="Overskrift4Tegn"/>
    <w:semiHidden/>
    <w:unhideWhenUsed/>
    <w:qFormat/>
    <w:rsid w:val="00771DDD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F0001D" w:themeColor="accent1"/>
    </w:rPr>
  </w:style>
  <w:style w:type="paragraph" w:styleId="Overskrift5">
    <w:name w:val="heading 5"/>
    <w:basedOn w:val="Normal"/>
    <w:next w:val="Normal"/>
    <w:link w:val="Overskrift5Tegn"/>
    <w:semiHidden/>
    <w:unhideWhenUsed/>
    <w:qFormat/>
    <w:rsid w:val="007E4A73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D9AC82" w:themeColor="accent3"/>
    </w:rPr>
  </w:style>
  <w:style w:type="paragraph" w:styleId="Overskrift6">
    <w:name w:val="heading 6"/>
    <w:basedOn w:val="Normal"/>
    <w:next w:val="Normal"/>
    <w:link w:val="Overskrift6Tegn"/>
    <w:semiHidden/>
    <w:unhideWhenUsed/>
    <w:qFormat/>
    <w:rsid w:val="007E4A73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202243" w:themeColor="accent4"/>
    </w:rPr>
  </w:style>
  <w:style w:type="paragraph" w:styleId="Overskrift7">
    <w:name w:val="heading 7"/>
    <w:basedOn w:val="Normal"/>
    <w:next w:val="Normal"/>
    <w:link w:val="Overskrift7Tegn"/>
    <w:semiHidden/>
    <w:unhideWhenUsed/>
    <w:qFormat/>
    <w:rsid w:val="007E4A73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Cs/>
      <w:color w:val="77000E" w:themeColor="accent1" w:themeShade="7F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customStyle="1" w:styleId="Overskriftmellemrubrik">
    <w:name w:val="Overskrift/mellemrubrik"/>
    <w:basedOn w:val="Normal"/>
    <w:rsid w:val="00771DDD"/>
    <w:pPr>
      <w:spacing w:before="100" w:beforeAutospacing="1" w:after="100" w:afterAutospacing="1"/>
    </w:pPr>
    <w:rPr>
      <w:b/>
    </w:rPr>
  </w:style>
  <w:style w:type="paragraph" w:styleId="Sidehoved">
    <w:name w:val="header"/>
    <w:basedOn w:val="Normal"/>
    <w:semiHidden/>
    <w:rsid w:val="006E68C3"/>
    <w:pPr>
      <w:tabs>
        <w:tab w:val="center" w:pos="4819"/>
        <w:tab w:val="right" w:pos="9638"/>
      </w:tabs>
    </w:pPr>
    <w:rPr>
      <w:caps/>
      <w:color w:val="F0001D" w:themeColor="text1"/>
      <w:spacing w:val="10"/>
      <w:sz w:val="15"/>
    </w:rPr>
  </w:style>
  <w:style w:type="paragraph" w:styleId="Sidefod">
    <w:name w:val="footer"/>
    <w:basedOn w:val="Normal"/>
    <w:semiHidden/>
    <w:rsid w:val="000D175C"/>
    <w:pPr>
      <w:tabs>
        <w:tab w:val="center" w:pos="4819"/>
        <w:tab w:val="right" w:pos="9638"/>
      </w:tabs>
    </w:pPr>
    <w:rPr>
      <w:sz w:val="15"/>
    </w:rPr>
  </w:style>
  <w:style w:type="character" w:styleId="Sidetal">
    <w:name w:val="page number"/>
    <w:uiPriority w:val="21"/>
    <w:semiHidden/>
    <w:rPr>
      <w:rFonts w:ascii="Times New Roman" w:hAnsi="Times New Roman"/>
      <w:sz w:val="22"/>
    </w:rPr>
  </w:style>
  <w:style w:type="paragraph" w:customStyle="1" w:styleId="Afdeling">
    <w:name w:val="Afdeling"/>
    <w:basedOn w:val="Normal"/>
    <w:semiHidden/>
    <w:rsid w:val="00634D59"/>
    <w:pPr>
      <w:spacing w:line="240" w:lineRule="exact"/>
      <w:jc w:val="right"/>
    </w:pPr>
    <w:rPr>
      <w:b/>
      <w:noProof/>
      <w:spacing w:val="6"/>
      <w:sz w:val="15"/>
    </w:rPr>
  </w:style>
  <w:style w:type="character" w:styleId="Hyperlink">
    <w:name w:val="Hyperlink"/>
    <w:uiPriority w:val="99"/>
    <w:rPr>
      <w:color w:val="0000FF"/>
      <w:u w:val="single"/>
    </w:rPr>
  </w:style>
  <w:style w:type="paragraph" w:customStyle="1" w:styleId="Adresse">
    <w:name w:val="Adresse"/>
    <w:basedOn w:val="Afdeling"/>
    <w:semiHidden/>
    <w:rsid w:val="00634D59"/>
    <w:pPr>
      <w:spacing w:line="220" w:lineRule="exact"/>
    </w:pPr>
    <w:rPr>
      <w:spacing w:val="4"/>
    </w:rPr>
  </w:style>
  <w:style w:type="paragraph" w:customStyle="1" w:styleId="Protectorlinje">
    <w:name w:val="Protector linje"/>
    <w:basedOn w:val="Adresse"/>
    <w:semiHidden/>
    <w:pPr>
      <w:spacing w:line="200" w:lineRule="exact"/>
    </w:pPr>
    <w:rPr>
      <w:b w:val="0"/>
      <w:sz w:val="11"/>
    </w:rPr>
  </w:style>
  <w:style w:type="paragraph" w:customStyle="1" w:styleId="Adressefelt">
    <w:name w:val="Adressefelt"/>
    <w:basedOn w:val="Normal"/>
    <w:semiHidden/>
    <w:pPr>
      <w:spacing w:line="260" w:lineRule="exact"/>
    </w:pPr>
  </w:style>
  <w:style w:type="table" w:styleId="Tabel-Gitter">
    <w:name w:val="Table Grid"/>
    <w:basedOn w:val="Tabel-Normal"/>
    <w:pPr>
      <w:spacing w:line="280" w:lineRule="exac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odtager">
    <w:name w:val="Modtager"/>
    <w:basedOn w:val="Normal"/>
    <w:rsid w:val="00771DDD"/>
    <w:pPr>
      <w:spacing w:line="250" w:lineRule="exact"/>
    </w:pPr>
    <w:rPr>
      <w:noProof/>
      <w:sz w:val="20"/>
    </w:rPr>
  </w:style>
  <w:style w:type="paragraph" w:styleId="Markeringsbobletekst">
    <w:name w:val="Balloon Text"/>
    <w:basedOn w:val="Normal"/>
    <w:semiHidden/>
    <w:rsid w:val="000D175C"/>
    <w:rPr>
      <w:rFonts w:cs="Tahoma"/>
      <w:sz w:val="16"/>
      <w:szCs w:val="16"/>
    </w:rPr>
  </w:style>
  <w:style w:type="table" w:styleId="Tabel-Hrfin1">
    <w:name w:val="Table Subtle 1"/>
    <w:basedOn w:val="Tabel-Normal"/>
    <w:rsid w:val="001C44C3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Gittertabel4-farve3">
    <w:name w:val="Grid Table 4 Accent 3"/>
    <w:basedOn w:val="Tabel-Normal"/>
    <w:uiPriority w:val="49"/>
    <w:rsid w:val="001C44C3"/>
    <w:tblPr>
      <w:tblStyleRowBandSize w:val="1"/>
      <w:tblStyleColBandSize w:val="1"/>
      <w:tblBorders>
        <w:top w:val="single" w:sz="4" w:space="0" w:color="E8CDB3" w:themeColor="accent3" w:themeTint="99"/>
        <w:left w:val="single" w:sz="4" w:space="0" w:color="E8CDB3" w:themeColor="accent3" w:themeTint="99"/>
        <w:bottom w:val="single" w:sz="4" w:space="0" w:color="E8CDB3" w:themeColor="accent3" w:themeTint="99"/>
        <w:right w:val="single" w:sz="4" w:space="0" w:color="E8CDB3" w:themeColor="accent3" w:themeTint="99"/>
        <w:insideH w:val="single" w:sz="4" w:space="0" w:color="E8CDB3" w:themeColor="accent3" w:themeTint="99"/>
        <w:insideV w:val="single" w:sz="4" w:space="0" w:color="E8CDB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9AC82" w:themeColor="accent3"/>
          <w:left w:val="single" w:sz="4" w:space="0" w:color="D9AC82" w:themeColor="accent3"/>
          <w:bottom w:val="single" w:sz="4" w:space="0" w:color="D9AC82" w:themeColor="accent3"/>
          <w:right w:val="single" w:sz="4" w:space="0" w:color="D9AC82" w:themeColor="accent3"/>
          <w:insideH w:val="nil"/>
          <w:insideV w:val="nil"/>
        </w:tcBorders>
        <w:shd w:val="clear" w:color="auto" w:fill="D9AC82" w:themeFill="accent3"/>
      </w:tcPr>
    </w:tblStylePr>
    <w:tblStylePr w:type="lastRow">
      <w:rPr>
        <w:b/>
        <w:bCs/>
      </w:rPr>
      <w:tblPr/>
      <w:tcPr>
        <w:tcBorders>
          <w:top w:val="double" w:sz="4" w:space="0" w:color="D9AC82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EEE5" w:themeFill="accent3" w:themeFillTint="33"/>
      </w:tcPr>
    </w:tblStylePr>
    <w:tblStylePr w:type="band1Horz">
      <w:tblPr/>
      <w:tcPr>
        <w:shd w:val="clear" w:color="auto" w:fill="F7EEE5" w:themeFill="accent3" w:themeFillTint="33"/>
      </w:tcPr>
    </w:tblStylePr>
  </w:style>
  <w:style w:type="character" w:customStyle="1" w:styleId="Overskrift4Tegn">
    <w:name w:val="Overskrift 4 Tegn"/>
    <w:basedOn w:val="Standardskrifttypeiafsnit"/>
    <w:link w:val="Overskrift4"/>
    <w:semiHidden/>
    <w:rsid w:val="00771DDD"/>
    <w:rPr>
      <w:rFonts w:asciiTheme="majorHAnsi" w:eastAsiaTheme="majorEastAsia" w:hAnsiTheme="majorHAnsi" w:cstheme="majorBidi"/>
      <w:i/>
      <w:iCs/>
      <w:color w:val="F0001D" w:themeColor="accent1"/>
      <w:sz w:val="22"/>
      <w:szCs w:val="24"/>
    </w:rPr>
  </w:style>
  <w:style w:type="character" w:styleId="Fremhv">
    <w:name w:val="Emphasis"/>
    <w:basedOn w:val="Standardskrifttypeiafsnit"/>
    <w:qFormat/>
    <w:rsid w:val="00634D59"/>
    <w:rPr>
      <w:rFonts w:asciiTheme="minorHAnsi" w:hAnsiTheme="minorHAnsi"/>
      <w:i/>
      <w:iCs/>
      <w:sz w:val="22"/>
    </w:rPr>
  </w:style>
  <w:style w:type="character" w:styleId="Strk">
    <w:name w:val="Strong"/>
    <w:basedOn w:val="Standardskrifttypeiafsnit"/>
    <w:uiPriority w:val="22"/>
    <w:qFormat/>
    <w:rsid w:val="00634D59"/>
    <w:rPr>
      <w:rFonts w:asciiTheme="minorHAnsi" w:hAnsiTheme="minorHAnsi"/>
      <w:b/>
      <w:bCs/>
      <w:color w:val="3B3B3B" w:themeColor="text2"/>
      <w:sz w:val="22"/>
    </w:rPr>
  </w:style>
  <w:style w:type="paragraph" w:styleId="Strktcitat">
    <w:name w:val="Intense Quote"/>
    <w:basedOn w:val="Normal"/>
    <w:next w:val="Normal"/>
    <w:link w:val="StrktcitatTegn"/>
    <w:uiPriority w:val="30"/>
    <w:qFormat/>
    <w:rsid w:val="00634D59"/>
    <w:pPr>
      <w:pBdr>
        <w:top w:val="single" w:sz="4" w:space="10" w:color="F0001D" w:themeColor="accent1"/>
        <w:bottom w:val="single" w:sz="4" w:space="10" w:color="F0001D" w:themeColor="accent1"/>
      </w:pBdr>
      <w:spacing w:before="360" w:after="360"/>
      <w:ind w:left="864" w:right="864"/>
      <w:jc w:val="center"/>
    </w:pPr>
    <w:rPr>
      <w:rFonts w:asciiTheme="majorHAnsi" w:hAnsiTheme="majorHAnsi"/>
      <w:iCs/>
      <w:color w:val="F0001D" w:themeColor="accent1"/>
    </w:rPr>
  </w:style>
  <w:style w:type="character" w:customStyle="1" w:styleId="StrktcitatTegn">
    <w:name w:val="Stærkt citat Tegn"/>
    <w:basedOn w:val="Standardskrifttypeiafsnit"/>
    <w:link w:val="Strktcitat"/>
    <w:uiPriority w:val="30"/>
    <w:rsid w:val="00634D59"/>
    <w:rPr>
      <w:rFonts w:asciiTheme="majorHAnsi" w:hAnsiTheme="majorHAnsi"/>
      <w:iCs/>
      <w:color w:val="F0001D" w:themeColor="accent1"/>
      <w:sz w:val="22"/>
      <w:szCs w:val="24"/>
    </w:rPr>
  </w:style>
  <w:style w:type="paragraph" w:styleId="Citat">
    <w:name w:val="Quote"/>
    <w:basedOn w:val="Normal"/>
    <w:next w:val="Normal"/>
    <w:link w:val="CitatTegn"/>
    <w:uiPriority w:val="29"/>
    <w:qFormat/>
    <w:rsid w:val="00634D59"/>
    <w:pPr>
      <w:spacing w:before="200" w:after="160"/>
      <w:ind w:left="864" w:right="864"/>
      <w:jc w:val="center"/>
    </w:pPr>
    <w:rPr>
      <w:i/>
      <w:iCs/>
      <w:color w:val="FF344C" w:themeColor="text1" w:themeTint="BF"/>
    </w:rPr>
  </w:style>
  <w:style w:type="character" w:customStyle="1" w:styleId="CitatTegn">
    <w:name w:val="Citat Tegn"/>
    <w:basedOn w:val="Standardskrifttypeiafsnit"/>
    <w:link w:val="Citat"/>
    <w:uiPriority w:val="29"/>
    <w:rsid w:val="00634D59"/>
    <w:rPr>
      <w:rFonts w:asciiTheme="minorHAnsi" w:hAnsiTheme="minorHAnsi"/>
      <w:i/>
      <w:iCs/>
      <w:color w:val="FF344C" w:themeColor="text1" w:themeTint="BF"/>
      <w:sz w:val="22"/>
      <w:szCs w:val="24"/>
    </w:rPr>
  </w:style>
  <w:style w:type="character" w:styleId="Svagfremhvning">
    <w:name w:val="Subtle Emphasis"/>
    <w:basedOn w:val="Standardskrifttypeiafsnit"/>
    <w:uiPriority w:val="19"/>
    <w:rsid w:val="00634D59"/>
    <w:rPr>
      <w:rFonts w:asciiTheme="minorHAnsi" w:hAnsiTheme="minorHAnsi"/>
      <w:i/>
      <w:iCs/>
      <w:color w:val="FF344C" w:themeColor="text1" w:themeTint="BF"/>
      <w:sz w:val="22"/>
    </w:rPr>
  </w:style>
  <w:style w:type="character" w:styleId="Bogenstitel">
    <w:name w:val="Book Title"/>
    <w:basedOn w:val="Standardskrifttypeiafsnit"/>
    <w:uiPriority w:val="33"/>
    <w:rsid w:val="00634D59"/>
    <w:rPr>
      <w:rFonts w:asciiTheme="minorHAnsi" w:hAnsiTheme="minorHAnsi"/>
      <w:b/>
      <w:bCs/>
      <w:i w:val="0"/>
      <w:iCs/>
      <w:spacing w:val="5"/>
    </w:rPr>
  </w:style>
  <w:style w:type="character" w:styleId="Kraftighenvisning">
    <w:name w:val="Intense Reference"/>
    <w:basedOn w:val="Standardskrifttypeiafsnit"/>
    <w:uiPriority w:val="32"/>
    <w:qFormat/>
    <w:rsid w:val="00634D59"/>
    <w:rPr>
      <w:rFonts w:asciiTheme="minorHAnsi" w:hAnsiTheme="minorHAnsi"/>
      <w:b/>
      <w:bCs/>
      <w:smallCaps/>
      <w:color w:val="F0001D" w:themeColor="accent1"/>
      <w:spacing w:val="5"/>
      <w:sz w:val="16"/>
    </w:rPr>
  </w:style>
  <w:style w:type="character" w:styleId="Svaghenvisning">
    <w:name w:val="Subtle Reference"/>
    <w:basedOn w:val="Standardskrifttypeiafsnit"/>
    <w:uiPriority w:val="31"/>
    <w:qFormat/>
    <w:rsid w:val="00634D59"/>
    <w:rPr>
      <w:rFonts w:asciiTheme="minorHAnsi" w:hAnsiTheme="minorHAnsi"/>
      <w:caps w:val="0"/>
      <w:smallCaps w:val="0"/>
      <w:strike w:val="0"/>
      <w:dstrike w:val="0"/>
      <w:vanish w:val="0"/>
      <w:color w:val="FF5064" w:themeColor="text1" w:themeTint="A5"/>
      <w:sz w:val="16"/>
      <w:vertAlign w:val="baseline"/>
    </w:rPr>
  </w:style>
  <w:style w:type="character" w:styleId="Kraftigfremhvning">
    <w:name w:val="Intense Emphasis"/>
    <w:basedOn w:val="Standardskrifttypeiafsnit"/>
    <w:uiPriority w:val="21"/>
    <w:qFormat/>
    <w:rsid w:val="00634D59"/>
    <w:rPr>
      <w:rFonts w:asciiTheme="minorHAnsi" w:hAnsiTheme="minorHAnsi"/>
      <w:b/>
      <w:i w:val="0"/>
      <w:iCs/>
      <w:color w:val="F0001D" w:themeColor="accent1"/>
    </w:rPr>
  </w:style>
  <w:style w:type="character" w:styleId="BesgtLink">
    <w:name w:val="FollowedHyperlink"/>
    <w:basedOn w:val="Standardskrifttypeiafsnit"/>
    <w:rsid w:val="00634D59"/>
    <w:rPr>
      <w:rFonts w:asciiTheme="minorHAnsi" w:hAnsiTheme="minorHAnsi"/>
      <w:color w:val="F0001D" w:themeColor="text1"/>
      <w:u w:val="single"/>
    </w:rPr>
  </w:style>
  <w:style w:type="paragraph" w:styleId="Almindeligtekst">
    <w:name w:val="Plain Text"/>
    <w:basedOn w:val="Normal"/>
    <w:link w:val="AlmindeligtekstTegn"/>
    <w:rsid w:val="00634D59"/>
    <w:rPr>
      <w:rFonts w:cs="Consolas"/>
      <w:szCs w:val="21"/>
    </w:rPr>
  </w:style>
  <w:style w:type="character" w:customStyle="1" w:styleId="AlmindeligtekstTegn">
    <w:name w:val="Almindelig tekst Tegn"/>
    <w:basedOn w:val="Standardskrifttypeiafsnit"/>
    <w:link w:val="Almindeligtekst"/>
    <w:rsid w:val="00634D59"/>
    <w:rPr>
      <w:rFonts w:asciiTheme="minorHAnsi" w:hAnsiTheme="minorHAnsi" w:cs="Consolas"/>
      <w:color w:val="3B3B3B" w:themeColor="text2"/>
      <w:sz w:val="22"/>
      <w:szCs w:val="21"/>
    </w:rPr>
  </w:style>
  <w:style w:type="paragraph" w:styleId="Dato">
    <w:name w:val="Date"/>
    <w:basedOn w:val="Normal"/>
    <w:next w:val="Normal"/>
    <w:link w:val="DatoTegn"/>
    <w:rsid w:val="00FD0E9D"/>
    <w:rPr>
      <w:sz w:val="20"/>
    </w:rPr>
  </w:style>
  <w:style w:type="character" w:customStyle="1" w:styleId="DatoTegn">
    <w:name w:val="Dato Tegn"/>
    <w:basedOn w:val="Standardskrifttypeiafsnit"/>
    <w:link w:val="Dato"/>
    <w:rsid w:val="00FD0E9D"/>
    <w:rPr>
      <w:rFonts w:asciiTheme="minorHAnsi" w:hAnsiTheme="minorHAnsi"/>
      <w:color w:val="3B3B3B" w:themeColor="text2"/>
      <w:szCs w:val="24"/>
    </w:rPr>
  </w:style>
  <w:style w:type="character" w:styleId="Fodnotehenvisning">
    <w:name w:val="footnote reference"/>
    <w:basedOn w:val="Standardskrifttypeiafsnit"/>
    <w:rsid w:val="00634D59"/>
    <w:rPr>
      <w:rFonts w:asciiTheme="minorHAnsi" w:hAnsiTheme="minorHAnsi"/>
      <w:vertAlign w:val="superscript"/>
    </w:rPr>
  </w:style>
  <w:style w:type="paragraph" w:styleId="NormalWeb">
    <w:name w:val="Normal (Web)"/>
    <w:basedOn w:val="Normal"/>
    <w:uiPriority w:val="99"/>
    <w:rsid w:val="00634D59"/>
    <w:rPr>
      <w:sz w:val="24"/>
    </w:rPr>
  </w:style>
  <w:style w:type="paragraph" w:styleId="Modtageradresse">
    <w:name w:val="envelope address"/>
    <w:basedOn w:val="Normal"/>
    <w:rsid w:val="00634D59"/>
    <w:pPr>
      <w:framePr w:w="7920" w:h="1980" w:hRule="exact" w:hSpace="141" w:wrap="auto" w:hAnchor="page" w:xAlign="center" w:yAlign="bottom"/>
    </w:pPr>
    <w:rPr>
      <w:rFonts w:asciiTheme="majorHAnsi" w:eastAsiaTheme="majorEastAsia" w:hAnsiTheme="majorHAnsi" w:cstheme="majorBidi"/>
    </w:rPr>
  </w:style>
  <w:style w:type="paragraph" w:styleId="Overskrift">
    <w:name w:val="TOC Heading"/>
    <w:basedOn w:val="Overskrift1"/>
    <w:next w:val="Normal"/>
    <w:uiPriority w:val="39"/>
    <w:unhideWhenUsed/>
    <w:qFormat/>
    <w:rsid w:val="00634D59"/>
    <w:pPr>
      <w:keepLines/>
      <w:spacing w:before="240"/>
      <w:outlineLvl w:val="9"/>
    </w:pPr>
    <w:rPr>
      <w:rFonts w:eastAsiaTheme="majorEastAsia" w:cstheme="majorBidi"/>
      <w:b/>
      <w:bCs w:val="0"/>
      <w:kern w:val="0"/>
    </w:rPr>
  </w:style>
  <w:style w:type="character" w:customStyle="1" w:styleId="Hashtag1">
    <w:name w:val="Hashtag1"/>
    <w:basedOn w:val="Standardskrifttypeiafsnit"/>
    <w:uiPriority w:val="99"/>
    <w:semiHidden/>
    <w:unhideWhenUsed/>
    <w:rsid w:val="00634D59"/>
    <w:rPr>
      <w:rFonts w:asciiTheme="minorHAnsi" w:hAnsiTheme="minorHAnsi"/>
      <w:color w:val="202243" w:themeColor="accent4"/>
      <w:shd w:val="clear" w:color="auto" w:fill="E1DFDD"/>
    </w:rPr>
  </w:style>
  <w:style w:type="character" w:customStyle="1" w:styleId="Omtal1">
    <w:name w:val="Omtal1"/>
    <w:basedOn w:val="Standardskrifttypeiafsnit"/>
    <w:uiPriority w:val="99"/>
    <w:semiHidden/>
    <w:unhideWhenUsed/>
    <w:rsid w:val="00634D59"/>
    <w:rPr>
      <w:rFonts w:asciiTheme="minorHAnsi" w:hAnsiTheme="minorHAnsi"/>
      <w:color w:val="202243" w:themeColor="accent4"/>
      <w:shd w:val="clear" w:color="auto" w:fill="E1DFDD"/>
    </w:rPr>
  </w:style>
  <w:style w:type="character" w:styleId="Pladsholdertekst">
    <w:name w:val="Placeholder Text"/>
    <w:basedOn w:val="Standardskrifttypeiafsnit"/>
    <w:uiPriority w:val="99"/>
    <w:semiHidden/>
    <w:rsid w:val="00634D59"/>
    <w:rPr>
      <w:rFonts w:asciiTheme="minorHAnsi" w:hAnsiTheme="minorHAnsi"/>
      <w:color w:val="808080"/>
    </w:rPr>
  </w:style>
  <w:style w:type="character" w:customStyle="1" w:styleId="SmartLink1">
    <w:name w:val="SmartLink1"/>
    <w:basedOn w:val="Standardskrifttypeiafsnit"/>
    <w:uiPriority w:val="99"/>
    <w:semiHidden/>
    <w:unhideWhenUsed/>
    <w:rsid w:val="00634D59"/>
    <w:rPr>
      <w:rFonts w:asciiTheme="minorHAnsi" w:hAnsiTheme="minorHAnsi"/>
      <w:color w:val="0000FF"/>
      <w:u w:val="single"/>
      <w:shd w:val="clear" w:color="auto" w:fill="F3F2F1"/>
    </w:rPr>
  </w:style>
  <w:style w:type="character" w:customStyle="1" w:styleId="SmartHyperlink1">
    <w:name w:val="Smart Hyperlink1"/>
    <w:basedOn w:val="Standardskrifttypeiafsnit"/>
    <w:uiPriority w:val="99"/>
    <w:semiHidden/>
    <w:unhideWhenUsed/>
    <w:rsid w:val="00634D59"/>
    <w:rPr>
      <w:rFonts w:asciiTheme="minorHAnsi" w:hAnsiTheme="minorHAnsi"/>
      <w:u w:val="dotted"/>
    </w:rPr>
  </w:style>
  <w:style w:type="character" w:customStyle="1" w:styleId="Ulstomtale1">
    <w:name w:val="Uløst omtale1"/>
    <w:basedOn w:val="Standardskrifttypeiafsnit"/>
    <w:uiPriority w:val="99"/>
    <w:semiHidden/>
    <w:unhideWhenUsed/>
    <w:rsid w:val="00634D59"/>
    <w:rPr>
      <w:rFonts w:asciiTheme="minorHAnsi" w:hAnsiTheme="minorHAnsi"/>
      <w:color w:val="605E5C"/>
      <w:shd w:val="clear" w:color="auto" w:fill="E1DFDD"/>
    </w:rPr>
  </w:style>
  <w:style w:type="character" w:customStyle="1" w:styleId="Overskrift5Tegn">
    <w:name w:val="Overskrift 5 Tegn"/>
    <w:basedOn w:val="Standardskrifttypeiafsnit"/>
    <w:link w:val="Overskrift5"/>
    <w:semiHidden/>
    <w:rsid w:val="007E4A73"/>
    <w:rPr>
      <w:rFonts w:asciiTheme="majorHAnsi" w:eastAsiaTheme="majorEastAsia" w:hAnsiTheme="majorHAnsi" w:cstheme="majorBidi"/>
      <w:color w:val="D9AC82" w:themeColor="accent3"/>
      <w:sz w:val="22"/>
      <w:szCs w:val="24"/>
    </w:rPr>
  </w:style>
  <w:style w:type="character" w:customStyle="1" w:styleId="Overskrift6Tegn">
    <w:name w:val="Overskrift 6 Tegn"/>
    <w:basedOn w:val="Standardskrifttypeiafsnit"/>
    <w:link w:val="Overskrift6"/>
    <w:semiHidden/>
    <w:rsid w:val="007E4A73"/>
    <w:rPr>
      <w:rFonts w:asciiTheme="majorHAnsi" w:eastAsiaTheme="majorEastAsia" w:hAnsiTheme="majorHAnsi" w:cstheme="majorBidi"/>
      <w:color w:val="202243" w:themeColor="accent4"/>
      <w:sz w:val="22"/>
      <w:szCs w:val="24"/>
    </w:rPr>
  </w:style>
  <w:style w:type="character" w:customStyle="1" w:styleId="Overskrift7Tegn">
    <w:name w:val="Overskrift 7 Tegn"/>
    <w:basedOn w:val="Standardskrifttypeiafsnit"/>
    <w:link w:val="Overskrift7"/>
    <w:semiHidden/>
    <w:rsid w:val="007E4A73"/>
    <w:rPr>
      <w:rFonts w:asciiTheme="majorHAnsi" w:eastAsiaTheme="majorEastAsia" w:hAnsiTheme="majorHAnsi" w:cstheme="majorBidi"/>
      <w:iCs/>
      <w:color w:val="77000E" w:themeColor="accent1" w:themeShade="7F"/>
      <w:sz w:val="22"/>
      <w:szCs w:val="24"/>
    </w:rPr>
  </w:style>
  <w:style w:type="character" w:styleId="Kommentarhenvisning">
    <w:name w:val="annotation reference"/>
    <w:basedOn w:val="Standardskrifttypeiafsnit"/>
    <w:rsid w:val="000D175C"/>
    <w:rPr>
      <w:rFonts w:asciiTheme="minorHAnsi" w:hAnsiTheme="minorHAnsi"/>
      <w:sz w:val="16"/>
      <w:szCs w:val="16"/>
    </w:rPr>
  </w:style>
  <w:style w:type="character" w:styleId="Linjenummer">
    <w:name w:val="line number"/>
    <w:basedOn w:val="Standardskrifttypeiafsnit"/>
    <w:rsid w:val="000D175C"/>
    <w:rPr>
      <w:rFonts w:asciiTheme="minorHAnsi" w:hAnsiTheme="minorHAnsi"/>
    </w:rPr>
  </w:style>
  <w:style w:type="paragraph" w:styleId="Makrotekst">
    <w:name w:val="macro"/>
    <w:link w:val="MakrotekstTegn"/>
    <w:rsid w:val="000D175C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Theme="minorHAnsi" w:hAnsiTheme="minorHAnsi" w:cs="Consolas"/>
      <w:color w:val="3B3B3B" w:themeColor="text2"/>
    </w:rPr>
  </w:style>
  <w:style w:type="character" w:customStyle="1" w:styleId="MakrotekstTegn">
    <w:name w:val="Makrotekst Tegn"/>
    <w:basedOn w:val="Standardskrifttypeiafsnit"/>
    <w:link w:val="Makrotekst"/>
    <w:rsid w:val="000D175C"/>
    <w:rPr>
      <w:rFonts w:asciiTheme="minorHAnsi" w:hAnsiTheme="minorHAnsi" w:cs="Consolas"/>
      <w:color w:val="3B3B3B" w:themeColor="text2"/>
    </w:rPr>
  </w:style>
  <w:style w:type="paragraph" w:styleId="Listeafsnit">
    <w:name w:val="List Paragraph"/>
    <w:basedOn w:val="Normal"/>
    <w:uiPriority w:val="34"/>
    <w:qFormat/>
    <w:rsid w:val="000355CE"/>
    <w:pPr>
      <w:ind w:left="720"/>
      <w:contextualSpacing/>
    </w:pPr>
  </w:style>
  <w:style w:type="paragraph" w:styleId="Titel">
    <w:name w:val="Title"/>
    <w:basedOn w:val="Normal"/>
    <w:next w:val="Normal"/>
    <w:link w:val="TitelTegn"/>
    <w:qFormat/>
    <w:rsid w:val="007B29D8"/>
    <w:pPr>
      <w:spacing w:line="240" w:lineRule="auto"/>
      <w:contextualSpacing/>
    </w:pPr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character" w:customStyle="1" w:styleId="TitelTegn">
    <w:name w:val="Titel Tegn"/>
    <w:basedOn w:val="Standardskrifttypeiafsnit"/>
    <w:link w:val="Titel"/>
    <w:rsid w:val="007B29D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Indholdsfortegnelse1">
    <w:name w:val="toc 1"/>
    <w:basedOn w:val="Normal"/>
    <w:next w:val="Normal"/>
    <w:autoRedefine/>
    <w:uiPriority w:val="39"/>
    <w:rsid w:val="007B29D8"/>
    <w:pPr>
      <w:spacing w:after="100"/>
    </w:pPr>
  </w:style>
  <w:style w:type="paragraph" w:styleId="Indholdsfortegnelse2">
    <w:name w:val="toc 2"/>
    <w:basedOn w:val="Normal"/>
    <w:next w:val="Normal"/>
    <w:autoRedefine/>
    <w:uiPriority w:val="39"/>
    <w:rsid w:val="007B29D8"/>
    <w:pPr>
      <w:spacing w:after="100"/>
      <w:ind w:left="220"/>
    </w:pPr>
  </w:style>
  <w:style w:type="paragraph" w:styleId="Indholdsfortegnelse3">
    <w:name w:val="toc 3"/>
    <w:basedOn w:val="Normal"/>
    <w:next w:val="Normal"/>
    <w:autoRedefine/>
    <w:uiPriority w:val="39"/>
    <w:rsid w:val="007B29D8"/>
    <w:pPr>
      <w:spacing w:after="100"/>
      <w:ind w:left="440"/>
    </w:pPr>
  </w:style>
  <w:style w:type="paragraph" w:customStyle="1" w:styleId="paragraph">
    <w:name w:val="paragraph"/>
    <w:basedOn w:val="Normal"/>
    <w:rsid w:val="00522C86"/>
    <w:pPr>
      <w:spacing w:before="100" w:beforeAutospacing="1" w:after="100" w:afterAutospacing="1" w:line="240" w:lineRule="auto"/>
    </w:pPr>
    <w:rPr>
      <w:rFonts w:ascii="Times New Roman" w:hAnsi="Times New Roman"/>
      <w:color w:val="auto"/>
      <w:sz w:val="24"/>
    </w:rPr>
  </w:style>
  <w:style w:type="character" w:customStyle="1" w:styleId="normaltextrun">
    <w:name w:val="normaltextrun"/>
    <w:basedOn w:val="Standardskrifttypeiafsnit"/>
    <w:rsid w:val="00522C86"/>
  </w:style>
  <w:style w:type="character" w:customStyle="1" w:styleId="eop">
    <w:name w:val="eop"/>
    <w:basedOn w:val="Standardskrifttypeiafsnit"/>
    <w:rsid w:val="00522C86"/>
  </w:style>
  <w:style w:type="character" w:styleId="Ulstomtale">
    <w:name w:val="Unresolved Mention"/>
    <w:basedOn w:val="Standardskrifttypeiafsnit"/>
    <w:uiPriority w:val="99"/>
    <w:semiHidden/>
    <w:unhideWhenUsed/>
    <w:rsid w:val="00034E59"/>
    <w:rPr>
      <w:color w:val="605E5C"/>
      <w:shd w:val="clear" w:color="auto" w:fill="E1DFDD"/>
    </w:rPr>
  </w:style>
  <w:style w:type="paragraph" w:styleId="Kommentartekst">
    <w:name w:val="annotation text"/>
    <w:basedOn w:val="Normal"/>
    <w:link w:val="KommentartekstTegn"/>
    <w:rsid w:val="001B5407"/>
    <w:pPr>
      <w:spacing w:line="240" w:lineRule="auto"/>
    </w:pPr>
    <w:rPr>
      <w:sz w:val="20"/>
      <w:szCs w:val="20"/>
    </w:rPr>
  </w:style>
  <w:style w:type="character" w:customStyle="1" w:styleId="KommentartekstTegn">
    <w:name w:val="Kommentartekst Tegn"/>
    <w:basedOn w:val="Standardskrifttypeiafsnit"/>
    <w:link w:val="Kommentartekst"/>
    <w:rsid w:val="001B5407"/>
    <w:rPr>
      <w:rFonts w:ascii="Fighter" w:hAnsi="Fighter"/>
      <w:color w:val="3B3B3B" w:themeColor="text2"/>
    </w:rPr>
  </w:style>
  <w:style w:type="paragraph" w:styleId="Kommentaremne">
    <w:name w:val="annotation subject"/>
    <w:basedOn w:val="Kommentartekst"/>
    <w:next w:val="Kommentartekst"/>
    <w:link w:val="KommentaremneTegn"/>
    <w:semiHidden/>
    <w:unhideWhenUsed/>
    <w:rsid w:val="001B5407"/>
    <w:rPr>
      <w:b/>
      <w:bCs/>
    </w:rPr>
  </w:style>
  <w:style w:type="character" w:customStyle="1" w:styleId="KommentaremneTegn">
    <w:name w:val="Kommentaremne Tegn"/>
    <w:basedOn w:val="KommentartekstTegn"/>
    <w:link w:val="Kommentaremne"/>
    <w:semiHidden/>
    <w:rsid w:val="001B5407"/>
    <w:rPr>
      <w:rFonts w:ascii="Fighter" w:hAnsi="Fighter"/>
      <w:b/>
      <w:bCs/>
      <w:color w:val="3B3B3B" w:themeColor="text2"/>
    </w:rPr>
  </w:style>
  <w:style w:type="table" w:styleId="Listetabel3">
    <w:name w:val="List Table 3"/>
    <w:basedOn w:val="Tabel-Normal"/>
    <w:uiPriority w:val="48"/>
    <w:rsid w:val="006C6BFD"/>
    <w:tblPr>
      <w:tblStyleRowBandSize w:val="1"/>
      <w:tblStyleColBandSize w:val="1"/>
      <w:tblBorders>
        <w:top w:val="single" w:sz="4" w:space="0" w:color="F0001D" w:themeColor="text1"/>
        <w:left w:val="single" w:sz="4" w:space="0" w:color="F0001D" w:themeColor="text1"/>
        <w:bottom w:val="single" w:sz="4" w:space="0" w:color="F0001D" w:themeColor="text1"/>
        <w:right w:val="single" w:sz="4" w:space="0" w:color="F0001D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001D" w:themeFill="text1"/>
      </w:tcPr>
    </w:tblStylePr>
    <w:tblStylePr w:type="lastRow">
      <w:rPr>
        <w:b/>
        <w:bCs/>
      </w:rPr>
      <w:tblPr/>
      <w:tcPr>
        <w:tcBorders>
          <w:top w:val="double" w:sz="4" w:space="0" w:color="F0001D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001D" w:themeColor="text1"/>
          <w:right w:val="single" w:sz="4" w:space="0" w:color="F0001D" w:themeColor="text1"/>
        </w:tcBorders>
      </w:tcPr>
    </w:tblStylePr>
    <w:tblStylePr w:type="band1Horz">
      <w:tblPr/>
      <w:tcPr>
        <w:tcBorders>
          <w:top w:val="single" w:sz="4" w:space="0" w:color="F0001D" w:themeColor="text1"/>
          <w:bottom w:val="single" w:sz="4" w:space="0" w:color="F0001D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001D" w:themeColor="text1"/>
          <w:left w:val="nil"/>
        </w:tcBorders>
      </w:tcPr>
    </w:tblStylePr>
    <w:tblStylePr w:type="swCell">
      <w:tblPr/>
      <w:tcPr>
        <w:tcBorders>
          <w:top w:val="double" w:sz="4" w:space="0" w:color="F0001D" w:themeColor="text1"/>
          <w:right w:val="nil"/>
        </w:tcBorders>
      </w:tcPr>
    </w:tblStylePr>
  </w:style>
  <w:style w:type="paragraph" w:styleId="Billedtekst">
    <w:name w:val="caption"/>
    <w:basedOn w:val="Normal"/>
    <w:next w:val="Normal"/>
    <w:unhideWhenUsed/>
    <w:qFormat/>
    <w:rsid w:val="00335704"/>
    <w:pPr>
      <w:spacing w:after="200" w:line="240" w:lineRule="auto"/>
    </w:pPr>
    <w:rPr>
      <w:i/>
      <w:iCs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5312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103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12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102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228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649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8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345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657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84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546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994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79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463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49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820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338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60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795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625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663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746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597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743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422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402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320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844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549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3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99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82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393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604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65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785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510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134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491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45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3523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6935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288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8306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3241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5863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8788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3287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624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8373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7427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3400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286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967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767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338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856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51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012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445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098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020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555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40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420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742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34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330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573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402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067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467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34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10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264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1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726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015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0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453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123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2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426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79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422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941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460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835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384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936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383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09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292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90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72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445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230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039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85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84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58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526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438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773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397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103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063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074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802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501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75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730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4100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7606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09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582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7348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3553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851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484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076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1928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428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1661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7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9010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065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5660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628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646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569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7851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358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505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2712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6463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1707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3321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013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8770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61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108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2774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0923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719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6698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585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2405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299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4531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3731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8745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005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559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304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0443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372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589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881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5070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3602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3716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210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595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212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843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951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1927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871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3692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442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0967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4178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5485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429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0672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140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982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991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319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6886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3168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4217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608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633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5426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813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0821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955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9658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4629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608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975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5946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134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374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669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2018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887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9421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755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1677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806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8501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40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8713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4479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494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605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0415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6041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2578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541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853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734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7121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242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597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964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8436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541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4925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717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6315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4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57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72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5646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86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073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525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0295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258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7283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81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80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058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6193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1422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4750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163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273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08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3499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779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1140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12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2910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068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612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32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4956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574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964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300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2865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911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866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184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4595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401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1394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5642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0987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151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0970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362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7435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931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6397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2813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6462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616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9586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209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195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017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4761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560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098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53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46195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0721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1999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95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0837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05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192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737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9014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1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817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9009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6833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61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613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193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5153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357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894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43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049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134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3298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215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022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809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9639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352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830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701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937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757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682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554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85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4271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82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938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974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588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377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632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355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0670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0297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555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3953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0524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189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226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868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0883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934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870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4926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919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9991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766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2983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162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825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1186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677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835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3143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958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699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514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046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276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3524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869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5023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6507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558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342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974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449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8930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7050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8967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39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7734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3736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05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6535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6446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7578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348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3193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383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9783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2294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207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960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248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829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720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870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25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6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509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402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45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95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09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708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58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31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98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660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31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933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47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621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401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0522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746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544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611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253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16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794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068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042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9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449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043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345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927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84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013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5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047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451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211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835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09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836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033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262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98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26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171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255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370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900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802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994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309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867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585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48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469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371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150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998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197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225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313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17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85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582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951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245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41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072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953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6715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81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656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365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445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03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400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622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381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72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770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389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yperlink" Target="http://www.frivillig.dk" TargetMode="External"/><Relationship Id="rId18" Type="http://schemas.openxmlformats.org/officeDocument/2006/relationships/footer" Target="footer2.xml"/><Relationship Id="rId3" Type="http://schemas.openxmlformats.org/officeDocument/2006/relationships/customXml" Target="../customXml/item3.xml"/><Relationship Id="rId7" Type="http://schemas.openxmlformats.org/officeDocument/2006/relationships/styles" Target="styles.xml"/><Relationship Id="rId12" Type="http://schemas.openxmlformats.org/officeDocument/2006/relationships/image" Target="media/image1.png"/><Relationship Id="rId17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5" Type="http://schemas.openxmlformats.org/officeDocument/2006/relationships/customXml" Target="../customXml/item5.xml"/><Relationship Id="rId15" Type="http://schemas.openxmlformats.org/officeDocument/2006/relationships/image" Target="media/image3.png"/><Relationship Id="rId10" Type="http://schemas.openxmlformats.org/officeDocument/2006/relationships/footnotes" Target="footnotes.xml"/><Relationship Id="rId19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2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6.png"/><Relationship Id="rId1" Type="http://schemas.openxmlformats.org/officeDocument/2006/relationships/image" Target="media/image5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ks\OneDrive%20-%20Kraeftens%20Bekaempelse\Dokumenter\Notat%20skabelon.dotx" TargetMode="External"/></Relationships>
</file>

<file path=word/theme/theme1.xml><?xml version="1.0" encoding="utf-8"?>
<a:theme xmlns:a="http://schemas.openxmlformats.org/drawingml/2006/main" name="KraeftensBekaempelseWord">
  <a:themeElements>
    <a:clrScheme name="Kr">
      <a:dk1>
        <a:srgbClr val="F0001D"/>
      </a:dk1>
      <a:lt1>
        <a:srgbClr val="FFFFFF"/>
      </a:lt1>
      <a:dk2>
        <a:srgbClr val="3B3B3B"/>
      </a:dk2>
      <a:lt2>
        <a:srgbClr val="FFFFFF"/>
      </a:lt2>
      <a:accent1>
        <a:srgbClr val="F0001D"/>
      </a:accent1>
      <a:accent2>
        <a:srgbClr val="DEDAD6"/>
      </a:accent2>
      <a:accent3>
        <a:srgbClr val="D9AC82"/>
      </a:accent3>
      <a:accent4>
        <a:srgbClr val="202243"/>
      </a:accent4>
      <a:accent5>
        <a:srgbClr val="82A9D9"/>
      </a:accent5>
      <a:accent6>
        <a:srgbClr val="82D9C9"/>
      </a:accent6>
      <a:hlink>
        <a:srgbClr val="F0001D"/>
      </a:hlink>
      <a:folHlink>
        <a:srgbClr val="3B3B3B"/>
      </a:folHlink>
    </a:clrScheme>
    <a:fontScheme name="Fighter Word">
      <a:majorFont>
        <a:latin typeface="Fighter Word Overskrift"/>
        <a:ea typeface=""/>
        <a:cs typeface=""/>
      </a:majorFont>
      <a:minorFont>
        <a:latin typeface="Fighter Word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tlCol="0" anchor="ctr"/>
      <a:lstStyle>
        <a:defPPr algn="ctr">
          <a:defRPr/>
        </a:defPPr>
      </a:lstStyle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  <a:lnDef>
      <a:spPr>
        <a:ln>
          <a:solidFill>
            <a:schemeClr val="tx2"/>
          </a:solidFill>
          <a:headEnd type="none"/>
          <a:tailEnd type="none"/>
        </a:ln>
      </a:spPr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KraeftensBekaempelseWord" id="{9880EE93-18E8-B748-9541-8CA01F6CBECB}" vid="{F4BD5B0C-B966-7943-ABF2-297F471CCCA0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5DC13642DB39B54A8815FEAC10A59B98" ma:contentTypeVersion="16" ma:contentTypeDescription="Opret et nyt dokument." ma:contentTypeScope="" ma:versionID="eef6d849510f6cf97ee47695d4d763ea">
  <xsd:schema xmlns:xsd="http://www.w3.org/2001/XMLSchema" xmlns:xs="http://www.w3.org/2001/XMLSchema" xmlns:p="http://schemas.microsoft.com/office/2006/metadata/properties" xmlns:ns2="90dc1fc7-73a6-4b80-b01a-8c0c5e3b8ba5" xmlns:ns3="49993212-ddef-4447-8878-99372eff8fb8" targetNamespace="http://schemas.microsoft.com/office/2006/metadata/properties" ma:root="true" ma:fieldsID="90a02016fe52dfd938106753768308b3" ns2:_="" ns3:_="">
    <xsd:import namespace="90dc1fc7-73a6-4b80-b01a-8c0c5e3b8ba5"/>
    <xsd:import namespace="49993212-ddef-4447-8878-99372eff8fb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0dc1fc7-73a6-4b80-b01a-8c0c5e3b8b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1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3" nillable="true" ma:taxonomy="true" ma:internalName="lcf76f155ced4ddcb4097134ff3c332f" ma:taxonomyFieldName="MediaServiceImageTags" ma:displayName="Billedmærker" ma:readOnly="false" ma:fieldId="{5cf76f15-5ced-4ddc-b409-7134ff3c332f}" ma:taxonomyMulti="true" ma:sspId="22326893-d167-47d4-9a45-6c9c6b2efaf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bjectDetectorVersions" ma:index="2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1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9993212-ddef-4447-8878-99372eff8fb8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568fd5e9-590b-43e2-843a-15dbadb06e35}" ma:internalName="TaxCatchAll" ma:showField="CatchAllData" ma:web="49993212-ddef-4447-8878-99372eff8fb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8" nillable="true" ma:displayName="Delt med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Delt med detaljer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dhol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haredContentType xmlns="Microsoft.SharePoint.Taxonomy.ContentTypeSync" SourceId="22326893-d167-47d4-9a45-6c9c6b2efaff" ContentTypeId="0x0101" PreviousValue="false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49993212-ddef-4447-8878-99372eff8fb8" xsi:nil="true"/>
    <lcf76f155ced4ddcb4097134ff3c332f xmlns="90dc1fc7-73a6-4b80-b01a-8c0c5e3b8ba5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30CE92AC-83B1-4274-B891-0DFFACB4E6F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0dc1fc7-73a6-4b80-b01a-8c0c5e3b8ba5"/>
    <ds:schemaRef ds:uri="49993212-ddef-4447-8878-99372eff8fb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7876F30D-81F3-4261-A158-7D40C1A56154}">
  <ds:schemaRefs>
    <ds:schemaRef ds:uri="Microsoft.SharePoint.Taxonomy.ContentTypeSync"/>
  </ds:schemaRefs>
</ds:datastoreItem>
</file>

<file path=customXml/itemProps3.xml><?xml version="1.0" encoding="utf-8"?>
<ds:datastoreItem xmlns:ds="http://schemas.openxmlformats.org/officeDocument/2006/customXml" ds:itemID="{8EC3D442-CE35-4EB1-8041-848E7C69DE59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B690988C-DDA0-44A6-92F3-7EFC97082B9A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679A2746-6B09-41E6-9BCF-D70CB81FB395}">
  <ds:schemaRefs>
    <ds:schemaRef ds:uri="http://schemas.microsoft.com/office/2006/metadata/properties"/>
    <ds:schemaRef ds:uri="http://schemas.microsoft.com/office/infopath/2007/PartnerControls"/>
    <ds:schemaRef ds:uri="49993212-ddef-4447-8878-99372eff8fb8"/>
    <ds:schemaRef ds:uri="90dc1fc7-73a6-4b80-b01a-8c0c5e3b8ba5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Notat skabelon.dotx</Template>
  <TotalTime>2</TotalTime>
  <Pages>13</Pages>
  <Words>1569</Words>
  <Characters>10782</Characters>
  <Application>Microsoft Office Word</Application>
  <DocSecurity>0</DocSecurity>
  <Lines>89</Lines>
  <Paragraphs>24</Paragraphs>
  <ScaleCrop>false</ScaleCrop>
  <Manager/>
  <Company/>
  <LinksUpToDate>false</LinksUpToDate>
  <CharactersWithSpaces>12327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Mikkel Koefoed Schwab</dc:creator>
  <cp:keywords/>
  <dc:description/>
  <cp:lastModifiedBy>Jakob Guldberg Madsen</cp:lastModifiedBy>
  <cp:revision>3</cp:revision>
  <cp:lastPrinted>2025-12-16T08:15:00Z</cp:lastPrinted>
  <dcterms:created xsi:type="dcterms:W3CDTF">2026-01-21T10:58:00Z</dcterms:created>
  <dcterms:modified xsi:type="dcterms:W3CDTF">2026-01-21T10:58:00Z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0x0101005DC13642DB39B54A8815FEAC10A59B98</vt:lpwstr>
  </property>
  <property fmtid="{D5CDD505-2E9C-101B-9397-08002B2CF9AE}" pid="3" name="MediaServiceImageTags">
    <vt:lpwstr/>
  </property>
</Properties>
</file>