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A208" w14:textId="254BE254" w:rsidR="00F7337C" w:rsidRPr="004C31B2" w:rsidRDefault="002F20B1" w:rsidP="002F20B1">
      <w:pPr>
        <w:rPr>
          <w:rStyle w:val="Fremhv"/>
          <w:b/>
          <w:i w:val="0"/>
          <w:iCs w:val="0"/>
          <w:color w:val="F00091"/>
          <w:sz w:val="44"/>
          <w:szCs w:val="44"/>
        </w:rPr>
      </w:pPr>
      <w:r w:rsidRPr="004C31B2">
        <w:rPr>
          <w:rStyle w:val="Fremhv"/>
          <w:b/>
          <w:i w:val="0"/>
          <w:iCs w:val="0"/>
          <w:color w:val="F00091"/>
          <w:sz w:val="44"/>
          <w:szCs w:val="44"/>
          <w:highlight w:val="yellow"/>
        </w:rPr>
        <w:t>[INDSÆT GOLFKLUB]</w:t>
      </w:r>
      <w:r w:rsidR="00E052B4" w:rsidRPr="004C31B2">
        <w:rPr>
          <w:rStyle w:val="Fremhv"/>
          <w:b/>
          <w:i w:val="0"/>
          <w:iCs w:val="0"/>
          <w:color w:val="F00091"/>
          <w:sz w:val="44"/>
          <w:szCs w:val="44"/>
        </w:rPr>
        <w:t xml:space="preserve"> </w:t>
      </w:r>
      <w:r w:rsidR="00CE2B4A" w:rsidRPr="004C31B2">
        <w:rPr>
          <w:rStyle w:val="Fremhv"/>
          <w:b/>
          <w:i w:val="0"/>
          <w:iCs w:val="0"/>
          <w:color w:val="F00091"/>
          <w:sz w:val="44"/>
          <w:szCs w:val="44"/>
        </w:rPr>
        <w:t>støtter brystkræftsagen med imponerende beløb</w:t>
      </w:r>
    </w:p>
    <w:p w14:paraId="5B1E9FB6" w14:textId="5C8AB0BF" w:rsidR="00CE2B4A" w:rsidRPr="00013903" w:rsidRDefault="00CE2B4A" w:rsidP="002F20B1">
      <w:pPr>
        <w:rPr>
          <w:bCs/>
          <w:color w:val="auto"/>
          <w:szCs w:val="32"/>
        </w:rPr>
      </w:pPr>
    </w:p>
    <w:p w14:paraId="4453A730" w14:textId="72C006D8" w:rsidR="005B7AAC" w:rsidRPr="004C31B2" w:rsidRDefault="002F20B1" w:rsidP="002F20B1">
      <w:pPr>
        <w:rPr>
          <w:rFonts w:cstheme="minorHAnsi"/>
          <w:color w:val="auto"/>
          <w:sz w:val="26"/>
          <w:szCs w:val="26"/>
        </w:rPr>
      </w:pPr>
      <w:r w:rsidRPr="004C31B2">
        <w:rPr>
          <w:rFonts w:cstheme="minorHAnsi"/>
          <w:color w:val="auto"/>
          <w:sz w:val="26"/>
          <w:szCs w:val="26"/>
          <w:highlight w:val="yellow"/>
        </w:rPr>
        <w:t>[INDSÆT GOLFKLUB]</w:t>
      </w:r>
      <w:r w:rsidR="005B7AAC" w:rsidRPr="004C31B2">
        <w:rPr>
          <w:rFonts w:cstheme="minorHAnsi"/>
          <w:color w:val="auto"/>
          <w:sz w:val="26"/>
          <w:szCs w:val="26"/>
        </w:rPr>
        <w:t xml:space="preserve"> var indhyllet i pink den </w:t>
      </w:r>
      <w:r w:rsidR="005B7AAC" w:rsidRPr="004C31B2">
        <w:rPr>
          <w:rFonts w:cstheme="minorHAnsi"/>
          <w:color w:val="auto"/>
          <w:sz w:val="26"/>
          <w:szCs w:val="26"/>
          <w:highlight w:val="yellow"/>
        </w:rPr>
        <w:t>[INDSÆT DATO],</w:t>
      </w:r>
      <w:r w:rsidR="005B7AAC" w:rsidRPr="004C31B2">
        <w:rPr>
          <w:rFonts w:cstheme="minorHAnsi"/>
          <w:color w:val="auto"/>
          <w:sz w:val="26"/>
          <w:szCs w:val="26"/>
        </w:rPr>
        <w:t xml:space="preserve"> da klubben deltog i Kræftens Bekæmpelses årlige velgørenhedsgolfturnering, Pink Cup. </w:t>
      </w:r>
    </w:p>
    <w:p w14:paraId="5841AC3C" w14:textId="77777777" w:rsidR="005B7AAC" w:rsidRPr="004C31B2" w:rsidRDefault="005B7AAC" w:rsidP="002F20B1">
      <w:pPr>
        <w:rPr>
          <w:rFonts w:cstheme="minorHAnsi"/>
          <w:color w:val="auto"/>
          <w:sz w:val="26"/>
          <w:szCs w:val="26"/>
        </w:rPr>
      </w:pPr>
    </w:p>
    <w:p w14:paraId="6A7964CB" w14:textId="69B7BCB8" w:rsidR="005B7AAC" w:rsidRPr="004C31B2" w:rsidRDefault="004C31B2" w:rsidP="002F20B1">
      <w:pPr>
        <w:rPr>
          <w:bCs/>
          <w:color w:val="auto"/>
          <w:sz w:val="26"/>
          <w:szCs w:val="26"/>
        </w:rPr>
      </w:pPr>
      <w:r>
        <w:rPr>
          <w:bCs/>
          <w:color w:val="auto"/>
          <w:sz w:val="26"/>
          <w:szCs w:val="26"/>
        </w:rPr>
        <w:t>Over</w:t>
      </w:r>
      <w:r w:rsidR="005B7AAC" w:rsidRPr="004C31B2">
        <w:rPr>
          <w:bCs/>
          <w:color w:val="auto"/>
          <w:sz w:val="26"/>
          <w:szCs w:val="26"/>
        </w:rPr>
        <w:t xml:space="preserve"> </w:t>
      </w:r>
      <w:r w:rsidR="002F20B1" w:rsidRPr="004C31B2">
        <w:rPr>
          <w:bCs/>
          <w:color w:val="auto"/>
          <w:sz w:val="26"/>
          <w:szCs w:val="26"/>
          <w:highlight w:val="yellow"/>
        </w:rPr>
        <w:t>[INDSÆT BELØB]</w:t>
      </w:r>
      <w:r w:rsidR="00C0766F" w:rsidRPr="004C31B2">
        <w:rPr>
          <w:bCs/>
          <w:color w:val="auto"/>
          <w:sz w:val="26"/>
          <w:szCs w:val="26"/>
        </w:rPr>
        <w:t xml:space="preserve"> </w:t>
      </w:r>
      <w:r>
        <w:rPr>
          <w:bCs/>
          <w:color w:val="auto"/>
          <w:sz w:val="26"/>
          <w:szCs w:val="26"/>
        </w:rPr>
        <w:t xml:space="preserve">blev der samlet </w:t>
      </w:r>
      <w:r w:rsidR="00C0766F" w:rsidRPr="004C31B2">
        <w:rPr>
          <w:bCs/>
          <w:color w:val="auto"/>
          <w:sz w:val="26"/>
          <w:szCs w:val="26"/>
        </w:rPr>
        <w:t>ind</w:t>
      </w:r>
      <w:r w:rsidR="005B7AAC" w:rsidRPr="004C31B2">
        <w:rPr>
          <w:bCs/>
          <w:color w:val="auto"/>
          <w:sz w:val="26"/>
          <w:szCs w:val="26"/>
        </w:rPr>
        <w:t xml:space="preserve"> til Pink Cup, takket være opbakningen fra sponsorer og klubbens medlemmer. ’Vi er meget stolte af at have kunnet bidrage til brystkræftsagen på denne måde. Det er fantastisk at se, hvordan en golfturnering kan samle så mange mennesker til at støtte op om en god sag, og det viser, hvor stor en forskel vi alle sammen kan gøre, når vi står sammen,’ udtaler </w:t>
      </w:r>
      <w:r w:rsidR="005B7AAC" w:rsidRPr="004C31B2">
        <w:rPr>
          <w:bCs/>
          <w:color w:val="auto"/>
          <w:sz w:val="26"/>
          <w:szCs w:val="26"/>
          <w:highlight w:val="yellow"/>
        </w:rPr>
        <w:t>Navn Navnesen, der var hoveda</w:t>
      </w:r>
      <w:r>
        <w:rPr>
          <w:bCs/>
          <w:color w:val="auto"/>
          <w:sz w:val="26"/>
          <w:szCs w:val="26"/>
          <w:highlight w:val="yellow"/>
        </w:rPr>
        <w:t>rrangør</w:t>
      </w:r>
      <w:r w:rsidR="005B7AAC" w:rsidRPr="004C31B2">
        <w:rPr>
          <w:bCs/>
          <w:color w:val="auto"/>
          <w:sz w:val="26"/>
          <w:szCs w:val="26"/>
          <w:highlight w:val="yellow"/>
        </w:rPr>
        <w:t xml:space="preserve"> for Pink Cup-turneringen i </w:t>
      </w:r>
      <w:r w:rsidR="002F20B1" w:rsidRPr="004C31B2">
        <w:rPr>
          <w:bCs/>
          <w:color w:val="auto"/>
          <w:sz w:val="26"/>
          <w:szCs w:val="26"/>
          <w:highlight w:val="yellow"/>
        </w:rPr>
        <w:t>[INDSÆT GOLFKLUB]</w:t>
      </w:r>
      <w:r w:rsidR="005B7AAC" w:rsidRPr="004C31B2">
        <w:rPr>
          <w:bCs/>
          <w:color w:val="auto"/>
          <w:sz w:val="26"/>
          <w:szCs w:val="26"/>
          <w:highlight w:val="yellow"/>
        </w:rPr>
        <w:t>.</w:t>
      </w:r>
    </w:p>
    <w:p w14:paraId="0728D3D8" w14:textId="77777777" w:rsidR="005B7AAC" w:rsidRPr="004C31B2" w:rsidRDefault="005B7AAC" w:rsidP="002F20B1">
      <w:pPr>
        <w:rPr>
          <w:bCs/>
          <w:color w:val="auto"/>
          <w:sz w:val="26"/>
          <w:szCs w:val="26"/>
        </w:rPr>
      </w:pPr>
    </w:p>
    <w:p w14:paraId="0E8A1DBF" w14:textId="1764C771" w:rsidR="00C0766F" w:rsidRPr="004C31B2" w:rsidRDefault="00C0766F" w:rsidP="002F20B1">
      <w:pPr>
        <w:rPr>
          <w:bCs/>
          <w:color w:val="auto"/>
          <w:sz w:val="26"/>
          <w:szCs w:val="26"/>
        </w:rPr>
      </w:pPr>
      <w:r w:rsidRPr="004C31B2">
        <w:rPr>
          <w:bCs/>
          <w:color w:val="auto"/>
          <w:sz w:val="26"/>
          <w:szCs w:val="26"/>
        </w:rPr>
        <w:t>Banen og klubhuset var pyntet med balloner, flag og Pink Cup</w:t>
      </w:r>
      <w:r w:rsidR="004C31B2">
        <w:rPr>
          <w:bCs/>
          <w:color w:val="auto"/>
          <w:sz w:val="26"/>
          <w:szCs w:val="26"/>
        </w:rPr>
        <w:t>-</w:t>
      </w:r>
      <w:r w:rsidRPr="004C31B2">
        <w:rPr>
          <w:bCs/>
          <w:color w:val="auto"/>
          <w:sz w:val="26"/>
          <w:szCs w:val="26"/>
        </w:rPr>
        <w:t xml:space="preserve">flaget var hejst i flagstangen. Der var god stemning på banen, og mange af de </w:t>
      </w:r>
      <w:r w:rsidRPr="004C31B2">
        <w:rPr>
          <w:bCs/>
          <w:color w:val="auto"/>
          <w:sz w:val="26"/>
          <w:szCs w:val="26"/>
          <w:highlight w:val="yellow"/>
        </w:rPr>
        <w:t>[INDSÆT ANTAL DELTAGERE]</w:t>
      </w:r>
      <w:r w:rsidRPr="004C31B2">
        <w:rPr>
          <w:bCs/>
          <w:color w:val="auto"/>
          <w:sz w:val="26"/>
          <w:szCs w:val="26"/>
        </w:rPr>
        <w:t xml:space="preserve"> var klædt i pink for at vise deres støtte til </w:t>
      </w:r>
      <w:r w:rsidR="004C31B2">
        <w:rPr>
          <w:bCs/>
          <w:color w:val="auto"/>
          <w:sz w:val="26"/>
          <w:szCs w:val="26"/>
        </w:rPr>
        <w:t>brystkræftsagen.</w:t>
      </w:r>
    </w:p>
    <w:p w14:paraId="4A0F180E" w14:textId="77777777" w:rsidR="00C0766F" w:rsidRPr="004C31B2" w:rsidRDefault="00C0766F" w:rsidP="002F20B1">
      <w:pPr>
        <w:rPr>
          <w:bCs/>
          <w:color w:val="auto"/>
          <w:sz w:val="26"/>
          <w:szCs w:val="26"/>
        </w:rPr>
      </w:pPr>
    </w:p>
    <w:p w14:paraId="1415088D" w14:textId="3827A015" w:rsidR="005B7AAC" w:rsidRPr="004C31B2" w:rsidRDefault="005B7AAC" w:rsidP="002F20B1">
      <w:pPr>
        <w:rPr>
          <w:bCs/>
          <w:color w:val="auto"/>
          <w:sz w:val="26"/>
          <w:szCs w:val="26"/>
        </w:rPr>
      </w:pPr>
      <w:r w:rsidRPr="004C31B2">
        <w:rPr>
          <w:bCs/>
          <w:color w:val="auto"/>
          <w:sz w:val="26"/>
          <w:szCs w:val="26"/>
        </w:rPr>
        <w:t xml:space="preserve">Efter runden blev der serveret lækker mad fra restauranten, og der blev solgt lodder til lotteri for at samle flere penge ind. </w:t>
      </w:r>
      <w:r w:rsidR="002F20B1" w:rsidRPr="004C31B2">
        <w:rPr>
          <w:bCs/>
          <w:color w:val="auto"/>
          <w:sz w:val="26"/>
          <w:szCs w:val="26"/>
        </w:rPr>
        <w:t>’</w:t>
      </w:r>
      <w:r w:rsidR="00C0766F" w:rsidRPr="004C31B2">
        <w:rPr>
          <w:color w:val="auto"/>
          <w:sz w:val="26"/>
          <w:szCs w:val="26"/>
        </w:rPr>
        <w:t xml:space="preserve">Vi vil gerne takke for den store opbakning, der har været fra både </w:t>
      </w:r>
      <w:r w:rsidR="00C0766F" w:rsidRPr="004C31B2">
        <w:rPr>
          <w:bCs/>
          <w:color w:val="auto"/>
          <w:sz w:val="26"/>
          <w:szCs w:val="26"/>
        </w:rPr>
        <w:t>lokale forretninger</w:t>
      </w:r>
      <w:r w:rsidR="004C31B2">
        <w:rPr>
          <w:bCs/>
          <w:color w:val="auto"/>
          <w:sz w:val="26"/>
          <w:szCs w:val="26"/>
        </w:rPr>
        <w:t xml:space="preserve">, </w:t>
      </w:r>
      <w:r w:rsidR="00C0766F" w:rsidRPr="004C31B2">
        <w:rPr>
          <w:bCs/>
          <w:color w:val="auto"/>
          <w:sz w:val="26"/>
          <w:szCs w:val="26"/>
        </w:rPr>
        <w:t>virksomheder</w:t>
      </w:r>
      <w:r w:rsidR="00C0766F" w:rsidRPr="004C31B2">
        <w:rPr>
          <w:color w:val="auto"/>
          <w:sz w:val="26"/>
          <w:szCs w:val="26"/>
        </w:rPr>
        <w:t xml:space="preserve"> og klubbens medlemmer, som alle har bidraget til det flotte beløb, der blev indsamlet til Pink Cup</w:t>
      </w:r>
      <w:r w:rsidR="002F20B1" w:rsidRPr="004C31B2">
        <w:rPr>
          <w:color w:val="auto"/>
          <w:sz w:val="26"/>
          <w:szCs w:val="26"/>
        </w:rPr>
        <w:t>’</w:t>
      </w:r>
      <w:r w:rsidR="00C0766F" w:rsidRPr="004C31B2">
        <w:rPr>
          <w:color w:val="auto"/>
          <w:sz w:val="26"/>
          <w:szCs w:val="26"/>
        </w:rPr>
        <w:t xml:space="preserve">, afslutter </w:t>
      </w:r>
      <w:r w:rsidR="00C0766F" w:rsidRPr="004C31B2">
        <w:rPr>
          <w:color w:val="auto"/>
          <w:sz w:val="26"/>
          <w:szCs w:val="26"/>
          <w:highlight w:val="yellow"/>
        </w:rPr>
        <w:t>Navn Navnesen</w:t>
      </w:r>
      <w:r w:rsidR="00C0766F" w:rsidRPr="004C31B2">
        <w:rPr>
          <w:color w:val="auto"/>
          <w:sz w:val="26"/>
          <w:szCs w:val="26"/>
        </w:rPr>
        <w:t>.</w:t>
      </w:r>
    </w:p>
    <w:p w14:paraId="2FA1F2C3" w14:textId="72EAFFE6" w:rsidR="00C0766F" w:rsidRDefault="00C0766F" w:rsidP="002F20B1">
      <w:pPr>
        <w:rPr>
          <w:rFonts w:cstheme="minorHAnsi"/>
          <w:color w:val="auto"/>
          <w:sz w:val="26"/>
          <w:szCs w:val="26"/>
        </w:rPr>
      </w:pPr>
    </w:p>
    <w:p w14:paraId="236A7397" w14:textId="77777777" w:rsidR="00C0766F" w:rsidRPr="004C31B2" w:rsidRDefault="00C0766F" w:rsidP="004C31B2">
      <w:pPr>
        <w:rPr>
          <w:b/>
          <w:color w:val="F00091"/>
          <w:sz w:val="26"/>
          <w:szCs w:val="26"/>
        </w:rPr>
      </w:pPr>
      <w:r w:rsidRPr="004C31B2">
        <w:rPr>
          <w:b/>
          <w:color w:val="F00091"/>
          <w:sz w:val="26"/>
          <w:szCs w:val="26"/>
        </w:rPr>
        <w:t>Fakta om Pink Cup og brystkræft</w:t>
      </w:r>
    </w:p>
    <w:p w14:paraId="45E13183" w14:textId="77777777" w:rsidR="00C0766F" w:rsidRPr="004C31B2" w:rsidRDefault="00C0766F" w:rsidP="004C31B2">
      <w:pPr>
        <w:pStyle w:val="Listeafsnit"/>
        <w:numPr>
          <w:ilvl w:val="0"/>
          <w:numId w:val="14"/>
        </w:numPr>
        <w:ind w:left="714" w:hanging="357"/>
        <w:jc w:val="both"/>
        <w:rPr>
          <w:color w:val="auto"/>
          <w:sz w:val="26"/>
          <w:szCs w:val="26"/>
        </w:rPr>
      </w:pPr>
      <w:r w:rsidRPr="004C31B2">
        <w:rPr>
          <w:color w:val="auto"/>
          <w:sz w:val="26"/>
          <w:szCs w:val="26"/>
        </w:rPr>
        <w:t>Pink Cup er Danmarks største velgørenhedsgolfturnering</w:t>
      </w:r>
    </w:p>
    <w:p w14:paraId="6B353745" w14:textId="77777777" w:rsidR="00C0766F" w:rsidRPr="004C31B2" w:rsidRDefault="00C0766F" w:rsidP="004C31B2">
      <w:pPr>
        <w:pStyle w:val="Listeafsnit"/>
        <w:numPr>
          <w:ilvl w:val="0"/>
          <w:numId w:val="14"/>
        </w:numPr>
        <w:jc w:val="both"/>
        <w:rPr>
          <w:color w:val="auto"/>
          <w:sz w:val="26"/>
          <w:szCs w:val="26"/>
        </w:rPr>
      </w:pPr>
      <w:r w:rsidRPr="004C31B2">
        <w:rPr>
          <w:color w:val="auto"/>
          <w:sz w:val="26"/>
          <w:szCs w:val="26"/>
        </w:rPr>
        <w:t>Pink Cup samler ind til forskning, forebyggelse og rådgivning til fordel for brystkræftramte og pårørende</w:t>
      </w:r>
    </w:p>
    <w:p w14:paraId="7396333F" w14:textId="60D3AD86" w:rsidR="00C0766F" w:rsidRPr="004C31B2" w:rsidRDefault="00C0766F" w:rsidP="004C31B2">
      <w:pPr>
        <w:pStyle w:val="Listeafsnit"/>
        <w:numPr>
          <w:ilvl w:val="0"/>
          <w:numId w:val="14"/>
        </w:numPr>
        <w:jc w:val="both"/>
        <w:rPr>
          <w:color w:val="auto"/>
          <w:sz w:val="26"/>
          <w:szCs w:val="26"/>
        </w:rPr>
      </w:pPr>
      <w:r w:rsidRPr="004C31B2">
        <w:rPr>
          <w:color w:val="auto"/>
          <w:sz w:val="26"/>
          <w:szCs w:val="26"/>
        </w:rPr>
        <w:t xml:space="preserve">Pink Cup har siden 2003 indsamlet over </w:t>
      </w:r>
      <w:r w:rsidR="00C0648A" w:rsidRPr="004C31B2">
        <w:rPr>
          <w:color w:val="auto"/>
          <w:sz w:val="26"/>
          <w:szCs w:val="26"/>
        </w:rPr>
        <w:t>5</w:t>
      </w:r>
      <w:r w:rsidR="004C31B2">
        <w:rPr>
          <w:color w:val="auto"/>
          <w:sz w:val="26"/>
          <w:szCs w:val="26"/>
        </w:rPr>
        <w:t>4</w:t>
      </w:r>
      <w:r w:rsidR="00C0648A" w:rsidRPr="004C31B2">
        <w:rPr>
          <w:color w:val="auto"/>
          <w:sz w:val="26"/>
          <w:szCs w:val="26"/>
        </w:rPr>
        <w:t>,5</w:t>
      </w:r>
      <w:r w:rsidRPr="004C31B2">
        <w:rPr>
          <w:color w:val="auto"/>
          <w:sz w:val="26"/>
          <w:szCs w:val="26"/>
        </w:rPr>
        <w:t xml:space="preserve"> millioner kroner, der har været med til at skabe vigtige fremskridt for de </w:t>
      </w:r>
      <w:r w:rsidR="004C31B2">
        <w:rPr>
          <w:color w:val="auto"/>
          <w:sz w:val="26"/>
          <w:szCs w:val="26"/>
        </w:rPr>
        <w:t>over</w:t>
      </w:r>
      <w:r w:rsidRPr="004C31B2">
        <w:rPr>
          <w:color w:val="auto"/>
          <w:sz w:val="26"/>
          <w:szCs w:val="26"/>
        </w:rPr>
        <w:t xml:space="preserve"> 5.000 </w:t>
      </w:r>
      <w:r w:rsidR="004C31B2">
        <w:rPr>
          <w:color w:val="auto"/>
          <w:sz w:val="26"/>
          <w:szCs w:val="26"/>
        </w:rPr>
        <w:t>kvinder i Danmark,</w:t>
      </w:r>
      <w:r w:rsidRPr="004C31B2">
        <w:rPr>
          <w:color w:val="auto"/>
          <w:sz w:val="26"/>
          <w:szCs w:val="26"/>
        </w:rPr>
        <w:t xml:space="preserve"> der årligt </w:t>
      </w:r>
      <w:r w:rsidR="004C31B2">
        <w:rPr>
          <w:color w:val="auto"/>
          <w:sz w:val="26"/>
          <w:szCs w:val="26"/>
        </w:rPr>
        <w:t>rammes af</w:t>
      </w:r>
      <w:r w:rsidRPr="004C31B2">
        <w:rPr>
          <w:color w:val="auto"/>
          <w:sz w:val="26"/>
          <w:szCs w:val="26"/>
        </w:rPr>
        <w:t xml:space="preserve"> brystkræft.</w:t>
      </w:r>
    </w:p>
    <w:p w14:paraId="7636B742" w14:textId="77777777" w:rsidR="00C0766F" w:rsidRPr="004C31B2" w:rsidRDefault="00C0766F" w:rsidP="004C31B2">
      <w:pPr>
        <w:pStyle w:val="Listeafsnit"/>
        <w:numPr>
          <w:ilvl w:val="0"/>
          <w:numId w:val="14"/>
        </w:numPr>
        <w:jc w:val="both"/>
        <w:rPr>
          <w:color w:val="auto"/>
          <w:sz w:val="26"/>
          <w:szCs w:val="26"/>
        </w:rPr>
      </w:pPr>
      <w:r w:rsidRPr="004C31B2">
        <w:rPr>
          <w:color w:val="auto"/>
          <w:sz w:val="26"/>
          <w:szCs w:val="26"/>
        </w:rPr>
        <w:t>Overlevelsen efter diagnosen brystkræft er forbedret gennem de seneste 15-20 år</w:t>
      </w:r>
    </w:p>
    <w:p w14:paraId="2C2154C4" w14:textId="77777777" w:rsidR="00C0766F" w:rsidRPr="004C31B2" w:rsidRDefault="00C0766F" w:rsidP="004C31B2">
      <w:pPr>
        <w:pStyle w:val="Listeafsnit"/>
        <w:numPr>
          <w:ilvl w:val="0"/>
          <w:numId w:val="14"/>
        </w:numPr>
        <w:jc w:val="both"/>
        <w:rPr>
          <w:color w:val="auto"/>
          <w:sz w:val="26"/>
          <w:szCs w:val="26"/>
        </w:rPr>
      </w:pPr>
      <w:r w:rsidRPr="004C31B2">
        <w:rPr>
          <w:color w:val="auto"/>
          <w:sz w:val="26"/>
          <w:szCs w:val="26"/>
        </w:rPr>
        <w:t>Kun 3 % af indtægterne i Kræftens Bekæmpelse kommer fra det offentlige</w:t>
      </w:r>
    </w:p>
    <w:p w14:paraId="3C680B53" w14:textId="77777777" w:rsidR="00C0766F" w:rsidRPr="004C31B2" w:rsidRDefault="00C0766F" w:rsidP="002F20B1">
      <w:pPr>
        <w:rPr>
          <w:rFonts w:cstheme="minorHAnsi"/>
          <w:color w:val="auto"/>
          <w:sz w:val="26"/>
          <w:szCs w:val="26"/>
        </w:rPr>
      </w:pPr>
    </w:p>
    <w:p w14:paraId="32029DAC" w14:textId="77777777" w:rsidR="00CE2B4A" w:rsidRPr="004C31B2" w:rsidRDefault="00CE2B4A" w:rsidP="002F20B1">
      <w:pPr>
        <w:rPr>
          <w:bCs/>
          <w:color w:val="auto"/>
          <w:sz w:val="26"/>
          <w:szCs w:val="26"/>
        </w:rPr>
      </w:pPr>
    </w:p>
    <w:p w14:paraId="2EB9497E" w14:textId="212389C1" w:rsidR="00A32C92" w:rsidRPr="00013903" w:rsidRDefault="00CE2B4A" w:rsidP="002F20B1">
      <w:pPr>
        <w:rPr>
          <w:b/>
          <w:color w:val="auto"/>
          <w:szCs w:val="32"/>
        </w:rPr>
      </w:pPr>
      <w:r w:rsidRPr="004C31B2">
        <w:rPr>
          <w:bCs/>
          <w:color w:val="auto"/>
          <w:sz w:val="26"/>
          <w:szCs w:val="26"/>
        </w:rPr>
        <w:t xml:space="preserve">Læs mere om Pink Cup og brystkræftsagen på </w:t>
      </w:r>
      <w:hyperlink r:id="rId8" w:history="1">
        <w:r w:rsidR="00C0648A" w:rsidRPr="004C31B2">
          <w:rPr>
            <w:rStyle w:val="Hyperlink"/>
            <w:bCs/>
            <w:sz w:val="26"/>
            <w:szCs w:val="26"/>
          </w:rPr>
          <w:t>www.pinkcup.dk</w:t>
        </w:r>
      </w:hyperlink>
      <w:r w:rsidR="00C0648A">
        <w:rPr>
          <w:bCs/>
          <w:color w:val="auto"/>
          <w:szCs w:val="32"/>
        </w:rPr>
        <w:t xml:space="preserve">   </w:t>
      </w:r>
    </w:p>
    <w:sectPr w:rsidR="00A32C92" w:rsidRPr="00013903" w:rsidSect="00353D31">
      <w:footerReference w:type="default" r:id="rId9"/>
      <w:headerReference w:type="first" r:id="rId10"/>
      <w:footerReference w:type="first" r:id="rId11"/>
      <w:pgSz w:w="11906" w:h="16838" w:code="9"/>
      <w:pgMar w:top="1134" w:right="992" w:bottom="1701"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C94BF" w14:textId="77777777" w:rsidR="005B500F" w:rsidRDefault="005B500F" w:rsidP="00ED0EF4">
      <w:r>
        <w:separator/>
      </w:r>
    </w:p>
  </w:endnote>
  <w:endnote w:type="continuationSeparator" w:id="0">
    <w:p w14:paraId="362708F9" w14:textId="77777777" w:rsidR="005B500F" w:rsidRDefault="005B500F" w:rsidP="00ED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2A3C1F7-A73B-4E6F-863F-AEC5038B21E9}"/>
  </w:font>
  <w:font w:name="Times New Roman">
    <w:panose1 w:val="02020603050405020304"/>
    <w:charset w:val="00"/>
    <w:family w:val="roman"/>
    <w:pitch w:val="variable"/>
    <w:sig w:usb0="E0002EFF" w:usb1="C000785B" w:usb2="00000009" w:usb3="00000000" w:csb0="000001FF" w:csb1="00000000"/>
    <w:embedRegular r:id="rId2" w:fontKey="{22217A97-9B7D-49C5-81EA-E47C3983C669}"/>
    <w:embedBold r:id="rId3" w:fontKey="{4F794AEF-EF9E-4EDD-9FA8-698E7E8DDCEC}"/>
    <w:embedItalic r:id="rId4" w:fontKey="{D8669C69-9A7A-44E2-95C1-F0DF27564400}"/>
    <w:embedBoldItalic r:id="rId5" w:fontKey="{19727E14-BC36-4962-A90D-C8D9182489BD}"/>
  </w:font>
  <w:font w:name="Courier New">
    <w:panose1 w:val="02070309020205020404"/>
    <w:charset w:val="00"/>
    <w:family w:val="modern"/>
    <w:pitch w:val="fixed"/>
    <w:sig w:usb0="E0002EFF" w:usb1="C0007843" w:usb2="00000009" w:usb3="00000000" w:csb0="000001FF" w:csb1="00000000"/>
    <w:embedRegular r:id="rId6" w:fontKey="{E7AF91BD-C728-43C2-9E42-C8B21D54DB7B}"/>
  </w:font>
  <w:font w:name="Wingdings">
    <w:panose1 w:val="05000000000000000000"/>
    <w:charset w:val="02"/>
    <w:family w:val="auto"/>
    <w:pitch w:val="variable"/>
    <w:sig w:usb0="00000000" w:usb1="10000000" w:usb2="00000000" w:usb3="00000000" w:csb0="80000000" w:csb1="00000000"/>
    <w:embedRegular r:id="rId7" w:fontKey="{9A180D6D-93C3-4A78-82D8-0DCC6A3FD679}"/>
  </w:font>
  <w:font w:name="Arial">
    <w:panose1 w:val="020B0604020202020204"/>
    <w:charset w:val="00"/>
    <w:family w:val="swiss"/>
    <w:pitch w:val="variable"/>
    <w:sig w:usb0="E0002EFF" w:usb1="C000785B" w:usb2="00000009" w:usb3="00000000" w:csb0="000001FF" w:csb1="00000000"/>
    <w:embedRegular r:id="rId8" w:fontKey="{84CE33DE-22FB-4CAA-AC11-AF0339B3DD7C}"/>
    <w:embedBold r:id="rId9" w:fontKey="{046635C1-3C08-442E-8246-BE95F041ADF3}"/>
    <w:embedBoldItalic r:id="rId10" w:fontKey="{D3943D15-2DB3-4D3D-AB75-22E55852DB07}"/>
  </w:font>
  <w:font w:name="Fighter Word">
    <w:panose1 w:val="00000500000000000000"/>
    <w:charset w:val="00"/>
    <w:family w:val="auto"/>
    <w:pitch w:val="variable"/>
    <w:sig w:usb0="00000007" w:usb1="00000000" w:usb2="00000000" w:usb3="00000000" w:csb0="00000093" w:csb1="00000000"/>
    <w:embedRegular r:id="rId11" w:fontKey="{D1050DE1-6047-4283-BF6C-353361662011}"/>
    <w:embedBold r:id="rId12" w:fontKey="{B974A48E-A5C2-48DE-A56B-6AC2BF68097A}"/>
    <w:embedItalic r:id="rId13" w:fontKey="{73604529-C9E3-47C9-B760-0CF30EEA7E7F}"/>
  </w:font>
  <w:font w:name="Angsana New">
    <w:panose1 w:val="02020603050405020304"/>
    <w:charset w:val="DE"/>
    <w:family w:val="roman"/>
    <w:pitch w:val="variable"/>
    <w:sig w:usb0="81000003" w:usb1="00000000" w:usb2="00000000" w:usb3="00000000" w:csb0="00010001" w:csb1="00000000"/>
    <w:embedRegular r:id="rId14" w:fontKey="{F07A4E87-87BC-4589-A78A-E296E1F65839}"/>
    <w:embedBold r:id="rId15" w:fontKey="{49349826-C0D9-4A50-9EAB-4F5B7AE8560D}"/>
    <w:embedItalic r:id="rId16" w:fontKey="{005D1F53-0B33-4249-8F31-2A07B3FD1A29}"/>
  </w:font>
  <w:font w:name="Fighter Word Overskrift">
    <w:panose1 w:val="00000600000000000000"/>
    <w:charset w:val="00"/>
    <w:family w:val="auto"/>
    <w:pitch w:val="variable"/>
    <w:sig w:usb0="00000007" w:usb1="00000000" w:usb2="00000000" w:usb3="00000000" w:csb0="00000093" w:csb1="00000000"/>
    <w:embedRegular r:id="rId17" w:fontKey="{202953A5-A9A2-41F3-892C-BF47BEC50A58}"/>
    <w:embedBold r:id="rId18" w:fontKey="{C6E4C22F-F763-4924-B8CC-043BBDA8A9E3}"/>
    <w:embedItalic r:id="rId19" w:fontKey="{B7D3037D-1CD8-4AFB-A49C-E68E002CB558}"/>
  </w:font>
  <w:font w:name="Tahoma">
    <w:panose1 w:val="020B0604030504040204"/>
    <w:charset w:val="00"/>
    <w:family w:val="swiss"/>
    <w:pitch w:val="variable"/>
    <w:sig w:usb0="E1002EFF" w:usb1="C000605B" w:usb2="00000029" w:usb3="00000000" w:csb0="000101FF" w:csb1="00000000"/>
    <w:embedRegular r:id="rId20" w:fontKey="{E8A6CDEE-02D5-4005-AC38-ABA67CE1F3F4}"/>
  </w:font>
  <w:font w:name="Consolas">
    <w:panose1 w:val="020B0609020204030204"/>
    <w:charset w:val="00"/>
    <w:family w:val="modern"/>
    <w:pitch w:val="fixed"/>
    <w:sig w:usb0="E00006FF" w:usb1="0000FCFF" w:usb2="00000001" w:usb3="00000000" w:csb0="0000019F" w:csb1="00000000"/>
    <w:embedRegular r:id="rId21" w:fontKey="{6B123B23-3508-4B25-845E-8EAF75EA5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12E4" w14:textId="77777777" w:rsidR="00A70B53" w:rsidRPr="00A70B53" w:rsidRDefault="00A70B53" w:rsidP="00ED0EF4">
    <w:pPr>
      <w:rPr>
        <w:rStyle w:val="Sidetal"/>
        <w:rFonts w:asciiTheme="minorHAnsi" w:hAnsiTheme="minorHAnsi"/>
      </w:rPr>
    </w:pPr>
  </w:p>
  <w:p w14:paraId="5A887B1C" w14:textId="77777777" w:rsidR="00A70B53" w:rsidRPr="00A70B53" w:rsidRDefault="00A70B53" w:rsidP="00ED0EF4">
    <w:pPr>
      <w:rPr>
        <w:rStyle w:val="Sidetal"/>
        <w:rFonts w:asciiTheme="minorHAnsi" w:hAnsiTheme="minorHAnsi"/>
      </w:rPr>
    </w:pPr>
  </w:p>
  <w:p w14:paraId="40E7C98C" w14:textId="77777777" w:rsidR="00A70B53" w:rsidRPr="00A70B53" w:rsidRDefault="00A70B53" w:rsidP="00ED0EF4">
    <w:pPr>
      <w:rPr>
        <w:rStyle w:val="Sidetal"/>
        <w:rFonts w:asciiTheme="minorHAnsi" w:hAnsiTheme="minorHAnsi"/>
      </w:rPr>
    </w:pPr>
  </w:p>
  <w:p w14:paraId="172BDAAD" w14:textId="77777777" w:rsidR="00E737B0" w:rsidRPr="00A70B53" w:rsidRDefault="00E737B0" w:rsidP="00ED0EF4">
    <w:pPr>
      <w:rPr>
        <w:rStyle w:val="Sidetal"/>
        <w:rFonts w:asciiTheme="minorHAnsi" w:hAnsiTheme="minorHAnsi"/>
      </w:rPr>
    </w:pPr>
  </w:p>
  <w:p w14:paraId="0870D806" w14:textId="77777777" w:rsidR="00A70B53" w:rsidRPr="00A70B53" w:rsidRDefault="00A70B53" w:rsidP="00ED0EF4">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E69F" w14:textId="10E4D971" w:rsidR="00E737B0" w:rsidRDefault="004C31B2" w:rsidP="004C31B2">
    <w:pPr>
      <w:pStyle w:val="Sidefod"/>
      <w:jc w:val="center"/>
    </w:pPr>
    <w:r w:rsidRPr="00013903">
      <w:rPr>
        <w:noProof/>
        <w:color w:val="auto"/>
      </w:rPr>
      <w:drawing>
        <wp:inline distT="0" distB="0" distL="0" distR="0" wp14:anchorId="367685C4" wp14:editId="17117084">
          <wp:extent cx="1657350" cy="486213"/>
          <wp:effectExtent l="0" t="0" r="0" b="9525"/>
          <wp:docPr id="1" name="Billede 1" descr="Et billede, der indeholder Font/skrifttype, Grafik, tekst,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Font/skrifttype, Grafik, tekst, grafisk design&#10;&#10;Indhold genereret af kunstig intelligens kan være forker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5476" cy="4973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704C" w14:textId="77777777" w:rsidR="005B500F" w:rsidRDefault="005B500F" w:rsidP="00ED0EF4">
      <w:r>
        <w:separator/>
      </w:r>
    </w:p>
  </w:footnote>
  <w:footnote w:type="continuationSeparator" w:id="0">
    <w:p w14:paraId="5B37109C" w14:textId="77777777" w:rsidR="005B500F" w:rsidRDefault="005B500F" w:rsidP="00ED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66BC" w14:textId="77777777" w:rsidR="00E737B0" w:rsidRPr="00E737B0" w:rsidRDefault="00E737B0" w:rsidP="00ED0EF4"/>
  <w:p w14:paraId="5DC2FEB4" w14:textId="77777777" w:rsidR="00E737B0" w:rsidRDefault="00E737B0" w:rsidP="00ED0EF4">
    <w:pPr>
      <w:pStyle w:val="Sidehoved"/>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5A23B8F"/>
    <w:multiLevelType w:val="hybridMultilevel"/>
    <w:tmpl w:val="F0AEFD50"/>
    <w:lvl w:ilvl="0" w:tplc="5DC4BEB6">
      <w:start w:val="202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8206B80"/>
    <w:multiLevelType w:val="hybridMultilevel"/>
    <w:tmpl w:val="92B49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91F64E8"/>
    <w:multiLevelType w:val="hybridMultilevel"/>
    <w:tmpl w:val="0C3247B8"/>
    <w:lvl w:ilvl="0" w:tplc="AB1A8DF8">
      <w:numFmt w:val="bullet"/>
      <w:lvlText w:val="-"/>
      <w:lvlJc w:val="left"/>
      <w:pPr>
        <w:ind w:left="720" w:hanging="360"/>
      </w:pPr>
      <w:rPr>
        <w:rFonts w:ascii="Fighter Word" w:eastAsia="Times New Roman" w:hAnsi="Fighter Word" w:cs="Angsana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98037168">
    <w:abstractNumId w:val="0"/>
  </w:num>
  <w:num w:numId="2" w16cid:durableId="1801024293">
    <w:abstractNumId w:val="1"/>
  </w:num>
  <w:num w:numId="3" w16cid:durableId="566959601">
    <w:abstractNumId w:val="2"/>
  </w:num>
  <w:num w:numId="4" w16cid:durableId="947355109">
    <w:abstractNumId w:val="3"/>
  </w:num>
  <w:num w:numId="5" w16cid:durableId="312178130">
    <w:abstractNumId w:val="8"/>
  </w:num>
  <w:num w:numId="6" w16cid:durableId="456529463">
    <w:abstractNumId w:val="4"/>
  </w:num>
  <w:num w:numId="7" w16cid:durableId="1282809002">
    <w:abstractNumId w:val="5"/>
  </w:num>
  <w:num w:numId="8" w16cid:durableId="1583835544">
    <w:abstractNumId w:val="6"/>
  </w:num>
  <w:num w:numId="9" w16cid:durableId="2015565398">
    <w:abstractNumId w:val="7"/>
  </w:num>
  <w:num w:numId="10" w16cid:durableId="157623769">
    <w:abstractNumId w:val="9"/>
  </w:num>
  <w:num w:numId="11" w16cid:durableId="1257130950">
    <w:abstractNumId w:val="10"/>
  </w:num>
  <w:num w:numId="12" w16cid:durableId="935748092">
    <w:abstractNumId w:val="13"/>
  </w:num>
  <w:num w:numId="13" w16cid:durableId="717977472">
    <w:abstractNumId w:val="14"/>
  </w:num>
  <w:num w:numId="14" w16cid:durableId="2003777737">
    <w:abstractNumId w:val="12"/>
  </w:num>
  <w:num w:numId="15" w16cid:durableId="18358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efaultTableStyle w:val="Gittertabel4-farve3"/>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20"/>
    <w:rsid w:val="00013903"/>
    <w:rsid w:val="00047DBF"/>
    <w:rsid w:val="00060297"/>
    <w:rsid w:val="000916C0"/>
    <w:rsid w:val="000D175C"/>
    <w:rsid w:val="00102140"/>
    <w:rsid w:val="001047B2"/>
    <w:rsid w:val="001123AF"/>
    <w:rsid w:val="001127B4"/>
    <w:rsid w:val="001348CD"/>
    <w:rsid w:val="0013697A"/>
    <w:rsid w:val="0015208B"/>
    <w:rsid w:val="001C44C3"/>
    <w:rsid w:val="001F3CAF"/>
    <w:rsid w:val="002119DF"/>
    <w:rsid w:val="002450D3"/>
    <w:rsid w:val="002A7595"/>
    <w:rsid w:val="002C41CC"/>
    <w:rsid w:val="002F20B1"/>
    <w:rsid w:val="00302727"/>
    <w:rsid w:val="003054BB"/>
    <w:rsid w:val="003371D6"/>
    <w:rsid w:val="00353D31"/>
    <w:rsid w:val="003754AF"/>
    <w:rsid w:val="0039047D"/>
    <w:rsid w:val="00395A17"/>
    <w:rsid w:val="003A4616"/>
    <w:rsid w:val="00407177"/>
    <w:rsid w:val="00435F63"/>
    <w:rsid w:val="004409DB"/>
    <w:rsid w:val="00454E04"/>
    <w:rsid w:val="00460880"/>
    <w:rsid w:val="00462A2F"/>
    <w:rsid w:val="004773DD"/>
    <w:rsid w:val="00483E6C"/>
    <w:rsid w:val="004B5216"/>
    <w:rsid w:val="004C2E47"/>
    <w:rsid w:val="004C31B2"/>
    <w:rsid w:val="004E282C"/>
    <w:rsid w:val="005028CE"/>
    <w:rsid w:val="005668E2"/>
    <w:rsid w:val="005909B4"/>
    <w:rsid w:val="005B3756"/>
    <w:rsid w:val="005B500F"/>
    <w:rsid w:val="005B7AAC"/>
    <w:rsid w:val="005E3AA5"/>
    <w:rsid w:val="00620754"/>
    <w:rsid w:val="0063353A"/>
    <w:rsid w:val="006348B3"/>
    <w:rsid w:val="00634D59"/>
    <w:rsid w:val="00672DA0"/>
    <w:rsid w:val="0068766C"/>
    <w:rsid w:val="006900CD"/>
    <w:rsid w:val="006A6FC8"/>
    <w:rsid w:val="006E72BF"/>
    <w:rsid w:val="00730D49"/>
    <w:rsid w:val="0074028B"/>
    <w:rsid w:val="00741469"/>
    <w:rsid w:val="007634CD"/>
    <w:rsid w:val="00771DDD"/>
    <w:rsid w:val="00793383"/>
    <w:rsid w:val="00796F46"/>
    <w:rsid w:val="007E4A73"/>
    <w:rsid w:val="007E677B"/>
    <w:rsid w:val="007F3EDC"/>
    <w:rsid w:val="00802757"/>
    <w:rsid w:val="00813DEB"/>
    <w:rsid w:val="0086497D"/>
    <w:rsid w:val="00885184"/>
    <w:rsid w:val="008B6E5B"/>
    <w:rsid w:val="008C363B"/>
    <w:rsid w:val="00937EA6"/>
    <w:rsid w:val="00945BAC"/>
    <w:rsid w:val="0097116C"/>
    <w:rsid w:val="009916AD"/>
    <w:rsid w:val="009970CF"/>
    <w:rsid w:val="009A232E"/>
    <w:rsid w:val="009A4759"/>
    <w:rsid w:val="009D22D2"/>
    <w:rsid w:val="00A12C9F"/>
    <w:rsid w:val="00A32C92"/>
    <w:rsid w:val="00A3517D"/>
    <w:rsid w:val="00A70B53"/>
    <w:rsid w:val="00A83CDA"/>
    <w:rsid w:val="00A94092"/>
    <w:rsid w:val="00AC0D8A"/>
    <w:rsid w:val="00AF2B08"/>
    <w:rsid w:val="00AF4EFF"/>
    <w:rsid w:val="00AF698D"/>
    <w:rsid w:val="00B15925"/>
    <w:rsid w:val="00B2527C"/>
    <w:rsid w:val="00B352F0"/>
    <w:rsid w:val="00B53E45"/>
    <w:rsid w:val="00B6192B"/>
    <w:rsid w:val="00B70395"/>
    <w:rsid w:val="00B91B38"/>
    <w:rsid w:val="00C0648A"/>
    <w:rsid w:val="00C0766F"/>
    <w:rsid w:val="00C20258"/>
    <w:rsid w:val="00C607D2"/>
    <w:rsid w:val="00C82CBC"/>
    <w:rsid w:val="00C93497"/>
    <w:rsid w:val="00CA617B"/>
    <w:rsid w:val="00CB1D6A"/>
    <w:rsid w:val="00CC07E2"/>
    <w:rsid w:val="00CD1994"/>
    <w:rsid w:val="00CE2B4A"/>
    <w:rsid w:val="00CE7094"/>
    <w:rsid w:val="00D05128"/>
    <w:rsid w:val="00D15F25"/>
    <w:rsid w:val="00D33291"/>
    <w:rsid w:val="00D426E4"/>
    <w:rsid w:val="00D435BD"/>
    <w:rsid w:val="00D7019A"/>
    <w:rsid w:val="00D92167"/>
    <w:rsid w:val="00D93FA4"/>
    <w:rsid w:val="00DA68BE"/>
    <w:rsid w:val="00DC1F38"/>
    <w:rsid w:val="00DE07D0"/>
    <w:rsid w:val="00DE59AC"/>
    <w:rsid w:val="00DF5C92"/>
    <w:rsid w:val="00E03BCC"/>
    <w:rsid w:val="00E052B4"/>
    <w:rsid w:val="00E36748"/>
    <w:rsid w:val="00E41118"/>
    <w:rsid w:val="00E50489"/>
    <w:rsid w:val="00E52DBB"/>
    <w:rsid w:val="00E70E20"/>
    <w:rsid w:val="00E72E35"/>
    <w:rsid w:val="00E737B0"/>
    <w:rsid w:val="00E84B50"/>
    <w:rsid w:val="00EA0FD3"/>
    <w:rsid w:val="00ED0EF4"/>
    <w:rsid w:val="00EF7B2B"/>
    <w:rsid w:val="00F04C7F"/>
    <w:rsid w:val="00F268FB"/>
    <w:rsid w:val="00F71C1B"/>
    <w:rsid w:val="00F7337C"/>
    <w:rsid w:val="00F73665"/>
    <w:rsid w:val="00F81F2C"/>
    <w:rsid w:val="00F94D01"/>
    <w:rsid w:val="00FA58DF"/>
    <w:rsid w:val="00FB3601"/>
    <w:rsid w:val="00FD0E9D"/>
    <w:rsid w:val="00FF1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9C99746"/>
  <w15:chartTrackingRefBased/>
  <w15:docId w15:val="{65178C0B-6B0D-4380-985E-22CFE734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2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EF4"/>
    <w:pPr>
      <w:spacing w:line="276" w:lineRule="auto"/>
    </w:pPr>
    <w:rPr>
      <w:rFonts w:asciiTheme="minorHAnsi" w:hAnsiTheme="minorHAnsi" w:cs="Angsana New"/>
      <w:color w:val="3B3B3B" w:themeColor="text2"/>
      <w:sz w:val="22"/>
      <w:szCs w:val="24"/>
    </w:rPr>
  </w:style>
  <w:style w:type="paragraph" w:styleId="Overskrift1">
    <w:name w:val="heading 1"/>
    <w:aliases w:val="Rubrik"/>
    <w:basedOn w:val="Normal"/>
    <w:next w:val="Normal"/>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semiHidden/>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semiHidden/>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 w:type="character" w:styleId="Ulstomtale">
    <w:name w:val="Unresolved Mention"/>
    <w:basedOn w:val="Standardskrifttypeiafsnit"/>
    <w:uiPriority w:val="99"/>
    <w:semiHidden/>
    <w:unhideWhenUsed/>
    <w:rsid w:val="00C06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329704">
      <w:bodyDiv w:val="1"/>
      <w:marLeft w:val="0"/>
      <w:marRight w:val="0"/>
      <w:marTop w:val="0"/>
      <w:marBottom w:val="0"/>
      <w:divBdr>
        <w:top w:val="none" w:sz="0" w:space="0" w:color="auto"/>
        <w:left w:val="none" w:sz="0" w:space="0" w:color="auto"/>
        <w:bottom w:val="none" w:sz="0" w:space="0" w:color="auto"/>
        <w:right w:val="none" w:sz="0" w:space="0" w:color="auto"/>
      </w:divBdr>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nkcup.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Skabelon\KB%20Brev%20DK%20(Sek).dot"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294E57CFBDD404F8F062C02BE94149C" ma:contentTypeVersion="14" ma:contentTypeDescription="Opret et nyt dokument." ma:contentTypeScope="" ma:versionID="9e81db160abd0c2b667f0b72d6bf3578">
  <xsd:schema xmlns:xsd="http://www.w3.org/2001/XMLSchema" xmlns:xs="http://www.w3.org/2001/XMLSchema" xmlns:p="http://schemas.microsoft.com/office/2006/metadata/properties" xmlns:ns2="1f140cdb-cc4f-4315-8970-bed924af52ca" xmlns:ns3="2a6c9f93-3d3a-4771-b9c5-d57a0c45e634" targetNamespace="http://schemas.microsoft.com/office/2006/metadata/properties" ma:root="true" ma:fieldsID="8a3f68d306c6346f80e85b1b06e9fd27" ns2:_="" ns3:_="">
    <xsd:import namespace="1f140cdb-cc4f-4315-8970-bed924af52ca"/>
    <xsd:import namespace="2a6c9f93-3d3a-4771-b9c5-d57a0c45e6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40cdb-cc4f-4315-8970-bed924af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c9f93-3d3a-4771-b9c5-d57a0c45e6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15140d-cf0c-4a0a-9a92-2615ffc4eaaa}" ma:internalName="TaxCatchAll" ma:showField="CatchAllData" ma:web="2a6c9f93-3d3a-4771-b9c5-d57a0c45e6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2326893-d167-47d4-9a45-6c9c6b2efaf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a6c9f93-3d3a-4771-b9c5-d57a0c45e634" xsi:nil="true"/>
    <lcf76f155ced4ddcb4097134ff3c332f xmlns="1f140cdb-cc4f-4315-8970-bed924af5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51BFA0-A41B-4034-BA1B-7B2AF3671423}">
  <ds:schemaRefs>
    <ds:schemaRef ds:uri="http://schemas.openxmlformats.org/officeDocument/2006/bibliography"/>
  </ds:schemaRefs>
</ds:datastoreItem>
</file>

<file path=customXml/itemProps2.xml><?xml version="1.0" encoding="utf-8"?>
<ds:datastoreItem xmlns:ds="http://schemas.openxmlformats.org/officeDocument/2006/customXml" ds:itemID="{74673B08-BC73-4802-8923-7AE38F147640}"/>
</file>

<file path=customXml/itemProps3.xml><?xml version="1.0" encoding="utf-8"?>
<ds:datastoreItem xmlns:ds="http://schemas.openxmlformats.org/officeDocument/2006/customXml" ds:itemID="{AB3AF254-0D77-46B6-A3D3-B8C5FC77B72A}"/>
</file>

<file path=customXml/itemProps4.xml><?xml version="1.0" encoding="utf-8"?>
<ds:datastoreItem xmlns:ds="http://schemas.openxmlformats.org/officeDocument/2006/customXml" ds:itemID="{96EF2B22-E7E0-4891-BA21-6329906DBFC3}"/>
</file>

<file path=customXml/itemProps5.xml><?xml version="1.0" encoding="utf-8"?>
<ds:datastoreItem xmlns:ds="http://schemas.openxmlformats.org/officeDocument/2006/customXml" ds:itemID="{2B0AE38A-DFC9-4717-B6FF-C25FBCC32C36}"/>
</file>

<file path=docProps/app.xml><?xml version="1.0" encoding="utf-8"?>
<Properties xmlns="http://schemas.openxmlformats.org/officeDocument/2006/extended-properties" xmlns:vt="http://schemas.openxmlformats.org/officeDocument/2006/docPropsVTypes">
  <Template>KB Brev DK (Sek).dot</Template>
  <TotalTime>8</TotalTime>
  <Pages>1</Pages>
  <Words>294</Words>
  <Characters>1606</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Jensen</dc:creator>
  <cp:keywords/>
  <dc:description/>
  <cp:lastModifiedBy>Emma Sejerskilde Juul Iversen</cp:lastModifiedBy>
  <cp:revision>3</cp:revision>
  <cp:lastPrinted>2006-11-08T08:21:00Z</cp:lastPrinted>
  <dcterms:created xsi:type="dcterms:W3CDTF">2024-03-05T14:11:00Z</dcterms:created>
  <dcterms:modified xsi:type="dcterms:W3CDTF">2025-03-10T07:24:00Z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0x0101009294E57CFBDD404F8F062C02BE94149C</vt:lpwstr>
  </property>
</Properties>
</file>