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-Gitter"/>
        <w:tblpPr w:leftFromText="142" w:rightFromText="142" w:horzAnchor="margin" w:tblpXSpec="right" w:tblpYSpec="top"/>
        <w:tblW w:w="3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0"/>
      </w:tblGrid>
      <w:tr w:rsidR="00DE59AC" w:rsidRPr="00196EC6" w14:paraId="6889F3AC" w14:textId="77777777" w:rsidTr="002F5344">
        <w:trPr>
          <w:trHeight w:val="3530"/>
        </w:trPr>
        <w:tc>
          <w:tcPr>
            <w:tcW w:w="3070" w:type="dxa"/>
          </w:tcPr>
          <w:p w14:paraId="0F9A6659" w14:textId="77777777" w:rsidR="00DE59AC" w:rsidRPr="00196EC6" w:rsidRDefault="00AC0D8A" w:rsidP="002732D3">
            <w:pPr>
              <w:pStyle w:val="Afdeling"/>
              <w:rPr>
                <w:rFonts w:ascii="Fighter" w:hAnsi="Fighter"/>
              </w:rPr>
            </w:pPr>
            <w:r w:rsidRPr="00196EC6">
              <w:rPr>
                <w:rFonts w:ascii="Fighter" w:hAnsi="Fighter"/>
              </w:rPr>
              <w:t>Skriv Afdeling</w:t>
            </w:r>
          </w:p>
          <w:p w14:paraId="31550C45" w14:textId="77777777" w:rsidR="00DE59AC" w:rsidRPr="00196EC6" w:rsidRDefault="00AC0D8A" w:rsidP="002732D3">
            <w:pPr>
              <w:pStyle w:val="Afdeling"/>
              <w:spacing w:after="120"/>
              <w:rPr>
                <w:rFonts w:ascii="Fighter" w:hAnsi="Fighter"/>
                <w:sz w:val="16"/>
                <w:szCs w:val="16"/>
              </w:rPr>
            </w:pPr>
            <w:r w:rsidRPr="00196EC6">
              <w:rPr>
                <w:rFonts w:ascii="Fighter" w:hAnsi="Fighter"/>
              </w:rPr>
              <w:t>Skriv Sektion</w:t>
            </w:r>
          </w:p>
          <w:p w14:paraId="26C485CA" w14:textId="77777777" w:rsidR="00DE59AC" w:rsidRPr="00196EC6" w:rsidRDefault="00DE59AC" w:rsidP="002732D3">
            <w:pPr>
              <w:pStyle w:val="Adresse"/>
              <w:rPr>
                <w:rFonts w:ascii="Fighter" w:hAnsi="Fighter"/>
                <w:b w:val="0"/>
                <w:bCs/>
              </w:rPr>
            </w:pPr>
            <w:r w:rsidRPr="00196EC6">
              <w:rPr>
                <w:rFonts w:ascii="Fighter" w:hAnsi="Fighter"/>
                <w:b w:val="0"/>
                <w:bCs/>
              </w:rPr>
              <w:t>Strandboulevarden 49</w:t>
            </w:r>
          </w:p>
          <w:p w14:paraId="5C4D5E3D" w14:textId="77777777" w:rsidR="00DE59AC" w:rsidRPr="00196EC6" w:rsidRDefault="00DE59AC" w:rsidP="002732D3">
            <w:pPr>
              <w:pStyle w:val="Adresse"/>
              <w:rPr>
                <w:rFonts w:ascii="Fighter" w:hAnsi="Fighter"/>
                <w:b w:val="0"/>
                <w:bCs/>
              </w:rPr>
            </w:pPr>
            <w:r w:rsidRPr="00196EC6">
              <w:rPr>
                <w:rFonts w:ascii="Fighter" w:hAnsi="Fighter"/>
                <w:b w:val="0"/>
                <w:bCs/>
              </w:rPr>
              <w:t>2100 København Ø</w:t>
            </w:r>
          </w:p>
          <w:p w14:paraId="1F252B6B" w14:textId="77777777" w:rsidR="00DE59AC" w:rsidRPr="00196EC6" w:rsidRDefault="00DE59AC" w:rsidP="002732D3">
            <w:pPr>
              <w:pStyle w:val="Adresse"/>
              <w:spacing w:before="240"/>
              <w:rPr>
                <w:rFonts w:ascii="Fighter" w:hAnsi="Fighter"/>
                <w:b w:val="0"/>
                <w:bCs/>
              </w:rPr>
            </w:pPr>
            <w:r w:rsidRPr="00196EC6">
              <w:rPr>
                <w:rFonts w:ascii="Fighter" w:hAnsi="Fighter"/>
                <w:b w:val="0"/>
                <w:bCs/>
              </w:rPr>
              <w:t>Tlf +45 35 25 75 00</w:t>
            </w:r>
          </w:p>
          <w:p w14:paraId="6FFF78DE" w14:textId="77777777" w:rsidR="00DE59AC" w:rsidRPr="00196EC6" w:rsidRDefault="00DE59AC" w:rsidP="002732D3">
            <w:pPr>
              <w:pStyle w:val="Adresse"/>
              <w:rPr>
                <w:rFonts w:ascii="Fighter" w:hAnsi="Fighter"/>
              </w:rPr>
            </w:pPr>
            <w:r w:rsidRPr="00196EC6">
              <w:rPr>
                <w:rFonts w:ascii="Fighter" w:hAnsi="Fighter"/>
              </w:rPr>
              <w:br/>
              <w:t xml:space="preserve">www.cancer.dk </w:t>
            </w:r>
          </w:p>
          <w:p w14:paraId="36CCC40D" w14:textId="77777777" w:rsidR="00DE59AC" w:rsidRPr="00196EC6" w:rsidRDefault="00DE59AC" w:rsidP="002732D3">
            <w:pPr>
              <w:pStyle w:val="Protectorlinje"/>
              <w:rPr>
                <w:rFonts w:ascii="Fighter" w:hAnsi="Fighter"/>
              </w:rPr>
            </w:pPr>
          </w:p>
        </w:tc>
      </w:tr>
    </w:tbl>
    <w:p w14:paraId="0F55FC3B" w14:textId="4540F16C" w:rsidR="00B91B38" w:rsidRPr="00196EC6" w:rsidRDefault="00B91B38">
      <w:pPr>
        <w:rPr>
          <w:rFonts w:ascii="Fighter" w:hAnsi="Fighter"/>
        </w:rPr>
      </w:pPr>
    </w:p>
    <w:tbl>
      <w:tblPr>
        <w:tblpPr w:leftFromText="142" w:rightFromText="142" w:horzAnchor="margin" w:tblpYSpec="top"/>
        <w:tblOverlap w:val="never"/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9"/>
      </w:tblGrid>
      <w:tr w:rsidR="00E737B0" w:rsidRPr="00196EC6" w14:paraId="652800CB" w14:textId="77777777" w:rsidTr="005604D7">
        <w:trPr>
          <w:trHeight w:hRule="exact" w:val="408"/>
        </w:trPr>
        <w:tc>
          <w:tcPr>
            <w:tcW w:w="6509" w:type="dxa"/>
          </w:tcPr>
          <w:p w14:paraId="70BA28BD" w14:textId="77777777" w:rsidR="00AC0D8A" w:rsidRPr="00196EC6" w:rsidRDefault="00AC0D8A" w:rsidP="00AC0D8A">
            <w:pPr>
              <w:rPr>
                <w:rFonts w:ascii="Fighter" w:hAnsi="Fighter"/>
              </w:rPr>
            </w:pPr>
            <w:r w:rsidRPr="00196EC6">
              <w:rPr>
                <w:rFonts w:ascii="Fighter" w:hAnsi="Fighter"/>
              </w:rPr>
              <w:t>Dato</w:t>
            </w:r>
          </w:p>
          <w:p w14:paraId="30B9DB8A" w14:textId="77777777" w:rsidR="00E737B0" w:rsidRPr="00196EC6" w:rsidRDefault="00E737B0" w:rsidP="001047B2">
            <w:pPr>
              <w:pStyle w:val="Dato"/>
              <w:rPr>
                <w:rFonts w:ascii="Fighter" w:hAnsi="Fighter"/>
              </w:rPr>
            </w:pPr>
          </w:p>
        </w:tc>
      </w:tr>
      <w:tr w:rsidR="00E737B0" w:rsidRPr="00196EC6" w14:paraId="5AA0FBBD" w14:textId="77777777" w:rsidTr="005604D7">
        <w:trPr>
          <w:trHeight w:val="1930"/>
        </w:trPr>
        <w:tc>
          <w:tcPr>
            <w:tcW w:w="6509" w:type="dxa"/>
          </w:tcPr>
          <w:p w14:paraId="4AB34669" w14:textId="3A93BB18" w:rsidR="00E737B0" w:rsidRPr="00AE02FF" w:rsidRDefault="008C60E6" w:rsidP="001047B2">
            <w:pPr>
              <w:pStyle w:val="Modtager"/>
              <w:rPr>
                <w:rFonts w:ascii="Fighter" w:hAnsi="Fighter"/>
                <w:sz w:val="22"/>
                <w:szCs w:val="22"/>
              </w:rPr>
            </w:pPr>
            <w:bookmarkStart w:id="0" w:name="AdressatAtt"/>
            <w:bookmarkEnd w:id="0"/>
            <w:r w:rsidRPr="00AE02FF">
              <w:rPr>
                <w:rFonts w:ascii="Fighter" w:hAnsi="Fighter"/>
                <w:sz w:val="22"/>
                <w:szCs w:val="22"/>
              </w:rPr>
              <w:t>Modtager</w:t>
            </w:r>
            <w:r w:rsidR="00AC0D8A" w:rsidRPr="00AE02FF">
              <w:rPr>
                <w:rFonts w:ascii="Fighter" w:hAnsi="Fighter"/>
                <w:sz w:val="22"/>
                <w:szCs w:val="22"/>
              </w:rPr>
              <w:t>adresse</w:t>
            </w:r>
          </w:p>
        </w:tc>
      </w:tr>
    </w:tbl>
    <w:p w14:paraId="6CE67A71" w14:textId="15691B67" w:rsidR="008C363B" w:rsidRDefault="00682958" w:rsidP="00D7019A">
      <w:pPr>
        <w:pStyle w:val="Overskrift2"/>
        <w:rPr>
          <w:rFonts w:ascii="Fighter" w:hAnsi="Fighter"/>
        </w:rPr>
      </w:pPr>
      <w:r w:rsidRPr="00682958">
        <w:rPr>
          <w:rFonts w:ascii="Fighter" w:hAnsi="Fighter"/>
        </w:rPr>
        <w:t>Borgere med kræft har brug fo</w:t>
      </w:r>
      <w:r>
        <w:rPr>
          <w:rFonts w:ascii="Fighter" w:hAnsi="Fighter"/>
        </w:rPr>
        <w:t xml:space="preserve">r konkrete, lokale </w:t>
      </w:r>
      <w:r w:rsidRPr="00682958">
        <w:rPr>
          <w:rFonts w:ascii="Fighter" w:hAnsi="Fighter"/>
        </w:rPr>
        <w:t xml:space="preserve">løsninger </w:t>
      </w:r>
    </w:p>
    <w:p w14:paraId="42E93274" w14:textId="726172AF" w:rsidR="00144615" w:rsidRPr="00144615" w:rsidRDefault="00144615" w:rsidP="00144615"/>
    <w:p w14:paraId="6119C961" w14:textId="759DFC31" w:rsidR="00697458" w:rsidRPr="00196EC6" w:rsidRDefault="00697458" w:rsidP="00697458">
      <w:pPr>
        <w:rPr>
          <w:rFonts w:ascii="Fighter" w:hAnsi="Fighter"/>
        </w:rPr>
      </w:pPr>
      <w:bookmarkStart w:id="1" w:name="Start"/>
      <w:bookmarkEnd w:id="1"/>
      <w:r w:rsidRPr="00196EC6">
        <w:rPr>
          <w:rFonts w:ascii="Fighter" w:hAnsi="Fighter"/>
        </w:rPr>
        <w:t xml:space="preserve">Kære </w:t>
      </w:r>
      <w:r w:rsidR="007B0CC3">
        <w:rPr>
          <w:rFonts w:ascii="Fighter" w:hAnsi="Fighter"/>
        </w:rPr>
        <w:t>m</w:t>
      </w:r>
      <w:r w:rsidRPr="00196EC6">
        <w:rPr>
          <w:rFonts w:ascii="Fighter" w:hAnsi="Fighter"/>
        </w:rPr>
        <w:t xml:space="preserve">edlemmer af </w:t>
      </w:r>
      <w:r w:rsidRPr="00AE02FF">
        <w:rPr>
          <w:rFonts w:ascii="Fighter" w:hAnsi="Fighter"/>
          <w:highlight w:val="yellow"/>
        </w:rPr>
        <w:t>Sundhedsråd XX</w:t>
      </w:r>
    </w:p>
    <w:p w14:paraId="3F999E67" w14:textId="538FE793" w:rsidR="00487F9D" w:rsidRDefault="00487F9D" w:rsidP="00697458">
      <w:pPr>
        <w:rPr>
          <w:rFonts w:ascii="Fighter" w:hAnsi="Fighter"/>
        </w:rPr>
      </w:pPr>
      <w:r w:rsidRPr="00487F9D">
        <w:rPr>
          <w:rFonts w:ascii="Fighter" w:hAnsi="Fighter"/>
        </w:rPr>
        <w:t>Tak for jeres store engagement i arbejdet med at udvikle et mere</w:t>
      </w:r>
      <w:r w:rsidR="000864FF">
        <w:rPr>
          <w:rFonts w:ascii="Fighter" w:hAnsi="Fighter"/>
        </w:rPr>
        <w:t xml:space="preserve"> lige,</w:t>
      </w:r>
      <w:r w:rsidRPr="00487F9D">
        <w:rPr>
          <w:rFonts w:ascii="Fighter" w:hAnsi="Fighter"/>
        </w:rPr>
        <w:t xml:space="preserve"> sammenhængende og nært sundhedsvæsen. I står netop nu med en vigtig mulighed for at præge retningen for de kommende års indsats</w:t>
      </w:r>
      <w:r w:rsidR="003B6806">
        <w:rPr>
          <w:rFonts w:ascii="Fighter" w:hAnsi="Fighter"/>
        </w:rPr>
        <w:t>,</w:t>
      </w:r>
      <w:r w:rsidRPr="00487F9D">
        <w:rPr>
          <w:rFonts w:ascii="Fighter" w:hAnsi="Fighter"/>
        </w:rPr>
        <w:t xml:space="preserve"> </w:t>
      </w:r>
      <w:r w:rsidR="000864FF">
        <w:rPr>
          <w:rFonts w:ascii="Fighter" w:hAnsi="Fighter"/>
        </w:rPr>
        <w:t xml:space="preserve">blandt andet </w:t>
      </w:r>
      <w:r w:rsidRPr="00487F9D">
        <w:rPr>
          <w:rFonts w:ascii="Fighter" w:hAnsi="Fighter"/>
        </w:rPr>
        <w:t>gennem arbejdet med nærsundhedsplanerne.</w:t>
      </w:r>
      <w:r w:rsidRPr="00487F9D">
        <w:t xml:space="preserve"> </w:t>
      </w:r>
    </w:p>
    <w:p w14:paraId="7B56B1F4" w14:textId="77777777" w:rsidR="00487F9D" w:rsidRDefault="00487F9D" w:rsidP="00697458">
      <w:pPr>
        <w:rPr>
          <w:rFonts w:ascii="Fighter" w:hAnsi="Fighter"/>
        </w:rPr>
      </w:pPr>
    </w:p>
    <w:p w14:paraId="1F2AAD0A" w14:textId="2B17CF30" w:rsidR="005604D7" w:rsidRDefault="00697458" w:rsidP="00697458">
      <w:pPr>
        <w:rPr>
          <w:rFonts w:ascii="Fighter" w:hAnsi="Fighter"/>
        </w:rPr>
      </w:pPr>
      <w:r w:rsidRPr="00196EC6">
        <w:rPr>
          <w:rFonts w:ascii="Fighter" w:hAnsi="Fighter"/>
        </w:rPr>
        <w:t>Som repræsentanter f</w:t>
      </w:r>
      <w:r w:rsidR="005D5BBA">
        <w:rPr>
          <w:rFonts w:ascii="Fighter" w:hAnsi="Fighter"/>
        </w:rPr>
        <w:t>ra</w:t>
      </w:r>
      <w:r w:rsidRPr="00196EC6">
        <w:rPr>
          <w:rFonts w:ascii="Fighter" w:hAnsi="Fighter"/>
        </w:rPr>
        <w:t xml:space="preserve"> </w:t>
      </w:r>
      <w:r w:rsidR="002F5344">
        <w:rPr>
          <w:rFonts w:ascii="Fighter" w:hAnsi="Fighter"/>
        </w:rPr>
        <w:t>Kræftens Bekæmpelse</w:t>
      </w:r>
      <w:r w:rsidRPr="00196EC6">
        <w:rPr>
          <w:rFonts w:ascii="Fighter" w:hAnsi="Fighter"/>
        </w:rPr>
        <w:t xml:space="preserve"> vil vi gerne i dialog med jer om</w:t>
      </w:r>
      <w:r w:rsidR="00173B1A">
        <w:rPr>
          <w:rFonts w:ascii="Fighter" w:hAnsi="Fighter"/>
        </w:rPr>
        <w:t>, hvordan I kan gøre en forskel for borgere</w:t>
      </w:r>
      <w:r w:rsidR="000864FF">
        <w:rPr>
          <w:rFonts w:ascii="Fighter" w:hAnsi="Fighter"/>
        </w:rPr>
        <w:t xml:space="preserve"> i jeres område</w:t>
      </w:r>
      <w:r w:rsidR="00173B1A">
        <w:rPr>
          <w:rFonts w:ascii="Fighter" w:hAnsi="Fighter"/>
        </w:rPr>
        <w:t xml:space="preserve">. </w:t>
      </w:r>
      <w:r w:rsidRPr="00196EC6">
        <w:rPr>
          <w:rFonts w:ascii="Fighter" w:hAnsi="Fighter"/>
        </w:rPr>
        <w:t xml:space="preserve"> </w:t>
      </w:r>
      <w:r w:rsidR="005604D7">
        <w:rPr>
          <w:rFonts w:ascii="Fighter" w:hAnsi="Fighter"/>
        </w:rPr>
        <w:t xml:space="preserve">Med konkrete beslutninger på tværs af </w:t>
      </w:r>
      <w:r w:rsidR="002F5344">
        <w:rPr>
          <w:rFonts w:ascii="Fighter" w:hAnsi="Fighter"/>
        </w:rPr>
        <w:t>region</w:t>
      </w:r>
      <w:r w:rsidR="005604D7">
        <w:rPr>
          <w:rFonts w:ascii="Fighter" w:hAnsi="Fighter"/>
        </w:rPr>
        <w:t xml:space="preserve"> og kommuner, kan I </w:t>
      </w:r>
      <w:r w:rsidR="00173B1A">
        <w:rPr>
          <w:rFonts w:ascii="Fighter" w:hAnsi="Fighter"/>
        </w:rPr>
        <w:t>hjælpe</w:t>
      </w:r>
      <w:r w:rsidR="005604D7">
        <w:rPr>
          <w:rFonts w:ascii="Fighter" w:hAnsi="Fighter"/>
        </w:rPr>
        <w:t xml:space="preserve"> borgere, der i dag står uden </w:t>
      </w:r>
      <w:r w:rsidR="00173B1A">
        <w:rPr>
          <w:rFonts w:ascii="Fighter" w:hAnsi="Fighter"/>
        </w:rPr>
        <w:t>tilbud</w:t>
      </w:r>
      <w:r w:rsidR="005604D7">
        <w:rPr>
          <w:rFonts w:ascii="Fighter" w:hAnsi="Fighter"/>
        </w:rPr>
        <w:t xml:space="preserve"> eller er overladt til sig selv med kræft tæt inde på livet.  </w:t>
      </w:r>
    </w:p>
    <w:p w14:paraId="1B9B5697" w14:textId="77777777" w:rsidR="005604D7" w:rsidRDefault="005604D7" w:rsidP="00697458">
      <w:pPr>
        <w:rPr>
          <w:rFonts w:ascii="Fighter" w:hAnsi="Fighter"/>
        </w:rPr>
      </w:pPr>
    </w:p>
    <w:p w14:paraId="0A6412F9" w14:textId="507D5F29" w:rsidR="00173B1A" w:rsidRDefault="00682958" w:rsidP="00697458">
      <w:pPr>
        <w:rPr>
          <w:rFonts w:ascii="Fighter" w:hAnsi="Fighter"/>
        </w:rPr>
      </w:pPr>
      <w:r>
        <w:rPr>
          <w:rFonts w:ascii="Fighter" w:hAnsi="Fighter"/>
        </w:rPr>
        <w:t xml:space="preserve">Det handler om at </w:t>
      </w:r>
      <w:r w:rsidR="00173B1A">
        <w:rPr>
          <w:rFonts w:ascii="Fighter" w:hAnsi="Fighter"/>
        </w:rPr>
        <w:t xml:space="preserve">forebygge, at </w:t>
      </w:r>
      <w:r w:rsidR="002F5344">
        <w:rPr>
          <w:rFonts w:ascii="Fighter" w:hAnsi="Fighter"/>
        </w:rPr>
        <w:t>borgere</w:t>
      </w:r>
      <w:r w:rsidR="00173B1A">
        <w:rPr>
          <w:rFonts w:ascii="Fighter" w:hAnsi="Fighter"/>
        </w:rPr>
        <w:t xml:space="preserve"> får kræft som følge af rygning, at sikre</w:t>
      </w:r>
      <w:r w:rsidR="002F5344">
        <w:rPr>
          <w:rFonts w:ascii="Fighter" w:hAnsi="Fighter"/>
        </w:rPr>
        <w:t>,</w:t>
      </w:r>
      <w:r w:rsidR="00173B1A">
        <w:rPr>
          <w:rFonts w:ascii="Fighter" w:hAnsi="Fighter"/>
        </w:rPr>
        <w:t xml:space="preserve"> at ingen står uden hjælp til senfølger</w:t>
      </w:r>
      <w:r w:rsidR="007B0CC3">
        <w:rPr>
          <w:rFonts w:ascii="Fighter" w:hAnsi="Fighter"/>
        </w:rPr>
        <w:t>,</w:t>
      </w:r>
      <w:r w:rsidR="00173B1A">
        <w:rPr>
          <w:rFonts w:ascii="Fighter" w:hAnsi="Fighter"/>
        </w:rPr>
        <w:t xml:space="preserve"> og at </w:t>
      </w:r>
      <w:r w:rsidR="002F5344">
        <w:rPr>
          <w:rFonts w:ascii="Fighter" w:hAnsi="Fighter"/>
        </w:rPr>
        <w:t>alle</w:t>
      </w:r>
      <w:r w:rsidR="008C60E6">
        <w:rPr>
          <w:rFonts w:ascii="Fighter" w:hAnsi="Fighter"/>
        </w:rPr>
        <w:t xml:space="preserve"> med behov for lindrende behandling får den rette hjælp i rette tid. </w:t>
      </w:r>
    </w:p>
    <w:p w14:paraId="486FFDAF" w14:textId="77777777" w:rsidR="007B0CC3" w:rsidRDefault="007B0CC3" w:rsidP="00697458">
      <w:pPr>
        <w:rPr>
          <w:rFonts w:ascii="Fighter" w:hAnsi="Fighter"/>
        </w:rPr>
      </w:pPr>
    </w:p>
    <w:p w14:paraId="1DBAEC04" w14:textId="0F4063B1" w:rsidR="006043D3" w:rsidRDefault="005604D7" w:rsidP="00697458">
      <w:pPr>
        <w:rPr>
          <w:rFonts w:ascii="Fighter" w:hAnsi="Fighter"/>
        </w:rPr>
      </w:pPr>
      <w:r>
        <w:rPr>
          <w:rFonts w:ascii="Fighter" w:hAnsi="Fighter"/>
        </w:rPr>
        <w:t>Vi anbefaler</w:t>
      </w:r>
      <w:r w:rsidR="00AE02FF">
        <w:rPr>
          <w:rFonts w:ascii="Fighter" w:hAnsi="Fighter"/>
        </w:rPr>
        <w:t xml:space="preserve"> derfor, at </w:t>
      </w:r>
      <w:r w:rsidR="00AE02FF" w:rsidRPr="00AE02FF">
        <w:rPr>
          <w:rFonts w:ascii="Fighter" w:hAnsi="Fighter"/>
          <w:highlight w:val="yellow"/>
        </w:rPr>
        <w:t>Sundhedsråd XX</w:t>
      </w:r>
      <w:r>
        <w:rPr>
          <w:rFonts w:ascii="Fighter" w:hAnsi="Fighter"/>
        </w:rPr>
        <w:t>:</w:t>
      </w:r>
    </w:p>
    <w:p w14:paraId="4AD742A0" w14:textId="3E24061F" w:rsidR="00AE02FF" w:rsidRPr="00B97D0E" w:rsidRDefault="00AE02FF" w:rsidP="005604D7">
      <w:pPr>
        <w:pStyle w:val="pf0"/>
        <w:numPr>
          <w:ilvl w:val="0"/>
          <w:numId w:val="13"/>
        </w:numPr>
        <w:spacing w:after="0" w:afterAutospacing="0"/>
        <w:jc w:val="both"/>
        <w:rPr>
          <w:rFonts w:ascii="Fighter" w:eastAsia="Aptos" w:hAnsi="Fighter"/>
          <w:sz w:val="22"/>
          <w:szCs w:val="22"/>
        </w:rPr>
      </w:pPr>
      <w:r w:rsidRPr="00B97D0E">
        <w:rPr>
          <w:rFonts w:ascii="Fighter" w:eastAsia="Aptos" w:hAnsi="Fighter"/>
          <w:sz w:val="22"/>
          <w:szCs w:val="22"/>
        </w:rPr>
        <w:t>sikrer, at flere henvises til rygestoptilbud</w:t>
      </w:r>
    </w:p>
    <w:p w14:paraId="77A72DDE" w14:textId="1FCD4A11" w:rsidR="007D6779" w:rsidRPr="00B97D0E" w:rsidRDefault="00AE02FF" w:rsidP="007D6779">
      <w:pPr>
        <w:pStyle w:val="pf0"/>
        <w:numPr>
          <w:ilvl w:val="0"/>
          <w:numId w:val="13"/>
        </w:numPr>
        <w:spacing w:after="0" w:afterAutospacing="0"/>
        <w:jc w:val="both"/>
        <w:rPr>
          <w:rFonts w:ascii="Fighter" w:eastAsia="Aptos" w:hAnsi="Fighter"/>
          <w:sz w:val="22"/>
          <w:szCs w:val="22"/>
        </w:rPr>
      </w:pPr>
      <w:r w:rsidRPr="00B97D0E">
        <w:rPr>
          <w:rFonts w:ascii="Fighter" w:eastAsia="Aptos" w:hAnsi="Fighter"/>
          <w:sz w:val="22"/>
          <w:szCs w:val="22"/>
        </w:rPr>
        <w:t>beslutter</w:t>
      </w:r>
      <w:r w:rsidR="007D6779" w:rsidRPr="00B97D0E">
        <w:rPr>
          <w:rFonts w:ascii="Fighter" w:eastAsia="Aptos" w:hAnsi="Fighter"/>
          <w:sz w:val="22"/>
          <w:szCs w:val="22"/>
        </w:rPr>
        <w:t xml:space="preserve"> en klar plan for ansvar og opgaver vedr. senfølger</w:t>
      </w:r>
    </w:p>
    <w:p w14:paraId="2F2569EE" w14:textId="70071A05" w:rsidR="005604D7" w:rsidRPr="00B97D0E" w:rsidRDefault="00AE02FF" w:rsidP="005604D7">
      <w:pPr>
        <w:pStyle w:val="pf0"/>
        <w:numPr>
          <w:ilvl w:val="0"/>
          <w:numId w:val="13"/>
        </w:numPr>
        <w:spacing w:after="0" w:afterAutospacing="0"/>
        <w:jc w:val="both"/>
        <w:rPr>
          <w:rFonts w:ascii="Fighter" w:eastAsia="Aptos" w:hAnsi="Fighter"/>
          <w:sz w:val="22"/>
          <w:szCs w:val="22"/>
        </w:rPr>
      </w:pPr>
      <w:r w:rsidRPr="00B97D0E">
        <w:rPr>
          <w:rFonts w:ascii="Fighter" w:eastAsia="Aptos" w:hAnsi="Fighter"/>
          <w:sz w:val="22"/>
          <w:szCs w:val="22"/>
        </w:rPr>
        <w:t>sikrer, at alle borgere med livstruende sygdom får den rette lindring</w:t>
      </w:r>
    </w:p>
    <w:p w14:paraId="5BB07577" w14:textId="77777777" w:rsidR="00196EC6" w:rsidRPr="00196EC6" w:rsidRDefault="00196EC6" w:rsidP="00196EC6">
      <w:pPr>
        <w:rPr>
          <w:rFonts w:ascii="Fighter" w:hAnsi="Fighter"/>
        </w:rPr>
      </w:pPr>
    </w:p>
    <w:p w14:paraId="143E1BA4" w14:textId="60E88B95" w:rsidR="00196EC6" w:rsidRDefault="009C4FE2" w:rsidP="00196EC6">
      <w:pPr>
        <w:rPr>
          <w:rFonts w:ascii="Fighter" w:hAnsi="Fighter"/>
        </w:rPr>
      </w:pPr>
      <w:r w:rsidRPr="002F5344">
        <w:rPr>
          <w:rFonts w:ascii="Fighter" w:hAnsi="Fighter"/>
          <w:highlight w:val="yellow"/>
        </w:rPr>
        <w:t>Alle tre konkrete anbefalinger</w:t>
      </w:r>
      <w:r w:rsidR="00173B1A" w:rsidRPr="002F5344">
        <w:rPr>
          <w:rFonts w:ascii="Fighter" w:hAnsi="Fighter"/>
          <w:highlight w:val="yellow"/>
        </w:rPr>
        <w:t xml:space="preserve"> (</w:t>
      </w:r>
      <w:r w:rsidR="00173B1A" w:rsidRPr="002F5344">
        <w:rPr>
          <w:rFonts w:ascii="Fighter" w:hAnsi="Fighter"/>
          <w:i/>
          <w:iCs/>
          <w:highlight w:val="yellow"/>
        </w:rPr>
        <w:t>eller en eller to</w:t>
      </w:r>
      <w:r w:rsidR="00173B1A" w:rsidRPr="002F5344">
        <w:rPr>
          <w:rFonts w:ascii="Fighter" w:hAnsi="Fighter"/>
          <w:highlight w:val="yellow"/>
        </w:rPr>
        <w:t>)</w:t>
      </w:r>
      <w:r w:rsidR="00173B1A">
        <w:rPr>
          <w:rFonts w:ascii="Fighter" w:hAnsi="Fighter"/>
        </w:rPr>
        <w:t xml:space="preserve"> </w:t>
      </w:r>
      <w:r w:rsidR="00AE02FF">
        <w:rPr>
          <w:rFonts w:ascii="Fighter" w:hAnsi="Fighter"/>
        </w:rPr>
        <w:t>er</w:t>
      </w:r>
      <w:r>
        <w:rPr>
          <w:rFonts w:ascii="Fighter" w:hAnsi="Fighter"/>
        </w:rPr>
        <w:t xml:space="preserve"> foldet ud i vedhæftede bilag. </w:t>
      </w:r>
    </w:p>
    <w:p w14:paraId="4AF348A4" w14:textId="77777777" w:rsidR="005604D7" w:rsidRPr="00196EC6" w:rsidRDefault="005604D7" w:rsidP="00196EC6">
      <w:pPr>
        <w:rPr>
          <w:rFonts w:ascii="Fighter" w:hAnsi="Fighter"/>
        </w:rPr>
      </w:pPr>
    </w:p>
    <w:p w14:paraId="6728C27A" w14:textId="754065FE" w:rsidR="00196EC6" w:rsidRPr="00196EC6" w:rsidRDefault="00196EC6" w:rsidP="00196EC6">
      <w:pPr>
        <w:rPr>
          <w:rFonts w:ascii="Fighter" w:hAnsi="Fighter"/>
        </w:rPr>
      </w:pPr>
      <w:r w:rsidRPr="00196EC6">
        <w:rPr>
          <w:rFonts w:ascii="Fighter" w:hAnsi="Fighter"/>
        </w:rPr>
        <w:t xml:space="preserve">Lokalt er vi repræsenteret gennem </w:t>
      </w:r>
      <w:r w:rsidR="009C4FE2">
        <w:rPr>
          <w:rFonts w:ascii="Fighter" w:hAnsi="Fighter"/>
        </w:rPr>
        <w:t xml:space="preserve">et områdekontor og </w:t>
      </w:r>
      <w:r w:rsidRPr="00196EC6">
        <w:rPr>
          <w:rFonts w:ascii="Fighter" w:hAnsi="Fighter"/>
        </w:rPr>
        <w:t>engagerede frivillige</w:t>
      </w:r>
      <w:r w:rsidR="009C4FE2">
        <w:rPr>
          <w:rFonts w:ascii="Fighter" w:hAnsi="Fighter"/>
        </w:rPr>
        <w:t xml:space="preserve">, </w:t>
      </w:r>
      <w:r w:rsidRPr="00196EC6">
        <w:rPr>
          <w:rFonts w:ascii="Fighter" w:hAnsi="Fighter"/>
        </w:rPr>
        <w:t>som kend</w:t>
      </w:r>
      <w:r w:rsidR="006043D3">
        <w:rPr>
          <w:rFonts w:ascii="Fighter" w:hAnsi="Fighter"/>
        </w:rPr>
        <w:t>er</w:t>
      </w:r>
      <w:r w:rsidRPr="00196EC6">
        <w:rPr>
          <w:rFonts w:ascii="Fighter" w:hAnsi="Fighter"/>
        </w:rPr>
        <w:t xml:space="preserve"> patienternes </w:t>
      </w:r>
      <w:r w:rsidR="005604D7">
        <w:rPr>
          <w:rFonts w:ascii="Fighter" w:hAnsi="Fighter"/>
        </w:rPr>
        <w:t xml:space="preserve">hverdag. </w:t>
      </w:r>
    </w:p>
    <w:p w14:paraId="21B9A381" w14:textId="77777777" w:rsidR="00196EC6" w:rsidRPr="00196EC6" w:rsidRDefault="00196EC6" w:rsidP="00196EC6">
      <w:pPr>
        <w:rPr>
          <w:rFonts w:ascii="Fighter" w:hAnsi="Fighter"/>
        </w:rPr>
      </w:pPr>
    </w:p>
    <w:p w14:paraId="1D434F0B" w14:textId="50AA5696" w:rsidR="00697458" w:rsidRPr="00173B1A" w:rsidRDefault="00697458" w:rsidP="00697458">
      <w:pPr>
        <w:rPr>
          <w:rFonts w:ascii="Fighter" w:hAnsi="Fighter"/>
          <w:highlight w:val="yellow"/>
        </w:rPr>
      </w:pPr>
      <w:r w:rsidRPr="00173B1A">
        <w:rPr>
          <w:rFonts w:ascii="Fighter" w:hAnsi="Fighter"/>
          <w:highlight w:val="yellow"/>
        </w:rPr>
        <w:t xml:space="preserve">Udgang 1) </w:t>
      </w:r>
      <w:r w:rsidR="002F5344" w:rsidRPr="002F5344">
        <w:rPr>
          <w:rFonts w:ascii="Fighter" w:hAnsi="Fighter"/>
          <w:highlight w:val="yellow"/>
        </w:rPr>
        <w:t xml:space="preserve">Vi stiller os til rådighed og deltager gerne med fakta, oplæg, i dialoger og som sparringspartnere.  </w:t>
      </w:r>
    </w:p>
    <w:p w14:paraId="3A3C27AC" w14:textId="0F948ECE" w:rsidR="00697458" w:rsidRPr="00173B1A" w:rsidRDefault="00697458" w:rsidP="00697458">
      <w:pPr>
        <w:rPr>
          <w:rFonts w:ascii="Fighter" w:hAnsi="Fighter"/>
          <w:highlight w:val="yellow"/>
        </w:rPr>
      </w:pPr>
      <w:r w:rsidRPr="00173B1A">
        <w:rPr>
          <w:rFonts w:ascii="Fighter" w:hAnsi="Fighter"/>
          <w:highlight w:val="yellow"/>
        </w:rPr>
        <w:t>Udgang 2) Vi håber</w:t>
      </w:r>
      <w:r w:rsidR="00173B1A">
        <w:rPr>
          <w:rFonts w:ascii="Fighter" w:hAnsi="Fighter"/>
          <w:highlight w:val="yellow"/>
        </w:rPr>
        <w:t xml:space="preserve">, </w:t>
      </w:r>
      <w:r w:rsidRPr="00173B1A">
        <w:rPr>
          <w:rFonts w:ascii="Fighter" w:hAnsi="Fighter"/>
          <w:highlight w:val="yellow"/>
        </w:rPr>
        <w:t>at I kan afsætte tid til et kaffemøde med os</w:t>
      </w:r>
      <w:r w:rsidR="002F5344">
        <w:rPr>
          <w:rFonts w:ascii="Fighter" w:hAnsi="Fighter"/>
          <w:highlight w:val="yellow"/>
        </w:rPr>
        <w:t>,</w:t>
      </w:r>
      <w:r w:rsidRPr="00173B1A">
        <w:rPr>
          <w:rFonts w:ascii="Fighter" w:hAnsi="Fighter"/>
          <w:highlight w:val="yellow"/>
        </w:rPr>
        <w:t xml:space="preserve"> så vi får lejlighed til at folde vores anbefalinger ud.</w:t>
      </w:r>
    </w:p>
    <w:p w14:paraId="30CACC30" w14:textId="6A9500F6" w:rsidR="00697458" w:rsidRDefault="00697458" w:rsidP="00697458">
      <w:pPr>
        <w:rPr>
          <w:rFonts w:ascii="Fighter" w:hAnsi="Fighter"/>
        </w:rPr>
      </w:pPr>
      <w:r w:rsidRPr="00173B1A">
        <w:rPr>
          <w:rFonts w:ascii="Fighter" w:hAnsi="Fighter"/>
          <w:highlight w:val="yellow"/>
        </w:rPr>
        <w:t xml:space="preserve">Udgang 3) Vi ønsker med baggrund i vores anbefaling/anbefalinger at få </w:t>
      </w:r>
      <w:r w:rsidR="000864FF" w:rsidRPr="00173B1A">
        <w:rPr>
          <w:rFonts w:ascii="Fighter" w:hAnsi="Fighter"/>
          <w:highlight w:val="yellow"/>
        </w:rPr>
        <w:t>foretræde</w:t>
      </w:r>
      <w:r w:rsidRPr="00173B1A">
        <w:rPr>
          <w:rFonts w:ascii="Fighter" w:hAnsi="Fighter"/>
          <w:highlight w:val="yellow"/>
        </w:rPr>
        <w:t xml:space="preserve"> på et kommende udvalgsmøde.</w:t>
      </w:r>
      <w:r w:rsidRPr="00196EC6">
        <w:rPr>
          <w:rFonts w:ascii="Fighter" w:hAnsi="Fighter"/>
        </w:rPr>
        <w:t xml:space="preserve"> </w:t>
      </w:r>
    </w:p>
    <w:p w14:paraId="6A5A534A" w14:textId="77777777" w:rsidR="009C4FE2" w:rsidRPr="00196EC6" w:rsidRDefault="009C4FE2" w:rsidP="00697458">
      <w:pPr>
        <w:rPr>
          <w:rFonts w:ascii="Fighter" w:hAnsi="Fighter"/>
        </w:rPr>
      </w:pPr>
    </w:p>
    <w:p w14:paraId="6F080F5F" w14:textId="77777777" w:rsidR="00697458" w:rsidRPr="00196EC6" w:rsidRDefault="00697458" w:rsidP="00697458">
      <w:pPr>
        <w:rPr>
          <w:rFonts w:ascii="Fighter" w:hAnsi="Fighter"/>
        </w:rPr>
      </w:pPr>
      <w:r w:rsidRPr="00196EC6">
        <w:rPr>
          <w:rFonts w:ascii="Fighter" w:hAnsi="Fighter"/>
        </w:rPr>
        <w:t xml:space="preserve">Med venlig hilsen </w:t>
      </w:r>
    </w:p>
    <w:p w14:paraId="4F75DB93" w14:textId="57BF79E5" w:rsidR="00697458" w:rsidRPr="00196EC6" w:rsidRDefault="002F5344" w:rsidP="00697458">
      <w:pPr>
        <w:rPr>
          <w:rFonts w:ascii="Fighter" w:hAnsi="Fighter"/>
        </w:rPr>
      </w:pPr>
      <w:r>
        <w:rPr>
          <w:rFonts w:ascii="Fighter" w:hAnsi="Fighter"/>
        </w:rPr>
        <w:lastRenderedPageBreak/>
        <w:t xml:space="preserve">På vegne af </w:t>
      </w:r>
      <w:r w:rsidR="00697458" w:rsidRPr="00196EC6">
        <w:rPr>
          <w:rFonts w:ascii="Fighter" w:hAnsi="Fighter"/>
        </w:rPr>
        <w:t xml:space="preserve">Netværk xxx (og herunder skrive </w:t>
      </w:r>
      <w:r>
        <w:rPr>
          <w:rFonts w:ascii="Fighter" w:hAnsi="Fighter"/>
        </w:rPr>
        <w:t>navnene på de to regionsudvalgsmedlemmer, der er med i netværket samt</w:t>
      </w:r>
      <w:r w:rsidR="003B6806">
        <w:rPr>
          <w:rFonts w:ascii="Fighter" w:hAnsi="Fighter"/>
        </w:rPr>
        <w:t xml:space="preserve"> repræsentanter fra </w:t>
      </w:r>
      <w:r w:rsidR="00697458" w:rsidRPr="00196EC6">
        <w:rPr>
          <w:rFonts w:ascii="Fighter" w:hAnsi="Fighter"/>
        </w:rPr>
        <w:t>de pågældende lokalforeninger</w:t>
      </w:r>
      <w:r w:rsidR="003B6806">
        <w:rPr>
          <w:rFonts w:ascii="Fighter" w:hAnsi="Fighter"/>
        </w:rPr>
        <w:t xml:space="preserve"> i netværket, alternativt alle loka</w:t>
      </w:r>
      <w:r w:rsidR="00C474AD">
        <w:rPr>
          <w:rFonts w:ascii="Fighter" w:hAnsi="Fighter"/>
        </w:rPr>
        <w:t>l</w:t>
      </w:r>
      <w:r w:rsidR="003B6806">
        <w:rPr>
          <w:rFonts w:ascii="Fighter" w:hAnsi="Fighter"/>
        </w:rPr>
        <w:t>foreninger</w:t>
      </w:r>
      <w:r w:rsidR="00697458" w:rsidRPr="00196EC6">
        <w:rPr>
          <w:rFonts w:ascii="Fighter" w:hAnsi="Fighter"/>
        </w:rPr>
        <w:t>)</w:t>
      </w:r>
    </w:p>
    <w:p w14:paraId="7775672C" w14:textId="77777777" w:rsidR="00697458" w:rsidRDefault="00697458" w:rsidP="00697458">
      <w:pPr>
        <w:rPr>
          <w:rFonts w:ascii="Fighter" w:hAnsi="Fighter"/>
        </w:rPr>
      </w:pPr>
    </w:p>
    <w:p w14:paraId="1A3CA558" w14:textId="2FDA39B7" w:rsidR="002F5344" w:rsidRDefault="002F5344" w:rsidP="00697458">
      <w:pPr>
        <w:rPr>
          <w:rFonts w:ascii="Fighter" w:hAnsi="Fighter"/>
        </w:rPr>
      </w:pPr>
      <w:r w:rsidRPr="002F5344">
        <w:rPr>
          <w:rFonts w:ascii="Fighter" w:hAnsi="Fighter"/>
          <w:highlight w:val="yellow"/>
        </w:rPr>
        <w:t>Eksempel:</w:t>
      </w:r>
    </w:p>
    <w:p w14:paraId="242EFCA4" w14:textId="77777777" w:rsidR="002F5344" w:rsidRDefault="002F5344" w:rsidP="00697458">
      <w:pPr>
        <w:rPr>
          <w:rFonts w:ascii="Fighter" w:hAnsi="Fighter"/>
        </w:rPr>
      </w:pPr>
    </w:p>
    <w:p w14:paraId="20EAA588" w14:textId="1C416120" w:rsidR="002F5344" w:rsidRPr="003B6806" w:rsidRDefault="002F5344" w:rsidP="00697458">
      <w:pPr>
        <w:rPr>
          <w:rFonts w:ascii="Fighter" w:hAnsi="Fighter"/>
          <w:highlight w:val="yellow"/>
        </w:rPr>
      </w:pPr>
      <w:r w:rsidRPr="003B6806">
        <w:rPr>
          <w:rFonts w:ascii="Fighter" w:hAnsi="Fighter"/>
          <w:highlight w:val="yellow"/>
        </w:rPr>
        <w:t>På vegne af Netværk Sydvestjylland</w:t>
      </w:r>
    </w:p>
    <w:p w14:paraId="5A4D9433" w14:textId="77777777" w:rsidR="002F5344" w:rsidRPr="003B6806" w:rsidRDefault="002F5344" w:rsidP="00697458">
      <w:pPr>
        <w:rPr>
          <w:rFonts w:ascii="Fighter" w:hAnsi="Fighter"/>
          <w:highlight w:val="yellow"/>
        </w:rPr>
      </w:pPr>
    </w:p>
    <w:p w14:paraId="27442EE8" w14:textId="5C3BD007" w:rsidR="002F5344" w:rsidRPr="003B6806" w:rsidRDefault="002F5344" w:rsidP="002F5344">
      <w:pPr>
        <w:tabs>
          <w:tab w:val="num" w:pos="1440"/>
        </w:tabs>
        <w:spacing w:line="240" w:lineRule="auto"/>
        <w:rPr>
          <w:rFonts w:ascii="Fighter" w:hAnsi="Fighter"/>
          <w:highlight w:val="yellow"/>
        </w:rPr>
      </w:pPr>
      <w:r w:rsidRPr="003B6806">
        <w:rPr>
          <w:rFonts w:ascii="Fighter" w:hAnsi="Fighter"/>
          <w:highlight w:val="yellow"/>
        </w:rPr>
        <w:t>Margit Søgaard Jakobsen og Poul Risom</w:t>
      </w:r>
    </w:p>
    <w:p w14:paraId="0746D3AC" w14:textId="3C5584D0" w:rsidR="002F5344" w:rsidRPr="003B6806" w:rsidRDefault="003B6806" w:rsidP="003B6806">
      <w:pPr>
        <w:tabs>
          <w:tab w:val="num" w:pos="1440"/>
        </w:tabs>
        <w:spacing w:line="240" w:lineRule="auto"/>
        <w:rPr>
          <w:rFonts w:ascii="Fighter" w:hAnsi="Fighter"/>
          <w:highlight w:val="yellow"/>
        </w:rPr>
      </w:pPr>
      <w:r w:rsidRPr="003B6806">
        <w:rPr>
          <w:rFonts w:ascii="Fighter" w:hAnsi="Fighter"/>
          <w:highlight w:val="yellow"/>
        </w:rPr>
        <w:t>Medlemmer af Regionsudvalget Syddanmark</w:t>
      </w:r>
    </w:p>
    <w:p w14:paraId="337C6676" w14:textId="77777777" w:rsidR="002F5344" w:rsidRDefault="002F5344" w:rsidP="00697458">
      <w:pPr>
        <w:rPr>
          <w:rFonts w:ascii="Fighter" w:hAnsi="Fighter"/>
          <w:highlight w:val="yellow"/>
        </w:rPr>
      </w:pPr>
    </w:p>
    <w:p w14:paraId="6E03FBD7" w14:textId="62B5B483" w:rsidR="00697458" w:rsidRPr="003B6806" w:rsidRDefault="002F5344" w:rsidP="00697458">
      <w:pPr>
        <w:rPr>
          <w:rFonts w:ascii="Fighter" w:hAnsi="Fighter"/>
          <w:highlight w:val="yellow"/>
        </w:rPr>
      </w:pPr>
      <w:r w:rsidRPr="003B6806">
        <w:rPr>
          <w:rFonts w:ascii="Fighter" w:hAnsi="Fighter"/>
          <w:highlight w:val="yellow"/>
        </w:rPr>
        <w:t>Formand</w:t>
      </w:r>
      <w:r w:rsidR="003B6806" w:rsidRPr="003B6806">
        <w:rPr>
          <w:rFonts w:ascii="Fighter" w:hAnsi="Fighter"/>
          <w:highlight w:val="yellow"/>
        </w:rPr>
        <w:t>/Bestyrelsesmedlem</w:t>
      </w:r>
      <w:r w:rsidRPr="003B6806">
        <w:rPr>
          <w:rFonts w:ascii="Fighter" w:hAnsi="Fighter"/>
          <w:highlight w:val="yellow"/>
        </w:rPr>
        <w:t xml:space="preserve"> xxx</w:t>
      </w:r>
    </w:p>
    <w:p w14:paraId="4E36DFDB" w14:textId="7F87D669" w:rsidR="002F5344" w:rsidRPr="003B6806" w:rsidRDefault="003B6806" w:rsidP="00697458">
      <w:pPr>
        <w:rPr>
          <w:rFonts w:ascii="Fighter" w:hAnsi="Fighter"/>
          <w:highlight w:val="yellow"/>
        </w:rPr>
      </w:pPr>
      <w:r w:rsidRPr="003B6806">
        <w:rPr>
          <w:rFonts w:ascii="Fighter" w:hAnsi="Fighter"/>
          <w:highlight w:val="yellow"/>
        </w:rPr>
        <w:t>Billund Lokalforening</w:t>
      </w:r>
    </w:p>
    <w:p w14:paraId="4C73A186" w14:textId="77777777" w:rsidR="003B6806" w:rsidRPr="003B6806" w:rsidRDefault="003B6806" w:rsidP="00697458">
      <w:pPr>
        <w:rPr>
          <w:rFonts w:ascii="Fighter" w:hAnsi="Fighter"/>
          <w:highlight w:val="yellow"/>
        </w:rPr>
      </w:pPr>
    </w:p>
    <w:p w14:paraId="5FCC1F8F" w14:textId="6A13B4FD" w:rsidR="003B6806" w:rsidRPr="003B6806" w:rsidRDefault="003B6806" w:rsidP="00697458">
      <w:pPr>
        <w:rPr>
          <w:rFonts w:ascii="Fighter" w:hAnsi="Fighter"/>
          <w:highlight w:val="yellow"/>
        </w:rPr>
      </w:pPr>
      <w:r w:rsidRPr="003B6806">
        <w:rPr>
          <w:rFonts w:ascii="Fighter" w:hAnsi="Fighter"/>
          <w:highlight w:val="yellow"/>
        </w:rPr>
        <w:t>Formand/Bestyrelsesmedlem xxx</w:t>
      </w:r>
    </w:p>
    <w:p w14:paraId="50D70E64" w14:textId="64A0BAC7" w:rsidR="003B6806" w:rsidRPr="003B6806" w:rsidRDefault="003B6806" w:rsidP="00697458">
      <w:pPr>
        <w:rPr>
          <w:rFonts w:ascii="Fighter" w:hAnsi="Fighter"/>
          <w:highlight w:val="yellow"/>
        </w:rPr>
      </w:pPr>
      <w:r w:rsidRPr="003B6806">
        <w:rPr>
          <w:rFonts w:ascii="Fighter" w:hAnsi="Fighter"/>
          <w:highlight w:val="yellow"/>
        </w:rPr>
        <w:t>Esbjerg Lokalforening</w:t>
      </w:r>
    </w:p>
    <w:p w14:paraId="43CECB4C" w14:textId="77777777" w:rsidR="003B6806" w:rsidRPr="003B6806" w:rsidRDefault="003B6806" w:rsidP="00697458">
      <w:pPr>
        <w:rPr>
          <w:rFonts w:ascii="Fighter" w:hAnsi="Fighter"/>
          <w:highlight w:val="yellow"/>
        </w:rPr>
      </w:pPr>
    </w:p>
    <w:p w14:paraId="5166ABD7" w14:textId="77777777" w:rsidR="002F5344" w:rsidRPr="003B6806" w:rsidRDefault="002F5344" w:rsidP="00697458">
      <w:pPr>
        <w:rPr>
          <w:rFonts w:ascii="Fighter" w:hAnsi="Fighter"/>
          <w:highlight w:val="yellow"/>
        </w:rPr>
      </w:pPr>
    </w:p>
    <w:p w14:paraId="1458B94C" w14:textId="0AEBE4F2" w:rsidR="008C363B" w:rsidRPr="00196EC6" w:rsidRDefault="003B6806" w:rsidP="00F73665">
      <w:pPr>
        <w:rPr>
          <w:rFonts w:ascii="Fighter" w:hAnsi="Fighter"/>
        </w:rPr>
      </w:pPr>
      <w:r w:rsidRPr="003B6806">
        <w:rPr>
          <w:rFonts w:ascii="Fighter" w:hAnsi="Fighter"/>
          <w:highlight w:val="yellow"/>
        </w:rPr>
        <w:t>Netværk Sydvestjylland består af bestyrelsesmedlemmer fra Kræftens Bekæmpelses lokalforeninger</w:t>
      </w:r>
      <w:r>
        <w:rPr>
          <w:rFonts w:ascii="Fighter" w:hAnsi="Fighter"/>
          <w:highlight w:val="yellow"/>
        </w:rPr>
        <w:t xml:space="preserve">: Billund, Esbjerg, </w:t>
      </w:r>
      <w:r w:rsidRPr="003B6806">
        <w:rPr>
          <w:rFonts w:ascii="Fighter" w:hAnsi="Fighter"/>
          <w:highlight w:val="yellow"/>
        </w:rPr>
        <w:t>Fanø</w:t>
      </w:r>
      <w:r>
        <w:rPr>
          <w:rFonts w:ascii="Fighter" w:hAnsi="Fighter"/>
          <w:highlight w:val="yellow"/>
        </w:rPr>
        <w:t xml:space="preserve">, Varde og Vejen </w:t>
      </w:r>
      <w:r w:rsidRPr="003B6806">
        <w:rPr>
          <w:rFonts w:ascii="Fighter" w:hAnsi="Fighter"/>
          <w:highlight w:val="yellow"/>
        </w:rPr>
        <w:t>samt to repræsentanter fra Regionsudvalget i Syddanmark.</w:t>
      </w:r>
    </w:p>
    <w:p w14:paraId="0616941B" w14:textId="77777777" w:rsidR="006900CD" w:rsidRPr="00196EC6" w:rsidRDefault="006900CD" w:rsidP="008C363B">
      <w:pPr>
        <w:rPr>
          <w:rFonts w:ascii="Fighter" w:hAnsi="Fighter"/>
        </w:rPr>
      </w:pPr>
    </w:p>
    <w:p w14:paraId="2B3C8BE7" w14:textId="77777777" w:rsidR="00E737B0" w:rsidRPr="00196EC6" w:rsidRDefault="00E737B0" w:rsidP="00F73665">
      <w:pPr>
        <w:spacing w:line="240" w:lineRule="auto"/>
        <w:rPr>
          <w:rFonts w:ascii="Fighter" w:hAnsi="Fighter"/>
        </w:rPr>
      </w:pPr>
    </w:p>
    <w:sectPr w:rsidR="00E737B0" w:rsidRPr="00196EC6" w:rsidSect="005B2F0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34" w:right="992" w:bottom="1701" w:left="99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FAE39" w14:textId="77777777" w:rsidR="00ED3342" w:rsidRDefault="00ED3342">
      <w:r>
        <w:separator/>
      </w:r>
    </w:p>
  </w:endnote>
  <w:endnote w:type="continuationSeparator" w:id="0">
    <w:p w14:paraId="685D74D9" w14:textId="77777777" w:rsidR="00ED3342" w:rsidRDefault="00ED3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0D145BA-C454-4101-9A03-7302C99141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EF8E2C3-A798-40B1-8F83-0A9D1B8541C4}"/>
    <w:embedBold r:id="rId3" w:fontKey="{93B8F093-CAC3-4E1F-A6FA-E7CD66047B25}"/>
    <w:embedItalic r:id="rId4" w:fontKey="{6BB89C8E-CAF1-42DC-AD21-DC8DFB4AAA22}"/>
    <w:embedBoldItalic r:id="rId5" w:fontKey="{989856C2-B9A9-4D97-9C03-A77254CF281C}"/>
  </w:font>
  <w:font w:name="Fighter Word">
    <w:altName w:val="Calibri"/>
    <w:charset w:val="00"/>
    <w:family w:val="auto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999C111-4143-4134-B41A-A338BC7F5F5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1A10766-A51A-444E-AEB5-21EE48C4F3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581DB00-6CA5-41D9-BA1F-8ED2C9752A96}"/>
    <w:embedBold r:id="rId9" w:fontKey="{13C4ABF0-E20F-4FF1-AC51-070DF825F92E}"/>
    <w:embedBoldItalic r:id="rId10" w:fontKey="{E2377B12-FEE3-4F43-A4CF-7C97B0CED8E7}"/>
  </w:font>
  <w:font w:name="FighterWord-Regular">
    <w:altName w:val="Calibri"/>
    <w:charset w:val="4D"/>
    <w:family w:val="auto"/>
    <w:pitch w:val="variable"/>
    <w:sig w:usb0="00000007" w:usb1="00000000" w:usb2="00000000" w:usb3="00000000" w:csb0="00000093" w:csb1="00000000"/>
  </w:font>
  <w:font w:name="FighterWord-Overskrift">
    <w:altName w:val="Calibri"/>
    <w:charset w:val="4D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9DB56C5-6B52-4718-A045-5D7CD29CAC2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04C00AF3-A0E1-4DFE-904A-F9C270CD54DE}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3" w:fontKey="{9628C9D0-0BC9-4A09-AEB6-EA33E47B34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588B9" w14:textId="77777777" w:rsidR="00A70B53" w:rsidRPr="00A70B53" w:rsidRDefault="00A70B53" w:rsidP="00A70B53">
    <w:pPr>
      <w:rPr>
        <w:rStyle w:val="Sidetal"/>
        <w:rFonts w:asciiTheme="minorHAnsi" w:hAnsiTheme="minorHAnsi"/>
      </w:rPr>
    </w:pPr>
  </w:p>
  <w:p w14:paraId="597B004A" w14:textId="77777777" w:rsidR="00A70B53" w:rsidRPr="00A70B53" w:rsidRDefault="00A70B53" w:rsidP="00A70B53">
    <w:pPr>
      <w:rPr>
        <w:rStyle w:val="Sidetal"/>
        <w:rFonts w:asciiTheme="minorHAnsi" w:hAnsiTheme="minorHAnsi"/>
      </w:rPr>
    </w:pPr>
  </w:p>
  <w:p w14:paraId="5EC703FA" w14:textId="77777777" w:rsidR="00A70B53" w:rsidRPr="00A70B53" w:rsidRDefault="000D175C" w:rsidP="00A70B53">
    <w:pPr>
      <w:rPr>
        <w:rStyle w:val="Sidetal"/>
        <w:rFonts w:asciiTheme="minorHAnsi" w:hAnsiTheme="minorHAnsi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3B4B42" wp14:editId="12C2F04E">
              <wp:simplePos x="0" y="0"/>
              <wp:positionH relativeFrom="margin">
                <wp:posOffset>0</wp:posOffset>
              </wp:positionH>
              <wp:positionV relativeFrom="page">
                <wp:posOffset>9876269</wp:posOffset>
              </wp:positionV>
              <wp:extent cx="1249680" cy="342900"/>
              <wp:effectExtent l="0" t="0" r="762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968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AEAAB7" w14:textId="77777777" w:rsidR="000D175C" w:rsidRPr="000D175C" w:rsidRDefault="000D175C" w:rsidP="000D175C">
                          <w:pPr>
                            <w:pStyle w:val="Sidefod"/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</w:pPr>
                          <w:r w:rsidRPr="000D175C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  <w:t xml:space="preserve">Side </w:t>
                          </w:r>
                          <w:r w:rsidRPr="000D175C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  <w:fldChar w:fldCharType="begin"/>
                          </w:r>
                          <w:r w:rsidRPr="000D175C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  <w:instrText xml:space="preserve"> PAGE  </w:instrText>
                          </w:r>
                          <w:r w:rsidRPr="000D175C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  <w:fldChar w:fldCharType="separate"/>
                          </w:r>
                          <w:r w:rsidRPr="000D175C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  <w:t>2</w:t>
                          </w:r>
                          <w:r w:rsidRPr="000D175C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B4B4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777.65pt;width:98.4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" filled="f" stroked="f" strokeweight=".5pt">
              <v:textbox inset="0,0,0,0">
                <w:txbxContent>
                  <w:p w14:paraId="1CAEAAB7" w14:textId="77777777" w:rsidR="000D175C" w:rsidRPr="000D175C" w:rsidRDefault="000D175C" w:rsidP="000D175C">
                    <w:pPr>
                      <w:pStyle w:val="Sidefod"/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</w:pPr>
                    <w:r w:rsidRPr="000D175C"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  <w:t xml:space="preserve">Side </w:t>
                    </w:r>
                    <w:r w:rsidRPr="000D175C"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  <w:fldChar w:fldCharType="begin"/>
                    </w:r>
                    <w:r w:rsidRPr="000D175C"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  <w:instrText xml:space="preserve"> PAGE  </w:instrText>
                    </w:r>
                    <w:r w:rsidRPr="000D175C"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  <w:fldChar w:fldCharType="separate"/>
                    </w:r>
                    <w:r w:rsidRPr="000D175C"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  <w:t>2</w:t>
                    </w:r>
                    <w:r w:rsidRPr="000D175C"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13F079A5" w14:textId="77777777" w:rsidR="00E737B0" w:rsidRPr="00A70B53" w:rsidRDefault="00353D31" w:rsidP="00A70B53">
    <w:pPr>
      <w:rPr>
        <w:rStyle w:val="Sidetal"/>
        <w:rFonts w:asciiTheme="minorHAnsi" w:hAnsiTheme="minorHAnsi"/>
      </w:rPr>
    </w:pPr>
    <w:r w:rsidRPr="00A70B53">
      <w:rPr>
        <w:noProof/>
      </w:rPr>
      <w:drawing>
        <wp:anchor distT="0" distB="0" distL="114300" distR="114300" simplePos="0" relativeHeight="251663360" behindDoc="1" locked="0" layoutInCell="1" allowOverlap="1" wp14:anchorId="5B89A532" wp14:editId="4A93463B">
          <wp:simplePos x="0" y="0"/>
          <wp:positionH relativeFrom="margin">
            <wp:posOffset>5609590</wp:posOffset>
          </wp:positionH>
          <wp:positionV relativeFrom="page">
            <wp:posOffset>9865360</wp:posOffset>
          </wp:positionV>
          <wp:extent cx="691200" cy="392400"/>
          <wp:effectExtent l="0" t="0" r="0" b="1905"/>
          <wp:wrapNone/>
          <wp:docPr id="53" name="Billed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KraeftensBekaempelse_Sloejfen_RGB_Roed_Prima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2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777108" w14:textId="77777777" w:rsidR="00A70B53" w:rsidRPr="00A70B53" w:rsidRDefault="00A70B53" w:rsidP="00A70B53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263EF" w14:textId="77777777" w:rsidR="00E737B0" w:rsidRDefault="00353D31" w:rsidP="00FF1197">
    <w:pPr>
      <w:pStyle w:val="Sidefod"/>
      <w:tabs>
        <w:tab w:val="clear" w:pos="4819"/>
        <w:tab w:val="clear" w:pos="9638"/>
        <w:tab w:val="left" w:pos="3720"/>
      </w:tabs>
      <w:ind w:right="-1304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EFA21D3" wp14:editId="2CF04DB5">
          <wp:simplePos x="0" y="0"/>
          <wp:positionH relativeFrom="margin">
            <wp:posOffset>5609590</wp:posOffset>
          </wp:positionH>
          <wp:positionV relativeFrom="page">
            <wp:posOffset>9865360</wp:posOffset>
          </wp:positionV>
          <wp:extent cx="691200" cy="392400"/>
          <wp:effectExtent l="0" t="0" r="0" b="1905"/>
          <wp:wrapNone/>
          <wp:docPr id="52" name="Billed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KraeftensBekaempelse_Sloejfen_RGB_Roed_Prima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2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9E1D91F" wp14:editId="08532EDD">
          <wp:simplePos x="0" y="0"/>
          <wp:positionH relativeFrom="margin">
            <wp:posOffset>-113665</wp:posOffset>
          </wp:positionH>
          <wp:positionV relativeFrom="page">
            <wp:posOffset>9865360</wp:posOffset>
          </wp:positionV>
          <wp:extent cx="2592000" cy="392400"/>
          <wp:effectExtent l="0" t="0" r="0" b="0"/>
          <wp:wrapSquare wrapText="bothSides"/>
          <wp:docPr id="51" name="Billede 51" descr="Et billede, der indeholder objek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KraeftensBekaempelse_Navn_RGB_Roed_Prima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2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1A8E2" w14:textId="77777777" w:rsidR="00ED3342" w:rsidRDefault="00ED3342">
      <w:r>
        <w:separator/>
      </w:r>
    </w:p>
  </w:footnote>
  <w:footnote w:type="continuationSeparator" w:id="0">
    <w:p w14:paraId="133D5FAD" w14:textId="77777777" w:rsidR="00ED3342" w:rsidRDefault="00ED3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C6A7C" w14:textId="77777777" w:rsidR="00E737B0" w:rsidRDefault="00E737B0">
    <w:pPr>
      <w:pStyle w:val="Sidehoved"/>
      <w:spacing w:after="7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17A90" w14:textId="77777777" w:rsidR="00E737B0" w:rsidRPr="00E737B0" w:rsidRDefault="00E737B0" w:rsidP="00E737B0">
    <w:pPr>
      <w:rPr>
        <w:vanish/>
      </w:rPr>
    </w:pPr>
  </w:p>
  <w:p w14:paraId="79B7D73A" w14:textId="77777777" w:rsidR="00E737B0" w:rsidRDefault="00E737B0">
    <w:pPr>
      <w:pStyle w:val="Sidehoved"/>
      <w:tabs>
        <w:tab w:val="clear" w:pos="9638"/>
      </w:tabs>
      <w:ind w:right="-1162"/>
      <w:jc w:val="right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88B3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F61A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AF2DB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115481"/>
    <w:multiLevelType w:val="multilevel"/>
    <w:tmpl w:val="1862CD80"/>
    <w:styleLink w:val="ListStyle-ListBullet"/>
    <w:lvl w:ilvl="0">
      <w:start w:val="1"/>
      <w:numFmt w:val="bullet"/>
      <w:pStyle w:val="Opstilling-punkttegn"/>
      <w:lvlText w:val="•"/>
      <w:lvlJc w:val="left"/>
      <w:pPr>
        <w:tabs>
          <w:tab w:val="num" w:pos="340"/>
        </w:tabs>
        <w:ind w:left="567" w:hanging="283"/>
      </w:pPr>
      <w:rPr>
        <w:rFonts w:ascii="Fighter Word" w:hAnsi="Fighter Word" w:hint="default"/>
        <w:sz w:val="20"/>
      </w:rPr>
    </w:lvl>
    <w:lvl w:ilvl="1">
      <w:start w:val="1"/>
      <w:numFmt w:val="bullet"/>
      <w:pStyle w:val="Opstilling-punkttegn2"/>
      <w:lvlText w:val="•"/>
      <w:lvlJc w:val="left"/>
      <w:pPr>
        <w:tabs>
          <w:tab w:val="num" w:pos="624"/>
        </w:tabs>
        <w:ind w:left="851" w:hanging="283"/>
      </w:pPr>
      <w:rPr>
        <w:rFonts w:ascii="Fighter Word" w:hAnsi="Fighter Word" w:hint="default"/>
        <w:sz w:val="20"/>
      </w:rPr>
    </w:lvl>
    <w:lvl w:ilvl="2">
      <w:start w:val="1"/>
      <w:numFmt w:val="bullet"/>
      <w:pStyle w:val="Opstilling-punkttegn3"/>
      <w:lvlText w:val="•"/>
      <w:lvlJc w:val="left"/>
      <w:pPr>
        <w:tabs>
          <w:tab w:val="num" w:pos="908"/>
        </w:tabs>
        <w:ind w:left="1135" w:hanging="283"/>
      </w:pPr>
      <w:rPr>
        <w:rFonts w:ascii="Fighter Word" w:hAnsi="Fighter Word" w:hint="default"/>
        <w:sz w:val="20"/>
      </w:rPr>
    </w:lvl>
    <w:lvl w:ilvl="3">
      <w:start w:val="1"/>
      <w:numFmt w:val="bullet"/>
      <w:lvlText w:val="•"/>
      <w:lvlJc w:val="left"/>
      <w:pPr>
        <w:tabs>
          <w:tab w:val="num" w:pos="1192"/>
        </w:tabs>
        <w:ind w:left="1419" w:hanging="283"/>
      </w:pPr>
      <w:rPr>
        <w:rFonts w:ascii="Fighter Word" w:hAnsi="Fighter Word" w:hint="default"/>
        <w:sz w:val="20"/>
      </w:rPr>
    </w:lvl>
    <w:lvl w:ilvl="4">
      <w:start w:val="1"/>
      <w:numFmt w:val="bullet"/>
      <w:lvlText w:val="•"/>
      <w:lvlJc w:val="left"/>
      <w:pPr>
        <w:tabs>
          <w:tab w:val="num" w:pos="1476"/>
        </w:tabs>
        <w:ind w:left="1703" w:hanging="283"/>
      </w:pPr>
      <w:rPr>
        <w:rFonts w:ascii="Fighter Word" w:hAnsi="Fighter Word" w:hint="default"/>
        <w:sz w:val="20"/>
      </w:rPr>
    </w:lvl>
    <w:lvl w:ilvl="5">
      <w:start w:val="1"/>
      <w:numFmt w:val="bullet"/>
      <w:lvlText w:val="•"/>
      <w:lvlJc w:val="left"/>
      <w:pPr>
        <w:tabs>
          <w:tab w:val="num" w:pos="1760"/>
        </w:tabs>
        <w:ind w:left="1987" w:hanging="283"/>
      </w:pPr>
      <w:rPr>
        <w:rFonts w:ascii="Fighter Word" w:hAnsi="Fighter Word" w:hint="default"/>
        <w:sz w:val="20"/>
      </w:rPr>
    </w:lvl>
    <w:lvl w:ilvl="6">
      <w:start w:val="1"/>
      <w:numFmt w:val="bullet"/>
      <w:lvlText w:val="•"/>
      <w:lvlJc w:val="left"/>
      <w:pPr>
        <w:tabs>
          <w:tab w:val="num" w:pos="2044"/>
        </w:tabs>
        <w:ind w:left="2271" w:hanging="283"/>
      </w:pPr>
      <w:rPr>
        <w:rFonts w:ascii="Fighter Word" w:hAnsi="Fighter Word" w:hint="default"/>
        <w:sz w:val="20"/>
      </w:rPr>
    </w:lvl>
    <w:lvl w:ilvl="7">
      <w:start w:val="1"/>
      <w:numFmt w:val="bullet"/>
      <w:lvlText w:val="•"/>
      <w:lvlJc w:val="left"/>
      <w:pPr>
        <w:tabs>
          <w:tab w:val="num" w:pos="2328"/>
        </w:tabs>
        <w:ind w:left="2555" w:hanging="283"/>
      </w:pPr>
      <w:rPr>
        <w:rFonts w:ascii="Fighter Word" w:hAnsi="Fighter Word" w:hint="default"/>
        <w:sz w:val="20"/>
      </w:rPr>
    </w:lvl>
    <w:lvl w:ilvl="8">
      <w:start w:val="1"/>
      <w:numFmt w:val="bullet"/>
      <w:lvlText w:val="•"/>
      <w:lvlJc w:val="left"/>
      <w:pPr>
        <w:tabs>
          <w:tab w:val="num" w:pos="2612"/>
        </w:tabs>
        <w:ind w:left="2839" w:hanging="283"/>
      </w:pPr>
      <w:rPr>
        <w:rFonts w:ascii="Fighter Word" w:hAnsi="Fighter Word" w:hint="default"/>
        <w:sz w:val="20"/>
      </w:rPr>
    </w:lvl>
  </w:abstractNum>
  <w:abstractNum w:abstractNumId="11" w15:restartNumberingAfterBreak="0">
    <w:nsid w:val="1EC17D54"/>
    <w:multiLevelType w:val="hybridMultilevel"/>
    <w:tmpl w:val="86B8D5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976B33"/>
    <w:multiLevelType w:val="hybridMultilevel"/>
    <w:tmpl w:val="844CFE12"/>
    <w:lvl w:ilvl="0" w:tplc="AEEAE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FA08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5CE6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8A7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C22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50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4B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EAC6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4AB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737A53"/>
    <w:multiLevelType w:val="multilevel"/>
    <w:tmpl w:val="1862CD80"/>
    <w:numStyleLink w:val="ListStyle-ListBullet"/>
  </w:abstractNum>
  <w:num w:numId="1" w16cid:durableId="267932847">
    <w:abstractNumId w:val="0"/>
  </w:num>
  <w:num w:numId="2" w16cid:durableId="395712278">
    <w:abstractNumId w:val="1"/>
  </w:num>
  <w:num w:numId="3" w16cid:durableId="87628373">
    <w:abstractNumId w:val="2"/>
  </w:num>
  <w:num w:numId="4" w16cid:durableId="2030713281">
    <w:abstractNumId w:val="3"/>
  </w:num>
  <w:num w:numId="5" w16cid:durableId="2093500301">
    <w:abstractNumId w:val="8"/>
  </w:num>
  <w:num w:numId="6" w16cid:durableId="1485319598">
    <w:abstractNumId w:val="4"/>
  </w:num>
  <w:num w:numId="7" w16cid:durableId="1796101439">
    <w:abstractNumId w:val="5"/>
  </w:num>
  <w:num w:numId="8" w16cid:durableId="1586652219">
    <w:abstractNumId w:val="6"/>
  </w:num>
  <w:num w:numId="9" w16cid:durableId="571737954">
    <w:abstractNumId w:val="7"/>
  </w:num>
  <w:num w:numId="10" w16cid:durableId="1363901883">
    <w:abstractNumId w:val="9"/>
  </w:num>
  <w:num w:numId="11" w16cid:durableId="758015576">
    <w:abstractNumId w:val="12"/>
  </w:num>
  <w:num w:numId="12" w16cid:durableId="1251813074">
    <w:abstractNumId w:val="14"/>
  </w:num>
  <w:num w:numId="13" w16cid:durableId="194852264">
    <w:abstractNumId w:val="11"/>
  </w:num>
  <w:num w:numId="14" w16cid:durableId="28915612">
    <w:abstractNumId w:val="10"/>
  </w:num>
  <w:num w:numId="15" w16cid:durableId="82576219">
    <w:abstractNumId w:val="15"/>
  </w:num>
  <w:num w:numId="16" w16cid:durableId="157628006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458"/>
    <w:rsid w:val="00047DBF"/>
    <w:rsid w:val="00060297"/>
    <w:rsid w:val="000864FF"/>
    <w:rsid w:val="000916C0"/>
    <w:rsid w:val="000D175C"/>
    <w:rsid w:val="000D264C"/>
    <w:rsid w:val="00102140"/>
    <w:rsid w:val="001047B2"/>
    <w:rsid w:val="001123AF"/>
    <w:rsid w:val="001348CD"/>
    <w:rsid w:val="0013697A"/>
    <w:rsid w:val="00144615"/>
    <w:rsid w:val="0015208B"/>
    <w:rsid w:val="001558F0"/>
    <w:rsid w:val="00164FE4"/>
    <w:rsid w:val="00173B1A"/>
    <w:rsid w:val="00196EC6"/>
    <w:rsid w:val="001C44C3"/>
    <w:rsid w:val="001F3CAF"/>
    <w:rsid w:val="002A7595"/>
    <w:rsid w:val="002C41CC"/>
    <w:rsid w:val="002F5344"/>
    <w:rsid w:val="00302727"/>
    <w:rsid w:val="003054BB"/>
    <w:rsid w:val="00314A2E"/>
    <w:rsid w:val="0032048A"/>
    <w:rsid w:val="00331B71"/>
    <w:rsid w:val="003371D6"/>
    <w:rsid w:val="00353D31"/>
    <w:rsid w:val="003754AF"/>
    <w:rsid w:val="0039047D"/>
    <w:rsid w:val="003A29C9"/>
    <w:rsid w:val="003A4616"/>
    <w:rsid w:val="003B6806"/>
    <w:rsid w:val="00407177"/>
    <w:rsid w:val="004409DB"/>
    <w:rsid w:val="00454E04"/>
    <w:rsid w:val="00460880"/>
    <w:rsid w:val="00462A2F"/>
    <w:rsid w:val="004773DD"/>
    <w:rsid w:val="00486E7C"/>
    <w:rsid w:val="00487F9D"/>
    <w:rsid w:val="004B5216"/>
    <w:rsid w:val="005028CE"/>
    <w:rsid w:val="005604D7"/>
    <w:rsid w:val="005909B4"/>
    <w:rsid w:val="005A3191"/>
    <w:rsid w:val="005A3CB9"/>
    <w:rsid w:val="005B2F0F"/>
    <w:rsid w:val="005B3756"/>
    <w:rsid w:val="005D5BBA"/>
    <w:rsid w:val="005E3AA5"/>
    <w:rsid w:val="006043D3"/>
    <w:rsid w:val="00617B01"/>
    <w:rsid w:val="0063353A"/>
    <w:rsid w:val="006348B3"/>
    <w:rsid w:val="00634D59"/>
    <w:rsid w:val="00672DA0"/>
    <w:rsid w:val="00682958"/>
    <w:rsid w:val="006900CD"/>
    <w:rsid w:val="00697458"/>
    <w:rsid w:val="006A6FC8"/>
    <w:rsid w:val="006E72BF"/>
    <w:rsid w:val="006F2DC6"/>
    <w:rsid w:val="00705210"/>
    <w:rsid w:val="007130D1"/>
    <w:rsid w:val="00730D49"/>
    <w:rsid w:val="0074028B"/>
    <w:rsid w:val="00741469"/>
    <w:rsid w:val="0074508D"/>
    <w:rsid w:val="007519D7"/>
    <w:rsid w:val="007634CD"/>
    <w:rsid w:val="00771DDD"/>
    <w:rsid w:val="00793383"/>
    <w:rsid w:val="00796F46"/>
    <w:rsid w:val="007B0CC3"/>
    <w:rsid w:val="007D6779"/>
    <w:rsid w:val="007E4A73"/>
    <w:rsid w:val="007F3EDC"/>
    <w:rsid w:val="00802757"/>
    <w:rsid w:val="00813DEB"/>
    <w:rsid w:val="0086497D"/>
    <w:rsid w:val="00885184"/>
    <w:rsid w:val="008B6E5B"/>
    <w:rsid w:val="008C363B"/>
    <w:rsid w:val="008C60E6"/>
    <w:rsid w:val="00937EA6"/>
    <w:rsid w:val="0097116C"/>
    <w:rsid w:val="009916AD"/>
    <w:rsid w:val="009A232E"/>
    <w:rsid w:val="009A4759"/>
    <w:rsid w:val="009C4FE2"/>
    <w:rsid w:val="009D22D2"/>
    <w:rsid w:val="00A12C9F"/>
    <w:rsid w:val="00A30B24"/>
    <w:rsid w:val="00A3517D"/>
    <w:rsid w:val="00A70B53"/>
    <w:rsid w:val="00A71F35"/>
    <w:rsid w:val="00A83CDA"/>
    <w:rsid w:val="00A90A10"/>
    <w:rsid w:val="00A94092"/>
    <w:rsid w:val="00AC0D8A"/>
    <w:rsid w:val="00AC3B00"/>
    <w:rsid w:val="00AE02FF"/>
    <w:rsid w:val="00AF2B08"/>
    <w:rsid w:val="00AF4EFF"/>
    <w:rsid w:val="00AF698D"/>
    <w:rsid w:val="00B2527C"/>
    <w:rsid w:val="00B91B38"/>
    <w:rsid w:val="00B97D0E"/>
    <w:rsid w:val="00C20258"/>
    <w:rsid w:val="00C474AD"/>
    <w:rsid w:val="00C82CBC"/>
    <w:rsid w:val="00C93497"/>
    <w:rsid w:val="00CA617B"/>
    <w:rsid w:val="00CC07E2"/>
    <w:rsid w:val="00CD1994"/>
    <w:rsid w:val="00CE7094"/>
    <w:rsid w:val="00D33291"/>
    <w:rsid w:val="00D426E4"/>
    <w:rsid w:val="00D435BD"/>
    <w:rsid w:val="00D7019A"/>
    <w:rsid w:val="00D92167"/>
    <w:rsid w:val="00D93FA4"/>
    <w:rsid w:val="00DC1F38"/>
    <w:rsid w:val="00DE59AC"/>
    <w:rsid w:val="00DF5C92"/>
    <w:rsid w:val="00E03BCC"/>
    <w:rsid w:val="00E36748"/>
    <w:rsid w:val="00E41118"/>
    <w:rsid w:val="00E42E0B"/>
    <w:rsid w:val="00E50489"/>
    <w:rsid w:val="00E52DBB"/>
    <w:rsid w:val="00E70E20"/>
    <w:rsid w:val="00E737B0"/>
    <w:rsid w:val="00EA0FD3"/>
    <w:rsid w:val="00ED3342"/>
    <w:rsid w:val="00EF7B2B"/>
    <w:rsid w:val="00F04C7F"/>
    <w:rsid w:val="00F73665"/>
    <w:rsid w:val="00F81F2C"/>
    <w:rsid w:val="00F94D01"/>
    <w:rsid w:val="00FA7864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6BFDCB"/>
  <w15:chartTrackingRefBased/>
  <w15:docId w15:val="{EA00E224-C8D4-4BF5-B430-6F2553D31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List Bullet" w:uiPriority="2" w:qFormat="1"/>
    <w:lsdException w:name="List Bullet 2" w:uiPriority="2"/>
    <w:lsdException w:name="List Bullet 3" w:uiPriority="2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363B"/>
    <w:pPr>
      <w:spacing w:line="276" w:lineRule="auto"/>
    </w:pPr>
    <w:rPr>
      <w:rFonts w:asciiTheme="minorHAnsi" w:hAnsiTheme="minorHAnsi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styleId="Hashtag">
    <w:name w:val="Hashtag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Omtal">
    <w:name w:val="Mention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styleId="SmartLink">
    <w:name w:val="Smart Link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styleId="SmartHyperlink">
    <w:name w:val="Smart Hyperlink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styleId="Ulstomtale">
    <w:name w:val="Unresolved Mention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  <w:style w:type="paragraph" w:styleId="Kommentartekst">
    <w:name w:val="annotation text"/>
    <w:basedOn w:val="Normal"/>
    <w:link w:val="KommentartekstTegn"/>
    <w:rsid w:val="00697458"/>
    <w:pPr>
      <w:spacing w:line="240" w:lineRule="auto"/>
    </w:pPr>
    <w:rPr>
      <w:rFonts w:ascii="Times New Roman" w:hAnsi="Times New Roman"/>
      <w:color w:val="auto"/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697458"/>
  </w:style>
  <w:style w:type="paragraph" w:styleId="Opstilling-punkttegn">
    <w:name w:val="List Bullet"/>
    <w:basedOn w:val="Normal"/>
    <w:uiPriority w:val="2"/>
    <w:qFormat/>
    <w:rsid w:val="006043D3"/>
    <w:pPr>
      <w:numPr>
        <w:numId w:val="15"/>
      </w:numPr>
      <w:spacing w:before="60" w:after="60" w:line="280" w:lineRule="atLeast"/>
      <w:ind w:left="568" w:hanging="284"/>
    </w:pPr>
    <w:rPr>
      <w:rFonts w:ascii="Fighter Word" w:eastAsiaTheme="minorHAnsi" w:hAnsi="Fighter Word" w:cstheme="minorBidi"/>
      <w:color w:val="3C3C3C"/>
      <w:sz w:val="20"/>
      <w:szCs w:val="20"/>
      <w:lang w:eastAsia="en-US"/>
    </w:rPr>
  </w:style>
  <w:style w:type="paragraph" w:styleId="Opstilling-punkttegn2">
    <w:name w:val="List Bullet 2"/>
    <w:basedOn w:val="Normal"/>
    <w:uiPriority w:val="2"/>
    <w:rsid w:val="006043D3"/>
    <w:pPr>
      <w:numPr>
        <w:ilvl w:val="1"/>
        <w:numId w:val="15"/>
      </w:numPr>
      <w:spacing w:before="60" w:after="60" w:line="280" w:lineRule="atLeast"/>
      <w:ind w:hanging="284"/>
    </w:pPr>
    <w:rPr>
      <w:rFonts w:ascii="Fighter Word" w:eastAsiaTheme="minorHAnsi" w:hAnsi="Fighter Word" w:cstheme="minorBidi"/>
      <w:color w:val="3C3C3C"/>
      <w:sz w:val="20"/>
      <w:szCs w:val="20"/>
      <w:lang w:eastAsia="en-US"/>
    </w:rPr>
  </w:style>
  <w:style w:type="paragraph" w:styleId="Opstilling-punkttegn3">
    <w:name w:val="List Bullet 3"/>
    <w:basedOn w:val="Normal"/>
    <w:uiPriority w:val="2"/>
    <w:rsid w:val="006043D3"/>
    <w:pPr>
      <w:numPr>
        <w:ilvl w:val="2"/>
        <w:numId w:val="15"/>
      </w:numPr>
      <w:spacing w:before="60" w:after="60" w:line="280" w:lineRule="atLeast"/>
      <w:ind w:hanging="284"/>
    </w:pPr>
    <w:rPr>
      <w:rFonts w:ascii="Fighter Word" w:eastAsiaTheme="minorHAnsi" w:hAnsi="Fighter Word" w:cstheme="minorBidi"/>
      <w:color w:val="3C3C3C"/>
      <w:sz w:val="20"/>
      <w:szCs w:val="20"/>
      <w:lang w:eastAsia="en-US"/>
    </w:rPr>
  </w:style>
  <w:style w:type="numbering" w:customStyle="1" w:styleId="ListStyle-ListBullet">
    <w:name w:val="_List Style - List Bullet"/>
    <w:uiPriority w:val="99"/>
    <w:rsid w:val="006043D3"/>
    <w:pPr>
      <w:numPr>
        <w:numId w:val="14"/>
      </w:numPr>
    </w:pPr>
  </w:style>
  <w:style w:type="paragraph" w:customStyle="1" w:styleId="pf0">
    <w:name w:val="pf0"/>
    <w:basedOn w:val="Normal"/>
    <w:rsid w:val="005604D7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7B0CC3"/>
    <w:rPr>
      <w:rFonts w:asciiTheme="minorHAnsi" w:hAnsiTheme="minorHAnsi"/>
      <w:b/>
      <w:bCs/>
      <w:color w:val="3B3B3B" w:themeColor="text2"/>
    </w:rPr>
  </w:style>
  <w:style w:type="character" w:customStyle="1" w:styleId="KommentaremneTegn">
    <w:name w:val="Kommentaremne Tegn"/>
    <w:basedOn w:val="KommentartekstTegn"/>
    <w:link w:val="Kommentaremne"/>
    <w:semiHidden/>
    <w:rsid w:val="007B0CC3"/>
    <w:rPr>
      <w:rFonts w:asciiTheme="minorHAnsi" w:hAnsiTheme="minorHAnsi"/>
      <w:b/>
      <w:bCs/>
      <w:color w:val="3B3B3B" w:themeColor="text2"/>
    </w:rPr>
  </w:style>
  <w:style w:type="paragraph" w:styleId="Korrektur">
    <w:name w:val="Revision"/>
    <w:hidden/>
    <w:uiPriority w:val="99"/>
    <w:semiHidden/>
    <w:rsid w:val="000864FF"/>
    <w:rPr>
      <w:rFonts w:asciiTheme="minorHAnsi" w:hAnsiTheme="minorHAnsi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ho\Downloads\brev.dotx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Kontor 2">
      <a:majorFont>
        <a:latin typeface="FighterWord-Overskrif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FighterWord-Regular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4CE3E-8870-41A0-88B7-6EB07EBE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brev.dotx</Template>
  <TotalTime>1</TotalTime>
  <Pages>2</Pages>
  <Words>338</Words>
  <Characters>2066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Holm</dc:creator>
  <cp:keywords/>
  <dc:description/>
  <cp:lastModifiedBy>Lone Holm</cp:lastModifiedBy>
  <cp:revision>2</cp:revision>
  <cp:lastPrinted>2026-06-09T07:19:00Z</cp:lastPrinted>
  <dcterms:created xsi:type="dcterms:W3CDTF">2026-06-09T07:28:00Z</dcterms:created>
  <dcterms:modified xsi:type="dcterms:W3CDTF">2026-06-09T07:28:00Z</dcterms:modified>
  <cp:category/>
</cp:coreProperties>
</file>