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922B18" w14:textId="77777777" w:rsidR="00915148" w:rsidRPr="00EF75AD" w:rsidRDefault="00915148" w:rsidP="00915148">
      <w:pPr>
        <w:jc w:val="center"/>
        <w:rPr>
          <w:rFonts w:ascii="Fighter" w:hAnsi="Fighter"/>
          <w:b/>
          <w:sz w:val="28"/>
        </w:rPr>
      </w:pPr>
    </w:p>
    <w:p w14:paraId="4535ADAA" w14:textId="3954D75F" w:rsidR="00915148" w:rsidRPr="00EF75AD" w:rsidRDefault="00B91A48" w:rsidP="00915148">
      <w:pPr>
        <w:jc w:val="center"/>
        <w:rPr>
          <w:rFonts w:ascii="Fighter" w:hAnsi="Fighter"/>
          <w:b/>
          <w:sz w:val="28"/>
        </w:rPr>
      </w:pPr>
      <w:r>
        <w:rPr>
          <w:rFonts w:ascii="Fighter" w:hAnsi="Fighter"/>
          <w:b/>
          <w:noProof/>
          <w:sz w:val="28"/>
        </w:rPr>
        <w:drawing>
          <wp:inline distT="0" distB="0" distL="0" distR="0" wp14:anchorId="79661A8A" wp14:editId="3CEAA680">
            <wp:extent cx="2657475" cy="514398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42C99" w14:textId="77777777" w:rsidR="00915148" w:rsidRPr="00EF75AD" w:rsidRDefault="00915148" w:rsidP="00915148">
      <w:pPr>
        <w:rPr>
          <w:rFonts w:ascii="Fighter" w:hAnsi="Fighter"/>
        </w:rPr>
      </w:pPr>
    </w:p>
    <w:p w14:paraId="333FBB41" w14:textId="77BC07CD" w:rsidR="00915148" w:rsidRPr="00EF75AD" w:rsidRDefault="00915148" w:rsidP="00915148">
      <w:pPr>
        <w:jc w:val="center"/>
        <w:rPr>
          <w:rFonts w:ascii="Fighter" w:hAnsi="Fighter"/>
          <w:b/>
          <w:sz w:val="32"/>
        </w:rPr>
      </w:pPr>
      <w:r w:rsidRPr="00EF75AD">
        <w:rPr>
          <w:rFonts w:ascii="Fighter" w:hAnsi="Fighter"/>
          <w:b/>
          <w:sz w:val="32"/>
        </w:rPr>
        <w:t xml:space="preserve">Oversigt </w:t>
      </w:r>
      <w:r w:rsidR="00F755DB">
        <w:rPr>
          <w:rFonts w:ascii="Fighter" w:hAnsi="Fighter"/>
          <w:b/>
          <w:sz w:val="32"/>
        </w:rPr>
        <w:t xml:space="preserve">– Personlig </w:t>
      </w:r>
      <w:r w:rsidR="00C66ACB">
        <w:rPr>
          <w:rFonts w:ascii="Fighter" w:hAnsi="Fighter"/>
          <w:b/>
          <w:sz w:val="32"/>
        </w:rPr>
        <w:t>sponsorat</w:t>
      </w:r>
      <w:r w:rsidR="00F4248B">
        <w:rPr>
          <w:rFonts w:ascii="Fighter" w:hAnsi="Fighter"/>
          <w:b/>
          <w:sz w:val="32"/>
        </w:rPr>
        <w:t xml:space="preserve"> 202</w:t>
      </w:r>
      <w:r w:rsidR="00F9646E">
        <w:rPr>
          <w:rFonts w:ascii="Fighter" w:hAnsi="Fighter"/>
          <w:b/>
          <w:sz w:val="32"/>
        </w:rPr>
        <w:t>6</w:t>
      </w:r>
    </w:p>
    <w:p w14:paraId="2EFF8601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1BC4A29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619E469B" w14:textId="4BF5C6A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>Jeg har indgået følgende personlige sponsorater</w:t>
      </w:r>
      <w:r w:rsidR="00F4248B">
        <w:rPr>
          <w:rFonts w:ascii="Fighter" w:hAnsi="Fighter"/>
          <w:szCs w:val="22"/>
        </w:rPr>
        <w:t xml:space="preserve"> i forbindelse med </w:t>
      </w:r>
      <w:r w:rsidR="00CA48F7">
        <w:rPr>
          <w:rFonts w:ascii="Fighter" w:hAnsi="Fighter"/>
          <w:szCs w:val="22"/>
        </w:rPr>
        <w:t>Lyserød Lørdag</w:t>
      </w:r>
      <w:r w:rsidRPr="00EF75AD">
        <w:rPr>
          <w:rFonts w:ascii="Fighter" w:hAnsi="Fighter"/>
          <w:szCs w:val="22"/>
        </w:rPr>
        <w:t xml:space="preserve">. </w:t>
      </w:r>
    </w:p>
    <w:p w14:paraId="10079AA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0"/>
        <w:gridCol w:w="1398"/>
        <w:gridCol w:w="2126"/>
        <w:gridCol w:w="2551"/>
      </w:tblGrid>
      <w:tr w:rsidR="00915148" w:rsidRPr="00EF75AD" w14:paraId="4E56D097" w14:textId="77777777" w:rsidTr="00F4248B">
        <w:tc>
          <w:tcPr>
            <w:tcW w:w="3990" w:type="dxa"/>
          </w:tcPr>
          <w:p w14:paraId="0EC4B331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Sponsornavn (Person/firma)</w:t>
            </w:r>
          </w:p>
        </w:tc>
        <w:tc>
          <w:tcPr>
            <w:tcW w:w="1398" w:type="dxa"/>
          </w:tcPr>
          <w:p w14:paraId="2B1B0CF5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Fast beløb</w:t>
            </w:r>
          </w:p>
        </w:tc>
        <w:tc>
          <w:tcPr>
            <w:tcW w:w="2126" w:type="dxa"/>
          </w:tcPr>
          <w:p w14:paraId="47CCE8A6" w14:textId="37EAF8D5" w:rsidR="00915148" w:rsidRPr="00EF75AD" w:rsidRDefault="00F4248B" w:rsidP="00CA48F7">
            <w:pPr>
              <w:jc w:val="center"/>
              <w:rPr>
                <w:rFonts w:ascii="Fighter" w:hAnsi="Fighter"/>
                <w:szCs w:val="22"/>
              </w:rPr>
            </w:pPr>
            <w:r>
              <w:rPr>
                <w:rFonts w:ascii="Fighter" w:hAnsi="Fighter"/>
                <w:szCs w:val="22"/>
              </w:rPr>
              <w:t xml:space="preserve">Kr. pr. </w:t>
            </w:r>
            <w:r w:rsidR="00CA48F7">
              <w:rPr>
                <w:rFonts w:ascii="Fighter" w:hAnsi="Fighter"/>
                <w:szCs w:val="22"/>
              </w:rPr>
              <w:t>pointmål</w:t>
            </w:r>
            <w:r>
              <w:rPr>
                <w:rFonts w:ascii="Fighter" w:hAnsi="Fighter"/>
                <w:szCs w:val="22"/>
              </w:rPr>
              <w:t>/runde</w:t>
            </w:r>
            <w:r w:rsidR="00CA48F7">
              <w:rPr>
                <w:rFonts w:ascii="Fighter" w:hAnsi="Fighter"/>
                <w:szCs w:val="22"/>
              </w:rPr>
              <w:t xml:space="preserve"> el.</w:t>
            </w:r>
            <w:r w:rsidR="003F7089">
              <w:rPr>
                <w:rFonts w:ascii="Fighter" w:hAnsi="Fighter"/>
                <w:szCs w:val="22"/>
              </w:rPr>
              <w:t>l</w:t>
            </w:r>
            <w:r w:rsidR="00CA48F7">
              <w:rPr>
                <w:rFonts w:ascii="Fighter" w:hAnsi="Fighter"/>
                <w:szCs w:val="22"/>
              </w:rPr>
              <w:t>ign.</w:t>
            </w:r>
          </w:p>
        </w:tc>
        <w:tc>
          <w:tcPr>
            <w:tcW w:w="2551" w:type="dxa"/>
          </w:tcPr>
          <w:p w14:paraId="1B05F363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  <w:r w:rsidRPr="00EF75AD">
              <w:rPr>
                <w:rFonts w:ascii="Fighter" w:hAnsi="Fighter"/>
                <w:szCs w:val="22"/>
              </w:rPr>
              <w:t>Sponsorat i alt</w:t>
            </w:r>
          </w:p>
        </w:tc>
      </w:tr>
      <w:tr w:rsidR="00915148" w:rsidRPr="00EF75AD" w14:paraId="01AED953" w14:textId="77777777" w:rsidTr="00F4248B">
        <w:trPr>
          <w:trHeight w:val="567"/>
        </w:trPr>
        <w:tc>
          <w:tcPr>
            <w:tcW w:w="3990" w:type="dxa"/>
          </w:tcPr>
          <w:p w14:paraId="738D1076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5BD7662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50733649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6EF6808F" w14:textId="77777777" w:rsidR="00915148" w:rsidRPr="00EF75AD" w:rsidRDefault="00915148" w:rsidP="00165152">
            <w:pPr>
              <w:jc w:val="center"/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4EBFFEAA" w14:textId="77777777" w:rsidTr="00F4248B">
        <w:trPr>
          <w:trHeight w:val="567"/>
        </w:trPr>
        <w:tc>
          <w:tcPr>
            <w:tcW w:w="3990" w:type="dxa"/>
          </w:tcPr>
          <w:p w14:paraId="2BD403D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7FA536C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032C2E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66B559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64A8926" w14:textId="77777777" w:rsidTr="00F4248B">
        <w:trPr>
          <w:trHeight w:val="567"/>
        </w:trPr>
        <w:tc>
          <w:tcPr>
            <w:tcW w:w="3990" w:type="dxa"/>
          </w:tcPr>
          <w:p w14:paraId="3699A270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EF984F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56FEA1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174BB8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EF46C7B" w14:textId="77777777" w:rsidTr="00F4248B">
        <w:trPr>
          <w:trHeight w:val="567"/>
        </w:trPr>
        <w:tc>
          <w:tcPr>
            <w:tcW w:w="3990" w:type="dxa"/>
          </w:tcPr>
          <w:p w14:paraId="547C5A9C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1ACEA6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21A9B2E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64061C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130838AD" w14:textId="77777777" w:rsidTr="00F4248B">
        <w:trPr>
          <w:trHeight w:val="567"/>
        </w:trPr>
        <w:tc>
          <w:tcPr>
            <w:tcW w:w="3990" w:type="dxa"/>
          </w:tcPr>
          <w:p w14:paraId="31F28C51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40FDCCF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3AD6C95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F2B813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2622A86D" w14:textId="77777777" w:rsidTr="00F4248B">
        <w:trPr>
          <w:trHeight w:val="567"/>
        </w:trPr>
        <w:tc>
          <w:tcPr>
            <w:tcW w:w="3990" w:type="dxa"/>
          </w:tcPr>
          <w:p w14:paraId="3D7312B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2A12C4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7C2D668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4C4349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47665B1A" w14:textId="77777777" w:rsidTr="00F4248B">
        <w:trPr>
          <w:trHeight w:val="567"/>
        </w:trPr>
        <w:tc>
          <w:tcPr>
            <w:tcW w:w="3990" w:type="dxa"/>
          </w:tcPr>
          <w:p w14:paraId="1AA4252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263234E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6F24D67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3455F4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702CB99A" w14:textId="77777777" w:rsidTr="00F4248B">
        <w:trPr>
          <w:trHeight w:val="567"/>
        </w:trPr>
        <w:tc>
          <w:tcPr>
            <w:tcW w:w="3990" w:type="dxa"/>
          </w:tcPr>
          <w:p w14:paraId="3CC1C299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70532C5D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41D9E23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5EC96B7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52D82646" w14:textId="77777777" w:rsidTr="00F4248B">
        <w:trPr>
          <w:trHeight w:val="567"/>
        </w:trPr>
        <w:tc>
          <w:tcPr>
            <w:tcW w:w="3990" w:type="dxa"/>
          </w:tcPr>
          <w:p w14:paraId="7ED92F12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6CEFB58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4314F7B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166F9C9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387EF9AA" w14:textId="77777777" w:rsidTr="00F4248B">
        <w:trPr>
          <w:trHeight w:val="567"/>
        </w:trPr>
        <w:tc>
          <w:tcPr>
            <w:tcW w:w="3990" w:type="dxa"/>
          </w:tcPr>
          <w:p w14:paraId="49413335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655641A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922B0B7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02E223A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A8911D2" w14:textId="77777777" w:rsidTr="00F4248B">
        <w:trPr>
          <w:trHeight w:val="567"/>
        </w:trPr>
        <w:tc>
          <w:tcPr>
            <w:tcW w:w="3990" w:type="dxa"/>
          </w:tcPr>
          <w:p w14:paraId="7A3CBE7B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07646FB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31EA336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39681F64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7BD838FB" w14:textId="77777777" w:rsidTr="00F4248B">
        <w:trPr>
          <w:trHeight w:val="567"/>
        </w:trPr>
        <w:tc>
          <w:tcPr>
            <w:tcW w:w="3990" w:type="dxa"/>
          </w:tcPr>
          <w:p w14:paraId="277DA4F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1A2E855A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05BE9D9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7CAFB5A3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61EEAC13" w14:textId="77777777" w:rsidTr="00F4248B">
        <w:trPr>
          <w:trHeight w:val="567"/>
        </w:trPr>
        <w:tc>
          <w:tcPr>
            <w:tcW w:w="3990" w:type="dxa"/>
          </w:tcPr>
          <w:p w14:paraId="310EDE4F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2273508C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CE5C827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563C49F9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  <w:tr w:rsidR="00915148" w:rsidRPr="00EF75AD" w14:paraId="188AD164" w14:textId="77777777" w:rsidTr="00F4248B">
        <w:trPr>
          <w:trHeight w:val="567"/>
        </w:trPr>
        <w:tc>
          <w:tcPr>
            <w:tcW w:w="3990" w:type="dxa"/>
          </w:tcPr>
          <w:p w14:paraId="1C4C2DD8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1398" w:type="dxa"/>
          </w:tcPr>
          <w:p w14:paraId="31878240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126" w:type="dxa"/>
          </w:tcPr>
          <w:p w14:paraId="369C8F5E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  <w:tc>
          <w:tcPr>
            <w:tcW w:w="2551" w:type="dxa"/>
          </w:tcPr>
          <w:p w14:paraId="2F34D2E1" w14:textId="77777777" w:rsidR="00915148" w:rsidRPr="00EF75AD" w:rsidRDefault="00915148" w:rsidP="00165152">
            <w:pPr>
              <w:rPr>
                <w:rFonts w:ascii="Fighter" w:hAnsi="Fighter"/>
                <w:szCs w:val="22"/>
              </w:rPr>
            </w:pPr>
          </w:p>
        </w:tc>
      </w:tr>
    </w:tbl>
    <w:p w14:paraId="208FA007" w14:textId="77777777" w:rsidR="00915148" w:rsidRPr="00EF75AD" w:rsidRDefault="00915148" w:rsidP="00915148">
      <w:pPr>
        <w:rPr>
          <w:rFonts w:ascii="Fighter" w:hAnsi="Fighter"/>
          <w:szCs w:val="22"/>
        </w:rPr>
      </w:pPr>
    </w:p>
    <w:p w14:paraId="40FAF6F2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</w:p>
    <w:p w14:paraId="76E089E9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ab/>
      </w:r>
      <w:r w:rsidRPr="00EF75AD">
        <w:rPr>
          <w:rFonts w:ascii="Fighter" w:hAnsi="Fighter"/>
          <w:szCs w:val="22"/>
        </w:rPr>
        <w:tab/>
        <w:t xml:space="preserve">                  Beløb i alt: ____________________________________</w:t>
      </w:r>
    </w:p>
    <w:p w14:paraId="1F17B458" w14:textId="77777777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</w:p>
    <w:p w14:paraId="6B6E61D1" w14:textId="04A6343E" w:rsidR="00915148" w:rsidRPr="00EF75AD" w:rsidRDefault="00915148" w:rsidP="00915148">
      <w:pPr>
        <w:spacing w:line="360" w:lineRule="auto"/>
        <w:rPr>
          <w:rFonts w:ascii="Fighter" w:hAnsi="Fighter"/>
          <w:szCs w:val="22"/>
        </w:rPr>
      </w:pPr>
      <w:r w:rsidRPr="00EF75AD">
        <w:rPr>
          <w:rFonts w:ascii="Fighter" w:hAnsi="Fighter"/>
          <w:szCs w:val="22"/>
        </w:rPr>
        <w:t xml:space="preserve">Dato: ______________                       </w:t>
      </w:r>
      <w:r w:rsidR="00CA48F7">
        <w:rPr>
          <w:rFonts w:ascii="Fighter" w:hAnsi="Fighter"/>
          <w:szCs w:val="22"/>
        </w:rPr>
        <w:t xml:space="preserve"> </w:t>
      </w:r>
      <w:r w:rsidRPr="00EF75AD">
        <w:rPr>
          <w:rFonts w:ascii="Fighter" w:hAnsi="Fighter"/>
          <w:szCs w:val="22"/>
        </w:rPr>
        <w:t xml:space="preserve"> </w:t>
      </w:r>
      <w:r w:rsidR="00CA48F7">
        <w:rPr>
          <w:rFonts w:ascii="Fighter" w:hAnsi="Fighter"/>
          <w:szCs w:val="22"/>
        </w:rPr>
        <w:t>Navn</w:t>
      </w:r>
      <w:r w:rsidRPr="00EF75AD">
        <w:rPr>
          <w:rFonts w:ascii="Fighter" w:hAnsi="Fighter"/>
          <w:szCs w:val="22"/>
        </w:rPr>
        <w:t>: _______________________________________</w:t>
      </w:r>
    </w:p>
    <w:p w14:paraId="75037FB1" w14:textId="263E75B0" w:rsidR="00A23C4A" w:rsidRPr="00EF75AD" w:rsidRDefault="00A23C4A" w:rsidP="00915148">
      <w:pPr>
        <w:rPr>
          <w:rStyle w:val="Fremhv"/>
          <w:rFonts w:ascii="Fighter" w:hAnsi="Fighter"/>
          <w:i w:val="0"/>
          <w:iCs w:val="0"/>
          <w:szCs w:val="22"/>
        </w:rPr>
      </w:pPr>
    </w:p>
    <w:sectPr w:rsidR="00A23C4A" w:rsidRPr="00EF75AD" w:rsidSect="0000511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418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D0AB7AA-A1D4-4055-89FB-8449901B6D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445832A-3EC8-4E5E-A664-A91812ED5C7C}"/>
    <w:embedBold r:id="rId3" w:fontKey="{070345C3-BC66-49FA-A953-B43CBA26494D}"/>
    <w:embedItalic r:id="rId4" w:fontKey="{AEF34B20-1BDB-4875-960E-4E4C118E20F2}"/>
    <w:embedBoldItalic r:id="rId5" w:fontKey="{0F6653B3-F4C3-4570-8BB3-BEDD0C8202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6F604E8-FC00-49F2-9DB8-EC579F4373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4BC7794-E21E-4D0F-80B1-D4D071BBF2FD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B9B1FB79-F8A0-4901-8FB9-B8B2527FE8E0}"/>
    <w:embedBold r:id="rId9" w:fontKey="{526D04EB-DACA-43C6-BA4A-0B7D1D7B3655}"/>
    <w:embedItalic r:id="rId10" w:fontKey="{D777C1A9-86E4-4CF2-A5A5-EA138931F2AD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C9CFA5CE-8E55-4491-98DD-B5B65DE4BA30}"/>
    <w:embedItalic r:id="rId12" w:fontKey="{823BBC1F-D4BD-4524-9013-DDF77CC29486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3" w:fontKey="{6C3AEB23-F200-4F5D-B5C8-58B2427AAC82}"/>
    <w:embedBold r:id="rId14" w:fontKey="{5ACECB58-950A-470B-AA2B-B3D957D2C7AC}"/>
    <w:embedItalic r:id="rId15" w:fontKey="{74B6738B-4B10-4E46-B69C-C9E9EF0A95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6" w:fontKey="{1FD17AB8-EBAC-484C-874A-E1D3D5DEE8CB}"/>
    <w:embedBoldItalic r:id="rId17" w:fontKey="{B1B634C9-F20D-4D3A-91B1-5FD8D9ADA2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196953C5-12BB-4B44-9E17-B4A39C85E57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9" w:fontKey="{B877CBD0-47BF-4AD5-8776-FCC5D7DAB43D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FE69F" w14:textId="77777777" w:rsidR="00E737B0" w:rsidRDefault="00E737B0" w:rsidP="00ED0E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E83FF" w14:textId="77777777" w:rsidR="00E737B0" w:rsidRDefault="00E737B0" w:rsidP="00ED0EF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215933">
    <w:abstractNumId w:val="0"/>
  </w:num>
  <w:num w:numId="2" w16cid:durableId="911543429">
    <w:abstractNumId w:val="1"/>
  </w:num>
  <w:num w:numId="3" w16cid:durableId="954795906">
    <w:abstractNumId w:val="2"/>
  </w:num>
  <w:num w:numId="4" w16cid:durableId="1509640332">
    <w:abstractNumId w:val="3"/>
  </w:num>
  <w:num w:numId="5" w16cid:durableId="1664701481">
    <w:abstractNumId w:val="8"/>
  </w:num>
  <w:num w:numId="6" w16cid:durableId="1130899476">
    <w:abstractNumId w:val="4"/>
  </w:num>
  <w:num w:numId="7" w16cid:durableId="611597660">
    <w:abstractNumId w:val="5"/>
  </w:num>
  <w:num w:numId="8" w16cid:durableId="1297101527">
    <w:abstractNumId w:val="6"/>
  </w:num>
  <w:num w:numId="9" w16cid:durableId="774516257">
    <w:abstractNumId w:val="7"/>
  </w:num>
  <w:num w:numId="10" w16cid:durableId="2056001625">
    <w:abstractNumId w:val="9"/>
  </w:num>
  <w:num w:numId="11" w16cid:durableId="2006858731">
    <w:abstractNumId w:val="10"/>
  </w:num>
  <w:num w:numId="12" w16cid:durableId="19895556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embedSystemFonts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05111"/>
    <w:rsid w:val="00047DBF"/>
    <w:rsid w:val="00060297"/>
    <w:rsid w:val="000916C0"/>
    <w:rsid w:val="000D175C"/>
    <w:rsid w:val="00102140"/>
    <w:rsid w:val="001047B2"/>
    <w:rsid w:val="001123AF"/>
    <w:rsid w:val="001348CD"/>
    <w:rsid w:val="0013697A"/>
    <w:rsid w:val="0015208B"/>
    <w:rsid w:val="001C44C3"/>
    <w:rsid w:val="001F3CAF"/>
    <w:rsid w:val="0020739A"/>
    <w:rsid w:val="002450D3"/>
    <w:rsid w:val="002A7595"/>
    <w:rsid w:val="002C41CC"/>
    <w:rsid w:val="00300A5B"/>
    <w:rsid w:val="00302727"/>
    <w:rsid w:val="003054BB"/>
    <w:rsid w:val="003371D6"/>
    <w:rsid w:val="00353D31"/>
    <w:rsid w:val="003754AF"/>
    <w:rsid w:val="0039047D"/>
    <w:rsid w:val="00395A17"/>
    <w:rsid w:val="003A4616"/>
    <w:rsid w:val="003F7089"/>
    <w:rsid w:val="00407177"/>
    <w:rsid w:val="00435DE3"/>
    <w:rsid w:val="004409DB"/>
    <w:rsid w:val="00454E04"/>
    <w:rsid w:val="00460880"/>
    <w:rsid w:val="00462A2F"/>
    <w:rsid w:val="004773DD"/>
    <w:rsid w:val="004B5216"/>
    <w:rsid w:val="004C2E47"/>
    <w:rsid w:val="004E282C"/>
    <w:rsid w:val="005008AD"/>
    <w:rsid w:val="005028CE"/>
    <w:rsid w:val="005668E2"/>
    <w:rsid w:val="005909B4"/>
    <w:rsid w:val="005B3756"/>
    <w:rsid w:val="005B500F"/>
    <w:rsid w:val="005E3AA5"/>
    <w:rsid w:val="0063353A"/>
    <w:rsid w:val="006348B3"/>
    <w:rsid w:val="00634D59"/>
    <w:rsid w:val="00672DA0"/>
    <w:rsid w:val="006900CD"/>
    <w:rsid w:val="006A6FC8"/>
    <w:rsid w:val="006E72BF"/>
    <w:rsid w:val="00730D49"/>
    <w:rsid w:val="0074028B"/>
    <w:rsid w:val="00741469"/>
    <w:rsid w:val="007634CD"/>
    <w:rsid w:val="00771DDD"/>
    <w:rsid w:val="00793383"/>
    <w:rsid w:val="00796F46"/>
    <w:rsid w:val="007E4A73"/>
    <w:rsid w:val="007F3EDC"/>
    <w:rsid w:val="00802757"/>
    <w:rsid w:val="00813DEB"/>
    <w:rsid w:val="0086497D"/>
    <w:rsid w:val="00885184"/>
    <w:rsid w:val="008B6E5B"/>
    <w:rsid w:val="008C363B"/>
    <w:rsid w:val="008E3132"/>
    <w:rsid w:val="00915148"/>
    <w:rsid w:val="00937EA6"/>
    <w:rsid w:val="0097116C"/>
    <w:rsid w:val="009916AD"/>
    <w:rsid w:val="009A232E"/>
    <w:rsid w:val="009A4759"/>
    <w:rsid w:val="009B4B22"/>
    <w:rsid w:val="009D22D2"/>
    <w:rsid w:val="00A12C9F"/>
    <w:rsid w:val="00A23C4A"/>
    <w:rsid w:val="00A3517D"/>
    <w:rsid w:val="00A70B53"/>
    <w:rsid w:val="00A83CDA"/>
    <w:rsid w:val="00A94092"/>
    <w:rsid w:val="00AC0D8A"/>
    <w:rsid w:val="00AF2B08"/>
    <w:rsid w:val="00AF4EFF"/>
    <w:rsid w:val="00AF698D"/>
    <w:rsid w:val="00B021DC"/>
    <w:rsid w:val="00B2527C"/>
    <w:rsid w:val="00B45C5A"/>
    <w:rsid w:val="00B91A48"/>
    <w:rsid w:val="00B91B38"/>
    <w:rsid w:val="00C20258"/>
    <w:rsid w:val="00C46265"/>
    <w:rsid w:val="00C607D2"/>
    <w:rsid w:val="00C66ACB"/>
    <w:rsid w:val="00C82CBC"/>
    <w:rsid w:val="00C93497"/>
    <w:rsid w:val="00CA48F7"/>
    <w:rsid w:val="00CA617B"/>
    <w:rsid w:val="00CB1D6A"/>
    <w:rsid w:val="00CC07E2"/>
    <w:rsid w:val="00CC6983"/>
    <w:rsid w:val="00CD1994"/>
    <w:rsid w:val="00CE7094"/>
    <w:rsid w:val="00D05128"/>
    <w:rsid w:val="00D15F25"/>
    <w:rsid w:val="00D33291"/>
    <w:rsid w:val="00D426E4"/>
    <w:rsid w:val="00D435BD"/>
    <w:rsid w:val="00D508BE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489"/>
    <w:rsid w:val="00E52DBB"/>
    <w:rsid w:val="00E70E20"/>
    <w:rsid w:val="00E737B0"/>
    <w:rsid w:val="00E84B50"/>
    <w:rsid w:val="00EA0FD3"/>
    <w:rsid w:val="00ED0EF4"/>
    <w:rsid w:val="00EF75AD"/>
    <w:rsid w:val="00EF7B2B"/>
    <w:rsid w:val="00F04C7F"/>
    <w:rsid w:val="00F268FB"/>
    <w:rsid w:val="00F4248B"/>
    <w:rsid w:val="00F73665"/>
    <w:rsid w:val="00F755DB"/>
    <w:rsid w:val="00F81F2C"/>
    <w:rsid w:val="00F92E0A"/>
    <w:rsid w:val="00F94D01"/>
    <w:rsid w:val="00F9646E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1514D-E8CD-4E33-A700-8BB8DAB2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2</TotalTime>
  <Pages>1</Pages>
  <Words>34</Words>
  <Characters>414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Sanne Lykke Lindehøj</cp:lastModifiedBy>
  <cp:revision>4</cp:revision>
  <cp:lastPrinted>2006-11-08T08:21:00Z</cp:lastPrinted>
  <dcterms:created xsi:type="dcterms:W3CDTF">2024-04-05T12:23:00Z</dcterms:created>
  <dcterms:modified xsi:type="dcterms:W3CDTF">2026-04-21T17:57:00Z</dcterms:modified>
  <cp:category/>
</cp:coreProperties>
</file>